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9328" w14:textId="0D3E2C7E" w:rsidR="009402B5" w:rsidRPr="00AA48EF" w:rsidRDefault="00240491" w:rsidP="00240491">
      <w:pPr>
        <w:pStyle w:val="BodyText1"/>
        <w:rPr>
          <w:sz w:val="40"/>
          <w:szCs w:val="40"/>
        </w:rPr>
      </w:pPr>
      <w:r w:rsidRPr="00AA48EF">
        <w:rPr>
          <w:rStyle w:val="Heading2Char"/>
          <w:sz w:val="40"/>
          <w:szCs w:val="40"/>
        </w:rPr>
        <w:t>Out-of-Pocket Expenses</w:t>
      </w:r>
      <w:r w:rsidRPr="00AA48EF">
        <w:rPr>
          <w:sz w:val="40"/>
          <w:szCs w:val="40"/>
        </w:rPr>
        <w:t> </w:t>
      </w:r>
    </w:p>
    <w:p w14:paraId="751F102C" w14:textId="77777777" w:rsidR="00AA48EF" w:rsidRDefault="00AA48EF" w:rsidP="008A5BE4">
      <w:pPr>
        <w:pStyle w:val="BodyText1"/>
        <w:spacing w:after="0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b/>
          <w:bCs/>
        </w:rPr>
        <w:sectPr w:rsidR="00AA48EF" w:rsidSect="00AA48EF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508" w:right="1134" w:bottom="1134" w:left="1134" w:header="567" w:footer="1162" w:gutter="0"/>
          <w:cols w:space="708"/>
          <w:titlePg/>
          <w:docGrid w:linePitch="360"/>
        </w:sectPr>
      </w:pPr>
    </w:p>
    <w:tbl>
      <w:tblPr>
        <w:tblStyle w:val="ListTable4-Accent1"/>
        <w:tblW w:w="0" w:type="auto"/>
        <w:tblLook w:val="04A0" w:firstRow="1" w:lastRow="0" w:firstColumn="1" w:lastColumn="0" w:noHBand="0" w:noVBand="1"/>
      </w:tblPr>
      <w:tblGrid>
        <w:gridCol w:w="3219"/>
        <w:gridCol w:w="37"/>
        <w:gridCol w:w="1199"/>
      </w:tblGrid>
      <w:tr w:rsidR="008A5BE4" w:rsidRPr="00AA48EF" w14:paraId="393C8C6F" w14:textId="77777777" w:rsidTr="002404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5" w:type="dxa"/>
            <w:gridSpan w:val="3"/>
            <w:shd w:val="clear" w:color="auto" w:fill="00435F"/>
          </w:tcPr>
          <w:p w14:paraId="46A8150E" w14:textId="05FF28E6" w:rsidR="008A5BE4" w:rsidRPr="00AA48EF" w:rsidRDefault="008A5BE4" w:rsidP="008A5BE4">
            <w:pPr>
              <w:pStyle w:val="BodyText1"/>
              <w:spacing w:after="0"/>
            </w:pPr>
            <w:r w:rsidRPr="00AA48EF">
              <w:t>SUPREME COURT FEES</w:t>
            </w:r>
          </w:p>
        </w:tc>
      </w:tr>
      <w:tr w:rsidR="008A5BE4" w:rsidRPr="00AA48EF" w14:paraId="0674F2F5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62E449B3" w14:textId="25517C06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Election filing fee</w:t>
            </w:r>
          </w:p>
        </w:tc>
        <w:tc>
          <w:tcPr>
            <w:tcW w:w="1236" w:type="dxa"/>
            <w:gridSpan w:val="2"/>
          </w:tcPr>
          <w:p w14:paraId="6AEC4DE3" w14:textId="6900F09F" w:rsidR="008A5BE4" w:rsidRPr="00AA48EF" w:rsidRDefault="008A5BE4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 $150.92</w:t>
            </w:r>
          </w:p>
        </w:tc>
      </w:tr>
      <w:tr w:rsidR="008A5BE4" w:rsidRPr="00AA48EF" w14:paraId="1CF3FAF2" w14:textId="77777777" w:rsidTr="008A5BE4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4F994D49" w14:textId="420FBD38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Probate value of estate: </w:t>
            </w:r>
          </w:p>
        </w:tc>
        <w:tc>
          <w:tcPr>
            <w:tcW w:w="1236" w:type="dxa"/>
            <w:gridSpan w:val="2"/>
          </w:tcPr>
          <w:p w14:paraId="4736D0C5" w14:textId="77777777" w:rsidR="008A5BE4" w:rsidRPr="00AA48EF" w:rsidRDefault="008A5BE4" w:rsidP="008A5BE4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8A5BE4" w:rsidRPr="00AA48EF" w14:paraId="289A67DC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56EEE689" w14:textId="70DAF707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Under $50K</w:t>
            </w:r>
          </w:p>
        </w:tc>
        <w:tc>
          <w:tcPr>
            <w:tcW w:w="1236" w:type="dxa"/>
            <w:gridSpan w:val="2"/>
          </w:tcPr>
          <w:p w14:paraId="260F00B2" w14:textId="0D3DE0D7" w:rsidR="008A5BE4" w:rsidRPr="00AA48EF" w:rsidRDefault="008A5BE4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$548.80</w:t>
            </w:r>
          </w:p>
        </w:tc>
      </w:tr>
      <w:tr w:rsidR="008A5BE4" w:rsidRPr="00AA48EF" w14:paraId="7DAD812F" w14:textId="77777777" w:rsidTr="008A5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468F296E" w14:textId="1B43BC6F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Over $50K but less than $250K</w:t>
            </w:r>
          </w:p>
        </w:tc>
        <w:tc>
          <w:tcPr>
            <w:tcW w:w="1236" w:type="dxa"/>
            <w:gridSpan w:val="2"/>
          </w:tcPr>
          <w:p w14:paraId="7D3537E0" w14:textId="5CA9BE00" w:rsidR="008A5BE4" w:rsidRPr="00AA48EF" w:rsidRDefault="008A5BE4" w:rsidP="008A5BE4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 $991.76</w:t>
            </w:r>
          </w:p>
        </w:tc>
      </w:tr>
      <w:tr w:rsidR="008A5BE4" w:rsidRPr="00AA48EF" w14:paraId="275A456F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0441EF2D" w14:textId="10A0AF97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Over $250K but less than $500K</w:t>
            </w:r>
          </w:p>
        </w:tc>
        <w:tc>
          <w:tcPr>
            <w:tcW w:w="1236" w:type="dxa"/>
            <w:gridSpan w:val="2"/>
          </w:tcPr>
          <w:p w14:paraId="708131A4" w14:textId="2FFB1A57" w:rsidR="008A5BE4" w:rsidRPr="00AA48EF" w:rsidRDefault="008A5BE4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$1,074.08</w:t>
            </w:r>
          </w:p>
        </w:tc>
      </w:tr>
      <w:tr w:rsidR="008A5BE4" w:rsidRPr="00AA48EF" w14:paraId="0423D948" w14:textId="77777777" w:rsidTr="008A5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4D2679AE" w14:textId="7F7CEF58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Over $500K but less than $1M</w:t>
            </w:r>
          </w:p>
        </w:tc>
        <w:tc>
          <w:tcPr>
            <w:tcW w:w="1236" w:type="dxa"/>
            <w:gridSpan w:val="2"/>
          </w:tcPr>
          <w:p w14:paraId="5816F78E" w14:textId="401AC1E1" w:rsidR="008A5BE4" w:rsidRPr="00AA48EF" w:rsidRDefault="008A5BE4" w:rsidP="008A5BE4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$1,352.40</w:t>
            </w:r>
          </w:p>
        </w:tc>
      </w:tr>
      <w:tr w:rsidR="008A5BE4" w:rsidRPr="00AA48EF" w14:paraId="2E67894A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6E5358B3" w14:textId="76F70BB6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Over $1M but less than $2M</w:t>
            </w:r>
          </w:p>
        </w:tc>
        <w:tc>
          <w:tcPr>
            <w:tcW w:w="1236" w:type="dxa"/>
            <w:gridSpan w:val="2"/>
          </w:tcPr>
          <w:p w14:paraId="0E7EB80D" w14:textId="781B008E" w:rsidR="008A5BE4" w:rsidRPr="00AA48EF" w:rsidRDefault="008A5BE4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$1,713.04</w:t>
            </w:r>
          </w:p>
        </w:tc>
      </w:tr>
      <w:tr w:rsidR="008A5BE4" w:rsidRPr="00AA48EF" w14:paraId="26D63BD2" w14:textId="77777777" w:rsidTr="008A5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21C30B05" w14:textId="5C282716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Over $2M but less than $5M</w:t>
            </w:r>
          </w:p>
        </w:tc>
        <w:tc>
          <w:tcPr>
            <w:tcW w:w="1236" w:type="dxa"/>
            <w:gridSpan w:val="2"/>
          </w:tcPr>
          <w:p w14:paraId="528A8326" w14:textId="19CFA460" w:rsidR="008A5BE4" w:rsidRPr="00AA48EF" w:rsidRDefault="008A5BE4" w:rsidP="008A5BE4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$1,946.28</w:t>
            </w:r>
          </w:p>
        </w:tc>
      </w:tr>
      <w:tr w:rsidR="008A5BE4" w:rsidRPr="00AA48EF" w14:paraId="24D94D22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6B320115" w14:textId="4DE1AEC5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 Value over Estate $5M</w:t>
            </w:r>
          </w:p>
        </w:tc>
        <w:tc>
          <w:tcPr>
            <w:tcW w:w="1236" w:type="dxa"/>
            <w:gridSpan w:val="2"/>
          </w:tcPr>
          <w:p w14:paraId="78606395" w14:textId="65FAA8BC" w:rsidR="008A5BE4" w:rsidRPr="00AA48EF" w:rsidRDefault="008A5BE4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$2,338.80</w:t>
            </w:r>
          </w:p>
        </w:tc>
      </w:tr>
      <w:tr w:rsidR="008A5BE4" w:rsidRPr="00AA48EF" w14:paraId="68F1E89A" w14:textId="77777777" w:rsidTr="00EE1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5" w:type="dxa"/>
            <w:gridSpan w:val="3"/>
            <w:shd w:val="clear" w:color="auto" w:fill="00435F"/>
          </w:tcPr>
          <w:p w14:paraId="150481BD" w14:textId="2CE61952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 LAND TITLES OFFICE FILING FEES</w:t>
            </w:r>
          </w:p>
        </w:tc>
      </w:tr>
      <w:tr w:rsidR="008A5BE4" w:rsidRPr="00AA48EF" w14:paraId="26F5E216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23755DF3" w14:textId="2A3E50E6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Title Search</w:t>
            </w:r>
          </w:p>
        </w:tc>
        <w:tc>
          <w:tcPr>
            <w:tcW w:w="1236" w:type="dxa"/>
            <w:gridSpan w:val="2"/>
          </w:tcPr>
          <w:p w14:paraId="68A1EC5F" w14:textId="7352CFCB" w:rsidR="008A5BE4" w:rsidRPr="00AA48EF" w:rsidRDefault="008A5BE4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$39.20   </w:t>
            </w:r>
          </w:p>
        </w:tc>
      </w:tr>
      <w:tr w:rsidR="008A5BE4" w:rsidRPr="00AA48EF" w14:paraId="6EA40AD9" w14:textId="77777777" w:rsidTr="00374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5" w:type="dxa"/>
            <w:gridSpan w:val="3"/>
          </w:tcPr>
          <w:p w14:paraId="47284320" w14:textId="33B25987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Property Report</w:t>
            </w:r>
          </w:p>
        </w:tc>
      </w:tr>
      <w:tr w:rsidR="008A5BE4" w:rsidRPr="00AA48EF" w14:paraId="3FF50899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26411A13" w14:textId="5C215EF1" w:rsidR="008A5BE4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Survivorship application (RPS)</w:t>
            </w:r>
          </w:p>
        </w:tc>
        <w:tc>
          <w:tcPr>
            <w:tcW w:w="1236" w:type="dxa"/>
            <w:gridSpan w:val="2"/>
          </w:tcPr>
          <w:p w14:paraId="2A920C77" w14:textId="3A624081" w:rsidR="008A5BE4" w:rsidRPr="00AA48EF" w:rsidRDefault="008A5BE4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$177.38</w:t>
            </w:r>
          </w:p>
        </w:tc>
      </w:tr>
      <w:tr w:rsidR="008A5BE4" w:rsidRPr="00AA48EF" w14:paraId="119C2C43" w14:textId="77777777" w:rsidTr="008A5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2E84062A" w14:textId="77777777" w:rsidR="007A1BEC" w:rsidRPr="00AA48EF" w:rsidRDefault="008A5BE4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Section 99</w:t>
            </w:r>
          </w:p>
          <w:p w14:paraId="3657A77B" w14:textId="29654E92" w:rsidR="007A1BEC" w:rsidRPr="00AA48EF" w:rsidRDefault="007A1BEC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(place Public Trustee's name on title)</w:t>
            </w:r>
          </w:p>
        </w:tc>
        <w:tc>
          <w:tcPr>
            <w:tcW w:w="1236" w:type="dxa"/>
            <w:gridSpan w:val="2"/>
          </w:tcPr>
          <w:p w14:paraId="5BC0E19D" w14:textId="2640D864" w:rsidR="008A5BE4" w:rsidRPr="00AA48EF" w:rsidRDefault="007A1BEC" w:rsidP="008A5BE4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$177.38</w:t>
            </w:r>
          </w:p>
        </w:tc>
      </w:tr>
      <w:tr w:rsidR="007A1BEC" w:rsidRPr="00AA48EF" w14:paraId="3E6CF7E8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2F5AD338" w14:textId="2E8C15E7" w:rsidR="007A1BEC" w:rsidRPr="00AA48EF" w:rsidRDefault="007A1BEC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Transfer by assent</w:t>
            </w:r>
          </w:p>
        </w:tc>
        <w:tc>
          <w:tcPr>
            <w:tcW w:w="1236" w:type="dxa"/>
            <w:gridSpan w:val="2"/>
          </w:tcPr>
          <w:p w14:paraId="4A65CCC1" w14:textId="4F30F8FD" w:rsidR="007A1BEC" w:rsidRPr="00AA48EF" w:rsidRDefault="007A1BEC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$256.76</w:t>
            </w:r>
          </w:p>
        </w:tc>
      </w:tr>
      <w:tr w:rsidR="007A1BEC" w:rsidRPr="00AA48EF" w14:paraId="114810EE" w14:textId="77777777" w:rsidTr="008A5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756F596B" w14:textId="60C6D58D" w:rsidR="007A1BEC" w:rsidRPr="00AA48EF" w:rsidRDefault="007A1BEC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Transfer</w:t>
            </w:r>
          </w:p>
        </w:tc>
        <w:tc>
          <w:tcPr>
            <w:tcW w:w="1236" w:type="dxa"/>
            <w:gridSpan w:val="2"/>
          </w:tcPr>
          <w:p w14:paraId="4BC64B6A" w14:textId="373ADEA1" w:rsidR="007A1BEC" w:rsidRPr="00AA48EF" w:rsidRDefault="007A1BEC" w:rsidP="008A5BE4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$256.76</w:t>
            </w:r>
          </w:p>
        </w:tc>
      </w:tr>
      <w:tr w:rsidR="007A1BEC" w:rsidRPr="00AA48EF" w14:paraId="7527E6BB" w14:textId="77777777" w:rsidTr="008A5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14BE31C3" w14:textId="6627D1B3" w:rsidR="007A1BEC" w:rsidRPr="00AA48EF" w:rsidRDefault="007A1BEC" w:rsidP="008A5BE4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Discharge of mortgage</w:t>
            </w:r>
          </w:p>
        </w:tc>
        <w:tc>
          <w:tcPr>
            <w:tcW w:w="1236" w:type="dxa"/>
            <w:gridSpan w:val="2"/>
          </w:tcPr>
          <w:p w14:paraId="5F87BB43" w14:textId="68646C27" w:rsidR="007A1BEC" w:rsidRPr="00AA48EF" w:rsidRDefault="007A1BEC" w:rsidP="008A5BE4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$207.76</w:t>
            </w:r>
          </w:p>
        </w:tc>
      </w:tr>
      <w:tr w:rsidR="007A1BEC" w:rsidRPr="00AA48EF" w14:paraId="50AAF04A" w14:textId="77777777" w:rsidTr="008A5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9" w:type="dxa"/>
          </w:tcPr>
          <w:p w14:paraId="16CB9BA2" w14:textId="666B2DCD" w:rsidR="007A1BEC" w:rsidRPr="00AA48EF" w:rsidRDefault="007A1BEC" w:rsidP="00986FAC">
            <w:pPr>
              <w:pStyle w:val="BodyText1"/>
              <w:spacing w:after="0" w:line="240" w:lineRule="auto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Notification of death of client (Revocation of a power of attorney)</w:t>
            </w:r>
          </w:p>
        </w:tc>
        <w:tc>
          <w:tcPr>
            <w:tcW w:w="1236" w:type="dxa"/>
            <w:gridSpan w:val="2"/>
          </w:tcPr>
          <w:p w14:paraId="1C1E4788" w14:textId="11E94BDB" w:rsidR="007A1BEC" w:rsidRPr="00AA48EF" w:rsidRDefault="007A1BEC" w:rsidP="008A5BE4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$138.18</w:t>
            </w:r>
          </w:p>
        </w:tc>
      </w:tr>
      <w:tr w:rsidR="007A1BEC" w:rsidRPr="00AA48EF" w14:paraId="6D305060" w14:textId="77777777" w:rsidTr="007A1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5" w:type="dxa"/>
            <w:gridSpan w:val="3"/>
            <w:shd w:val="clear" w:color="auto" w:fill="00435F"/>
          </w:tcPr>
          <w:p w14:paraId="3FDF1B8A" w14:textId="3ECAA22C" w:rsidR="007A1BEC" w:rsidRPr="00AA48EF" w:rsidRDefault="007A1BEC" w:rsidP="007A1BEC">
            <w:pPr>
              <w:pStyle w:val="BodyText1"/>
              <w:rPr>
                <w:sz w:val="23"/>
                <w:szCs w:val="23"/>
              </w:rPr>
            </w:pPr>
            <w:r w:rsidRPr="00AA48EF">
              <w:rPr>
                <w:color w:val="FFFFFF"/>
                <w:spacing w:val="-5"/>
                <w:sz w:val="23"/>
                <w:szCs w:val="23"/>
              </w:rPr>
              <w:t xml:space="preserve">BIRTHS, </w:t>
            </w:r>
            <w:r w:rsidRPr="00AA48EF">
              <w:rPr>
                <w:color w:val="FFFFFF"/>
                <w:spacing w:val="-10"/>
                <w:sz w:val="23"/>
                <w:szCs w:val="23"/>
              </w:rPr>
              <w:t xml:space="preserve">DEATHS </w:t>
            </w:r>
            <w:r w:rsidRPr="00AA48EF">
              <w:rPr>
                <w:color w:val="FFFFFF"/>
                <w:sz w:val="23"/>
                <w:szCs w:val="23"/>
              </w:rPr>
              <w:t xml:space="preserve">&amp; </w:t>
            </w:r>
            <w:r w:rsidRPr="00AA48EF">
              <w:rPr>
                <w:color w:val="FFFFFF"/>
                <w:spacing w:val="-6"/>
                <w:sz w:val="23"/>
                <w:szCs w:val="23"/>
              </w:rPr>
              <w:t xml:space="preserve">MARRIAGES </w:t>
            </w:r>
            <w:r w:rsidRPr="00AA48EF">
              <w:rPr>
                <w:color w:val="FFFFFF"/>
                <w:spacing w:val="-8"/>
                <w:sz w:val="23"/>
                <w:szCs w:val="23"/>
              </w:rPr>
              <w:t xml:space="preserve">(TASMANIA) </w:t>
            </w:r>
            <w:r w:rsidRPr="00AA48EF">
              <w:rPr>
                <w:color w:val="FFFFFF"/>
                <w:spacing w:val="-6"/>
                <w:sz w:val="23"/>
                <w:szCs w:val="23"/>
              </w:rPr>
              <w:t>FEES</w:t>
            </w:r>
          </w:p>
        </w:tc>
      </w:tr>
      <w:tr w:rsidR="007A1BEC" w:rsidRPr="00AA48EF" w14:paraId="7516A46F" w14:textId="77777777" w:rsidTr="00986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71886B82" w14:textId="7E6E853C" w:rsidR="007A1BEC" w:rsidRPr="00AA48EF" w:rsidRDefault="007A1BEC" w:rsidP="007A1BEC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Death certificate</w:t>
            </w:r>
          </w:p>
        </w:tc>
        <w:tc>
          <w:tcPr>
            <w:tcW w:w="1199" w:type="dxa"/>
          </w:tcPr>
          <w:p w14:paraId="19914527" w14:textId="398F6FD8" w:rsidR="007A1BEC" w:rsidRPr="00AA48EF" w:rsidRDefault="007A1BEC" w:rsidP="00986FAC">
            <w:pPr>
              <w:pStyle w:val="BodyText1"/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$60.76</w:t>
            </w:r>
          </w:p>
        </w:tc>
      </w:tr>
      <w:tr w:rsidR="007A1BEC" w:rsidRPr="00AA48EF" w14:paraId="790487A6" w14:textId="77777777" w:rsidTr="00986F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00AF2A2B" w14:textId="00609028" w:rsidR="007A1BEC" w:rsidRPr="00AA48EF" w:rsidRDefault="007A1BEC" w:rsidP="007A1BEC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Medical cause of death certificate</w:t>
            </w:r>
          </w:p>
        </w:tc>
        <w:tc>
          <w:tcPr>
            <w:tcW w:w="1199" w:type="dxa"/>
          </w:tcPr>
          <w:p w14:paraId="5AF16034" w14:textId="15DAA4BB" w:rsidR="007A1BEC" w:rsidRPr="00AA48EF" w:rsidRDefault="007A1BEC" w:rsidP="00986FAC">
            <w:pPr>
              <w:pStyle w:val="BodyText1"/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 $60.76</w:t>
            </w:r>
          </w:p>
        </w:tc>
      </w:tr>
      <w:tr w:rsidR="007A1BEC" w:rsidRPr="00AA48EF" w14:paraId="4DD22C2C" w14:textId="77777777" w:rsidTr="00986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tcBorders>
              <w:bottom w:val="single" w:sz="4" w:space="0" w:color="auto"/>
            </w:tcBorders>
          </w:tcPr>
          <w:p w14:paraId="3DD4F207" w14:textId="25591A76" w:rsidR="007A1BEC" w:rsidRPr="00AA48EF" w:rsidRDefault="007A1BEC" w:rsidP="007A1BEC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Birth certificate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D55C0CC" w14:textId="1A834EF1" w:rsidR="007A1BEC" w:rsidRPr="00AA48EF" w:rsidRDefault="007A1BEC" w:rsidP="007A1BEC">
            <w:pPr>
              <w:pStyle w:val="BodyText1"/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 $60.76</w:t>
            </w:r>
          </w:p>
        </w:tc>
      </w:tr>
      <w:tr w:rsidR="007A1BEC" w:rsidRPr="00AA48EF" w14:paraId="34CBDFF5" w14:textId="77777777" w:rsidTr="00986F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7A90" w14:textId="6658F9A8" w:rsidR="007A1BEC" w:rsidRPr="00AA48EF" w:rsidRDefault="007A1BEC" w:rsidP="007A1BEC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Marriage certificate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B356" w14:textId="323E1E05" w:rsidR="007A1BEC" w:rsidRPr="00AA48EF" w:rsidRDefault="007A1BEC" w:rsidP="007A1BEC">
            <w:pPr>
              <w:pStyle w:val="BodyText1"/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 $60.76</w:t>
            </w:r>
          </w:p>
        </w:tc>
      </w:tr>
      <w:tr w:rsidR="007A1BEC" w:rsidRPr="00AA48EF" w14:paraId="2EB09F09" w14:textId="77777777" w:rsidTr="00986F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5" w:type="dxa"/>
            <w:gridSpan w:val="3"/>
            <w:tcBorders>
              <w:top w:val="nil"/>
            </w:tcBorders>
            <w:shd w:val="clear" w:color="auto" w:fill="00435F"/>
          </w:tcPr>
          <w:p w14:paraId="6EF10097" w14:textId="3B31992D" w:rsidR="007A1BEC" w:rsidRPr="00AA48EF" w:rsidRDefault="007A1BEC" w:rsidP="007A1BEC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ADVANCE OF MONEY FROM THE PUBLIC TRUSTEE’S ACCOUNT:</w:t>
            </w:r>
          </w:p>
        </w:tc>
      </w:tr>
      <w:tr w:rsidR="007A1BEC" w:rsidRPr="00AA48EF" w14:paraId="57C4A36B" w14:textId="77777777" w:rsidTr="00986F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5" w:type="dxa"/>
            <w:gridSpan w:val="3"/>
          </w:tcPr>
          <w:p w14:paraId="392EE99B" w14:textId="31ACF4F0" w:rsidR="007A1BEC" w:rsidRPr="00AA48EF" w:rsidRDefault="007A1BEC" w:rsidP="00986FAC">
            <w:pPr>
              <w:pStyle w:val="BodyText1"/>
              <w:spacing w:after="0" w:line="240" w:lineRule="auto"/>
              <w:rPr>
                <w:b w:val="0"/>
                <w:bCs w:val="0"/>
                <w:sz w:val="23"/>
                <w:szCs w:val="23"/>
              </w:rPr>
            </w:pPr>
            <w:r w:rsidRPr="00AA48EF">
              <w:rPr>
                <w:b w:val="0"/>
                <w:bCs w:val="0"/>
                <w:sz w:val="23"/>
                <w:szCs w:val="23"/>
              </w:rPr>
              <w:t>Interest may be charged on overdrawn client accounts. The interest rate charged is equivalent to that of the Public Trustee’s Common Fund crediting rate.</w:t>
            </w:r>
          </w:p>
        </w:tc>
      </w:tr>
      <w:tr w:rsidR="007A1BEC" w:rsidRPr="00AA48EF" w14:paraId="5C037939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5" w:type="dxa"/>
            <w:gridSpan w:val="3"/>
            <w:shd w:val="clear" w:color="auto" w:fill="00435F"/>
          </w:tcPr>
          <w:p w14:paraId="2C65E4B3" w14:textId="084E87E8" w:rsidR="007A1BEC" w:rsidRPr="00AA48EF" w:rsidRDefault="007A1BEC" w:rsidP="007A1BEC">
            <w:pPr>
              <w:pStyle w:val="BodyText1"/>
              <w:rPr>
                <w:sz w:val="23"/>
                <w:szCs w:val="23"/>
              </w:rPr>
            </w:pPr>
            <w:r w:rsidRPr="00AA48EF">
              <w:rPr>
                <w:color w:val="FFFFFF"/>
                <w:sz w:val="23"/>
                <w:szCs w:val="23"/>
              </w:rPr>
              <w:t xml:space="preserve"> MISCELLANEOUS EXPENSES</w:t>
            </w:r>
          </w:p>
        </w:tc>
      </w:tr>
      <w:tr w:rsidR="007A1BEC" w:rsidRPr="00AA48EF" w14:paraId="2D7E3B41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0C4E6384" w14:textId="24E278D6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Tasmanian newspaper advertising for claims</w:t>
            </w:r>
          </w:p>
        </w:tc>
        <w:tc>
          <w:tcPr>
            <w:tcW w:w="1199" w:type="dxa"/>
          </w:tcPr>
          <w:p w14:paraId="364C7055" w14:textId="0DDB5558" w:rsidR="007A1BEC" w:rsidRPr="00AA48EF" w:rsidRDefault="007A1BEC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7A1BEC" w:rsidRPr="00AA48EF" w14:paraId="51F06E2B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5EB4064D" w14:textId="1F427ECA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External Solicitor </w:t>
            </w:r>
          </w:p>
        </w:tc>
        <w:tc>
          <w:tcPr>
            <w:tcW w:w="1199" w:type="dxa"/>
          </w:tcPr>
          <w:p w14:paraId="3B62A212" w14:textId="036DAF44" w:rsidR="007A1BEC" w:rsidRPr="00AA48EF" w:rsidRDefault="007A1BEC" w:rsidP="009402B5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7A1BEC" w:rsidRPr="00AA48EF" w14:paraId="04CE9896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0FBF5B77" w14:textId="5506C514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Conveyancing fees</w:t>
            </w:r>
          </w:p>
        </w:tc>
        <w:tc>
          <w:tcPr>
            <w:tcW w:w="1199" w:type="dxa"/>
          </w:tcPr>
          <w:p w14:paraId="3B2490AA" w14:textId="13184233" w:rsidR="007A1BEC" w:rsidRPr="00AA48EF" w:rsidRDefault="007A1BEC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7A1BEC" w:rsidRPr="00AA48EF" w14:paraId="7C4EE7C7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04C06945" w14:textId="7FC364DB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Genealogical research</w:t>
            </w:r>
          </w:p>
        </w:tc>
        <w:tc>
          <w:tcPr>
            <w:tcW w:w="1199" w:type="dxa"/>
          </w:tcPr>
          <w:p w14:paraId="64932713" w14:textId="1B01C524" w:rsidR="007A1BEC" w:rsidRPr="00AA48EF" w:rsidRDefault="007A1BEC" w:rsidP="009402B5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7A1BEC" w:rsidRPr="00AA48EF" w14:paraId="467FFB8E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7A1EC25D" w14:textId="06012889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Tax clearance fee</w:t>
            </w:r>
          </w:p>
        </w:tc>
        <w:tc>
          <w:tcPr>
            <w:tcW w:w="1199" w:type="dxa"/>
          </w:tcPr>
          <w:p w14:paraId="09135A68" w14:textId="215B18C1" w:rsidR="007A1BEC" w:rsidRPr="00AA48EF" w:rsidRDefault="007A1BEC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$308.00</w:t>
            </w:r>
          </w:p>
        </w:tc>
      </w:tr>
      <w:tr w:rsidR="007A1BEC" w:rsidRPr="00AA48EF" w14:paraId="6F8FF4B3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36E26422" w14:textId="757CD6B9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Tax Return fee </w:t>
            </w:r>
          </w:p>
        </w:tc>
        <w:tc>
          <w:tcPr>
            <w:tcW w:w="1199" w:type="dxa"/>
          </w:tcPr>
          <w:p w14:paraId="26283542" w14:textId="04E8562E" w:rsidR="007A1BEC" w:rsidRPr="00AA48EF" w:rsidRDefault="007A1BEC" w:rsidP="009402B5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7A1BEC" w:rsidRPr="00AA48EF" w14:paraId="1818122F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00AB5B10" w14:textId="514677EF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Cost base information</w:t>
            </w:r>
          </w:p>
        </w:tc>
        <w:tc>
          <w:tcPr>
            <w:tcW w:w="1199" w:type="dxa"/>
          </w:tcPr>
          <w:p w14:paraId="48D114CF" w14:textId="65BD0055" w:rsidR="007A1BEC" w:rsidRPr="00AA48EF" w:rsidRDefault="007A1BEC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Hourly Rate</w:t>
            </w:r>
          </w:p>
        </w:tc>
      </w:tr>
      <w:tr w:rsidR="007A1BEC" w:rsidRPr="00AA48EF" w14:paraId="05468686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6E7E50DD" w14:textId="1773E810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Real Estate Valuations</w:t>
            </w:r>
          </w:p>
        </w:tc>
        <w:tc>
          <w:tcPr>
            <w:tcW w:w="1199" w:type="dxa"/>
          </w:tcPr>
          <w:p w14:paraId="7EF12C89" w14:textId="2C16CBC1" w:rsidR="007A1BEC" w:rsidRPr="00AA48EF" w:rsidRDefault="007A1BEC" w:rsidP="009402B5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7A1BEC" w:rsidRPr="00AA48EF" w14:paraId="584C683F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7DA374CE" w14:textId="549A784A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Valuer’s additional travel costs for rural properties</w:t>
            </w:r>
          </w:p>
        </w:tc>
        <w:tc>
          <w:tcPr>
            <w:tcW w:w="1199" w:type="dxa"/>
          </w:tcPr>
          <w:p w14:paraId="02C4F089" w14:textId="13D910E2" w:rsidR="007A1BEC" w:rsidRPr="00AA48EF" w:rsidRDefault="007A1BEC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7A1BEC" w:rsidRPr="00AA48EF" w14:paraId="1BE77C05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064826BD" w14:textId="45059DDA" w:rsidR="007A1BEC" w:rsidRPr="00AA48EF" w:rsidRDefault="007A1BEC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Preparation of Deed</w:t>
            </w:r>
          </w:p>
        </w:tc>
        <w:tc>
          <w:tcPr>
            <w:tcW w:w="1199" w:type="dxa"/>
          </w:tcPr>
          <w:p w14:paraId="1902CFB8" w14:textId="2D8EA863" w:rsidR="007A1BEC" w:rsidRPr="00AA48EF" w:rsidRDefault="007A1BEC" w:rsidP="009402B5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9402B5" w:rsidRPr="00AA48EF" w14:paraId="05CBF181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3F70FBF8" w14:textId="7508EB94" w:rsidR="009402B5" w:rsidRPr="00AA48EF" w:rsidRDefault="009402B5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 xml:space="preserve">Stamp Duty </w:t>
            </w:r>
          </w:p>
          <w:p w14:paraId="1A8D8BCF" w14:textId="713875B4" w:rsidR="009402B5" w:rsidRPr="00AA48EF" w:rsidRDefault="009402B5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- to be assessed by State Revenue Office</w:t>
            </w:r>
          </w:p>
        </w:tc>
        <w:tc>
          <w:tcPr>
            <w:tcW w:w="1199" w:type="dxa"/>
          </w:tcPr>
          <w:p w14:paraId="43393C52" w14:textId="1FB68873" w:rsidR="009402B5" w:rsidRPr="00AA48EF" w:rsidRDefault="009402B5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9402B5" w:rsidRPr="00AA48EF" w14:paraId="268586F7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7BFCA1EC" w14:textId="2B90A271" w:rsidR="009402B5" w:rsidRPr="00AA48EF" w:rsidRDefault="009402B5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Computershare/Link CGT information</w:t>
            </w:r>
          </w:p>
        </w:tc>
        <w:tc>
          <w:tcPr>
            <w:tcW w:w="1199" w:type="dxa"/>
          </w:tcPr>
          <w:p w14:paraId="25DCE68D" w14:textId="3F8F0020" w:rsidR="009402B5" w:rsidRPr="00AA48EF" w:rsidRDefault="009402B5" w:rsidP="009402B5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Various</w:t>
            </w:r>
          </w:p>
        </w:tc>
      </w:tr>
      <w:tr w:rsidR="009402B5" w:rsidRPr="00AA48EF" w14:paraId="45B4A34F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6B97801A" w14:textId="6E79BA65" w:rsidR="009402B5" w:rsidRPr="00AA48EF" w:rsidRDefault="009402B5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Neighbourhood disputes about plants searches</w:t>
            </w:r>
          </w:p>
        </w:tc>
        <w:tc>
          <w:tcPr>
            <w:tcW w:w="1199" w:type="dxa"/>
          </w:tcPr>
          <w:p w14:paraId="2E1A6580" w14:textId="045347BF" w:rsidR="009402B5" w:rsidRPr="00AA48EF" w:rsidRDefault="009402B5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$29.40</w:t>
            </w:r>
          </w:p>
        </w:tc>
      </w:tr>
      <w:tr w:rsidR="009402B5" w:rsidRPr="00AA48EF" w14:paraId="7091B6AF" w14:textId="77777777" w:rsidTr="009402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3DE9F64D" w14:textId="79E2F357" w:rsidR="009402B5" w:rsidRPr="00AA48EF" w:rsidRDefault="009402B5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Registration of an enduring guardianship</w:t>
            </w:r>
          </w:p>
        </w:tc>
        <w:tc>
          <w:tcPr>
            <w:tcW w:w="1199" w:type="dxa"/>
          </w:tcPr>
          <w:p w14:paraId="539AB154" w14:textId="3396BD79" w:rsidR="009402B5" w:rsidRPr="00AA48EF" w:rsidRDefault="009402B5" w:rsidP="009402B5">
            <w:pPr>
              <w:pStyle w:val="BodyText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$88.20</w:t>
            </w:r>
          </w:p>
        </w:tc>
      </w:tr>
      <w:tr w:rsidR="009402B5" w:rsidRPr="00AA48EF" w14:paraId="15710434" w14:textId="77777777" w:rsidTr="0094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</w:tcPr>
          <w:p w14:paraId="211A493E" w14:textId="66B8B87D" w:rsidR="009402B5" w:rsidRPr="00AA48EF" w:rsidRDefault="009402B5" w:rsidP="009402B5">
            <w:pPr>
              <w:pStyle w:val="BodyText1"/>
              <w:spacing w:after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Registration of a power of attorney</w:t>
            </w:r>
            <w:r w:rsidRPr="00AA48EF">
              <w:rPr>
                <w:sz w:val="23"/>
                <w:szCs w:val="23"/>
              </w:rPr>
              <w:tab/>
            </w:r>
          </w:p>
        </w:tc>
        <w:tc>
          <w:tcPr>
            <w:tcW w:w="1199" w:type="dxa"/>
          </w:tcPr>
          <w:p w14:paraId="08789822" w14:textId="578A8D18" w:rsidR="009402B5" w:rsidRPr="00AA48EF" w:rsidRDefault="009402B5" w:rsidP="009402B5">
            <w:pPr>
              <w:pStyle w:val="BodyText1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  <w:r w:rsidRPr="00AA48EF">
              <w:rPr>
                <w:sz w:val="23"/>
                <w:szCs w:val="23"/>
              </w:rPr>
              <w:t>$177.38</w:t>
            </w:r>
          </w:p>
        </w:tc>
      </w:tr>
    </w:tbl>
    <w:p w14:paraId="004E9FDF" w14:textId="77777777" w:rsidR="00240491" w:rsidRPr="00AA48EF" w:rsidRDefault="00240491" w:rsidP="009402B5">
      <w:pPr>
        <w:pStyle w:val="BodyText1"/>
        <w:spacing w:after="0"/>
      </w:pPr>
    </w:p>
    <w:p w14:paraId="0A3DA34F" w14:textId="77777777" w:rsidR="009402B5" w:rsidRDefault="009402B5" w:rsidP="009402B5">
      <w:pPr>
        <w:pStyle w:val="BodyText1"/>
        <w:spacing w:after="0"/>
      </w:pPr>
    </w:p>
    <w:p w14:paraId="7701DD57" w14:textId="7D26E69D" w:rsidR="009402B5" w:rsidRPr="00986FAC" w:rsidRDefault="009402B5" w:rsidP="009402B5">
      <w:pPr>
        <w:pStyle w:val="BodyText1"/>
        <w:spacing w:after="0"/>
        <w:rPr>
          <w:rStyle w:val="FooterChar"/>
          <w:color w:val="auto"/>
          <w:sz w:val="20"/>
          <w:szCs w:val="20"/>
        </w:rPr>
      </w:pPr>
      <w:r w:rsidRPr="009402B5">
        <w:rPr>
          <w:sz w:val="20"/>
          <w:szCs w:val="20"/>
        </w:rPr>
        <w:t>Please note: Not all expenses are applicable.</w:t>
      </w:r>
    </w:p>
    <w:p w14:paraId="3C31463D" w14:textId="7A72F335" w:rsidR="009402B5" w:rsidRPr="009402B5" w:rsidRDefault="009402B5" w:rsidP="009402B5">
      <w:pPr>
        <w:pStyle w:val="BodyText1"/>
        <w:spacing w:after="0"/>
        <w:rPr>
          <w:sz w:val="20"/>
          <w:szCs w:val="20"/>
        </w:rPr>
      </w:pPr>
      <w:r w:rsidRPr="009402B5">
        <w:rPr>
          <w:rStyle w:val="FooterChar"/>
          <w:sz w:val="20"/>
          <w:szCs w:val="20"/>
        </w:rPr>
        <w:t>*Fees are subject to change. Current</w:t>
      </w:r>
    </w:p>
    <w:sectPr w:rsidR="009402B5" w:rsidRPr="009402B5" w:rsidSect="00AA48EF">
      <w:type w:val="continuous"/>
      <w:pgSz w:w="11906" w:h="16838" w:code="9"/>
      <w:pgMar w:top="1508" w:right="1134" w:bottom="1134" w:left="1134" w:header="567" w:footer="1162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D1AC" w14:textId="77777777" w:rsidR="00453258" w:rsidRDefault="00453258" w:rsidP="00BD0AF7">
      <w:pPr>
        <w:spacing w:after="0" w:line="240" w:lineRule="auto"/>
      </w:pPr>
      <w:r>
        <w:separator/>
      </w:r>
    </w:p>
  </w:endnote>
  <w:endnote w:type="continuationSeparator" w:id="0">
    <w:p w14:paraId="0149D860" w14:textId="77777777" w:rsidR="00453258" w:rsidRDefault="00453258" w:rsidP="00BD0AF7">
      <w:pPr>
        <w:spacing w:after="0" w:line="240" w:lineRule="auto"/>
      </w:pPr>
      <w:r>
        <w:continuationSeparator/>
      </w:r>
    </w:p>
  </w:endnote>
  <w:endnote w:type="continuationNotice" w:id="1">
    <w:p w14:paraId="28D3026E" w14:textId="77777777" w:rsidR="00453258" w:rsidRDefault="004532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CE6C" w14:textId="77777777" w:rsidR="00914B21" w:rsidRDefault="00914B21" w:rsidP="00CA2F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71B0DE" wp14:editId="63AA29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32435"/>
              <wp:effectExtent l="0" t="0" r="635" b="0"/>
              <wp:wrapNone/>
              <wp:docPr id="142100687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9ECAE" w14:textId="77777777" w:rsidR="00914B21" w:rsidRPr="00914B21" w:rsidRDefault="00914B21" w:rsidP="00914B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4B2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1B0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left:0;text-align:left;margin-left:0;margin-top:0;width:43.45pt;height:34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" filled="f" stroked="f">
              <v:textbox style="mso-fit-shape-to-text:t" inset="0,0,0,15pt">
                <w:txbxContent>
                  <w:p w14:paraId="22D9ECAE" w14:textId="77777777" w:rsidR="00914B21" w:rsidRPr="00914B21" w:rsidRDefault="00914B21" w:rsidP="00914B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4B21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5AA3" w14:textId="77777777" w:rsidR="00F56F34" w:rsidRDefault="00F56F34" w:rsidP="00CA2F8C">
    <w:pPr>
      <w:pStyle w:val="Footer"/>
    </w:pPr>
    <w:r>
      <w:t xml:space="preserve">Page </w:t>
    </w:r>
    <w:sdt>
      <w:sdtPr>
        <w:id w:val="-18775314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009F2D5" w14:textId="77777777" w:rsidR="00BD0AF7" w:rsidRPr="00332E93" w:rsidRDefault="00BD0AF7" w:rsidP="00CA2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11403"/>
      <w:docPartObj>
        <w:docPartGallery w:val="Page Numbers (Bottom of Page)"/>
        <w:docPartUnique/>
      </w:docPartObj>
    </w:sdtPr>
    <w:sdtContent>
      <w:p w14:paraId="40927817" w14:textId="77777777" w:rsidR="006A2815" w:rsidRPr="00CA2F8C" w:rsidRDefault="00EC07F7" w:rsidP="00CA2F8C">
        <w:pPr>
          <w:pStyle w:val="Footer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0D60CBFC" wp14:editId="7152885A">
              <wp:simplePos x="0" y="0"/>
              <wp:positionH relativeFrom="column">
                <wp:posOffset>-714375</wp:posOffset>
              </wp:positionH>
              <wp:positionV relativeFrom="paragraph">
                <wp:posOffset>9525</wp:posOffset>
              </wp:positionV>
              <wp:extent cx="7578958" cy="1083068"/>
              <wp:effectExtent l="0" t="0" r="3175" b="0"/>
              <wp:wrapNone/>
              <wp:docPr id="1379894170" name="Picture 4" descr="Footer Image with the text &#10;Every moment counts &#10;Contact us on 1800068784 or visit us at www.publictrustee.tas.gov.au or email TPT@publictrustee.tas.gov.au&#10;fax 03 6235 5255&#10;ABN 11223649773&#10;Postal GPO Box 1565, Hobart Tas, 7001&#10;Offices Hobart, Launceston. Devonport&#10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7545597" name="Picture 4" descr="Footer Image with the text &#10;Every moment counts &#10;Contact us on 1800068784 or visit us at www.publictrustee.tas.gov.au or email TPT@publictrustee.tas.gov.au&#10;fax 03 6235 5255&#10;ABN 11223649773&#10;Postal GPO Box 1565, Hobart Tas, 7001&#10;Offices Hobart, Launceston. Devonport&#10;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78958" cy="10830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ptab w:relativeTo="margin" w:alignment="left" w:leader="none"/>
        </w:r>
      </w:p>
    </w:sdtContent>
  </w:sdt>
  <w:p w14:paraId="4E15DBE0" w14:textId="77777777" w:rsidR="006A2815" w:rsidRDefault="006A2815" w:rsidP="00CA2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F2E0" w14:textId="77777777" w:rsidR="00453258" w:rsidRDefault="00453258" w:rsidP="00BD0AF7">
      <w:pPr>
        <w:spacing w:after="0" w:line="240" w:lineRule="auto"/>
      </w:pPr>
      <w:r>
        <w:separator/>
      </w:r>
    </w:p>
  </w:footnote>
  <w:footnote w:type="continuationSeparator" w:id="0">
    <w:p w14:paraId="2BCA63AA" w14:textId="77777777" w:rsidR="00453258" w:rsidRDefault="00453258" w:rsidP="00BD0AF7">
      <w:pPr>
        <w:spacing w:after="0" w:line="240" w:lineRule="auto"/>
      </w:pPr>
      <w:r>
        <w:continuationSeparator/>
      </w:r>
    </w:p>
  </w:footnote>
  <w:footnote w:type="continuationNotice" w:id="1">
    <w:p w14:paraId="511BCFDE" w14:textId="77777777" w:rsidR="00453258" w:rsidRDefault="004532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21D" w14:textId="77777777" w:rsidR="00914B21" w:rsidRDefault="00914B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80ABE04" wp14:editId="5ADC55D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2435"/>
              <wp:effectExtent l="0" t="0" r="635" b="5715"/>
              <wp:wrapNone/>
              <wp:docPr id="209870062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0FA11" w14:textId="77777777" w:rsidR="00914B21" w:rsidRPr="00914B21" w:rsidRDefault="00914B21" w:rsidP="00914B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914B2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ABE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4.0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" filled="f" stroked="f">
              <v:textbox style="mso-fit-shape-to-text:t" inset="0,15pt,0,0">
                <w:txbxContent>
                  <w:p w14:paraId="7600FA11" w14:textId="77777777" w:rsidR="00914B21" w:rsidRPr="00914B21" w:rsidRDefault="00914B21" w:rsidP="00914B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914B21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19F0" w14:textId="77777777" w:rsidR="00FC386E" w:rsidRDefault="00FC386E" w:rsidP="00C960F7">
    <w:pPr>
      <w:pStyle w:val="Header"/>
      <w:ind w:right="-1134" w:firstLine="720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F08EC25" wp14:editId="7DD11878">
          <wp:simplePos x="0" y="0"/>
          <wp:positionH relativeFrom="page">
            <wp:align>right</wp:align>
          </wp:positionH>
          <wp:positionV relativeFrom="paragraph">
            <wp:posOffset>-475615</wp:posOffset>
          </wp:positionV>
          <wp:extent cx="7511970" cy="1073495"/>
          <wp:effectExtent l="0" t="0" r="0" b="0"/>
          <wp:wrapNone/>
          <wp:docPr id="470775000" name="Picture 3" descr="Public Trustee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082394" name="Picture 3" descr="Public Trustee Logo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1970" cy="1073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5DBE0831" w14:textId="77777777" w:rsidR="00FC386E" w:rsidRDefault="00FC386E" w:rsidP="00FC386E">
    <w:pPr>
      <w:pStyle w:val="Header"/>
    </w:pPr>
  </w:p>
  <w:p w14:paraId="5E4D3151" w14:textId="77777777" w:rsidR="00494F09" w:rsidRPr="00FC386E" w:rsidRDefault="00494F09" w:rsidP="00FC38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53C"/>
    <w:multiLevelType w:val="hybridMultilevel"/>
    <w:tmpl w:val="1B3AF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D339C"/>
    <w:multiLevelType w:val="hybridMultilevel"/>
    <w:tmpl w:val="F6A0F858"/>
    <w:lvl w:ilvl="0" w:tplc="DE504C84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03302"/>
    <w:multiLevelType w:val="hybridMultilevel"/>
    <w:tmpl w:val="382673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22384"/>
    <w:multiLevelType w:val="hybridMultilevel"/>
    <w:tmpl w:val="B6F69BAE"/>
    <w:lvl w:ilvl="0" w:tplc="DDCEC8D0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2164A"/>
    <w:multiLevelType w:val="multilevel"/>
    <w:tmpl w:val="A368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5333B"/>
    <w:multiLevelType w:val="multilevel"/>
    <w:tmpl w:val="1398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07C38"/>
    <w:multiLevelType w:val="hybridMultilevel"/>
    <w:tmpl w:val="BE58B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3080C"/>
    <w:multiLevelType w:val="multilevel"/>
    <w:tmpl w:val="AC48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683A3A"/>
    <w:multiLevelType w:val="hybridMultilevel"/>
    <w:tmpl w:val="6506F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891070"/>
    <w:multiLevelType w:val="hybridMultilevel"/>
    <w:tmpl w:val="4450285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F615E8"/>
    <w:multiLevelType w:val="hybridMultilevel"/>
    <w:tmpl w:val="4506887E"/>
    <w:lvl w:ilvl="0" w:tplc="DA162DEE">
      <w:start w:val="1"/>
      <w:numFmt w:val="bullet"/>
      <w:pStyle w:val="BulletL3"/>
      <w:lvlText w:val="-"/>
      <w:lvlJc w:val="left"/>
      <w:pPr>
        <w:ind w:left="1778" w:hanging="360"/>
      </w:pPr>
      <w:rPr>
        <w:rFonts w:ascii="Arial" w:hAnsi="Arial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9156A88"/>
    <w:multiLevelType w:val="multilevel"/>
    <w:tmpl w:val="E5D267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umberlistL2"/>
      <w:lvlText w:val="%1.%2."/>
      <w:lvlJc w:val="left"/>
      <w:pPr>
        <w:ind w:left="792" w:hanging="432"/>
      </w:pPr>
    </w:lvl>
    <w:lvl w:ilvl="2">
      <w:start w:val="1"/>
      <w:numFmt w:val="decimal"/>
      <w:pStyle w:val="Numberlist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AA513D"/>
    <w:multiLevelType w:val="hybridMultilevel"/>
    <w:tmpl w:val="2FB0D83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CAE0217"/>
    <w:multiLevelType w:val="hybridMultilevel"/>
    <w:tmpl w:val="E45AE464"/>
    <w:lvl w:ilvl="0" w:tplc="180029A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CA2FBF"/>
    <w:multiLevelType w:val="multilevel"/>
    <w:tmpl w:val="F87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C42B31"/>
    <w:multiLevelType w:val="hybridMultilevel"/>
    <w:tmpl w:val="493275A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8A3643"/>
    <w:multiLevelType w:val="hybridMultilevel"/>
    <w:tmpl w:val="69B23A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E133C"/>
    <w:multiLevelType w:val="multilevel"/>
    <w:tmpl w:val="5796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5909CD"/>
    <w:multiLevelType w:val="hybridMultilevel"/>
    <w:tmpl w:val="82880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80F21"/>
    <w:multiLevelType w:val="hybridMultilevel"/>
    <w:tmpl w:val="255EE1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173EF"/>
    <w:multiLevelType w:val="hybridMultilevel"/>
    <w:tmpl w:val="F44CC6CE"/>
    <w:lvl w:ilvl="0" w:tplc="343A13E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D14D3"/>
    <w:multiLevelType w:val="hybridMultilevel"/>
    <w:tmpl w:val="EEAE4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20932"/>
    <w:multiLevelType w:val="hybridMultilevel"/>
    <w:tmpl w:val="D44289D4"/>
    <w:lvl w:ilvl="0" w:tplc="A88A49DA">
      <w:numFmt w:val="bullet"/>
      <w:pStyle w:val="BulletL2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F01263F2">
      <w:start w:val="1"/>
      <w:numFmt w:val="bullet"/>
      <w:pStyle w:val="BulletL5"/>
      <w:lvlText w:val=""/>
      <w:lvlJc w:val="left"/>
      <w:pPr>
        <w:ind w:left="220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C7328B6"/>
    <w:multiLevelType w:val="multilevel"/>
    <w:tmpl w:val="1440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A3568A"/>
    <w:multiLevelType w:val="hybridMultilevel"/>
    <w:tmpl w:val="6A163DD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612032"/>
    <w:multiLevelType w:val="hybridMultilevel"/>
    <w:tmpl w:val="43B0098A"/>
    <w:lvl w:ilvl="0" w:tplc="FFFFFFFF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4A43E9B"/>
    <w:multiLevelType w:val="hybridMultilevel"/>
    <w:tmpl w:val="DCD471E8"/>
    <w:lvl w:ilvl="0" w:tplc="0C09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6B86610"/>
    <w:multiLevelType w:val="multilevel"/>
    <w:tmpl w:val="9EAE1546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744447A"/>
    <w:multiLevelType w:val="hybridMultilevel"/>
    <w:tmpl w:val="6122C10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3E7308"/>
    <w:multiLevelType w:val="hybridMultilevel"/>
    <w:tmpl w:val="DF0C54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B875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ED5"/>
    <w:multiLevelType w:val="multilevel"/>
    <w:tmpl w:val="33ACC6A2"/>
    <w:lvl w:ilvl="0">
      <w:start w:val="1"/>
      <w:numFmt w:val="decimal"/>
      <w:pStyle w:val="Numberlist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30715059">
    <w:abstractNumId w:val="15"/>
  </w:num>
  <w:num w:numId="2" w16cid:durableId="1358039026">
    <w:abstractNumId w:val="16"/>
  </w:num>
  <w:num w:numId="3" w16cid:durableId="302544481">
    <w:abstractNumId w:val="2"/>
  </w:num>
  <w:num w:numId="4" w16cid:durableId="2135755419">
    <w:abstractNumId w:val="9"/>
  </w:num>
  <w:num w:numId="5" w16cid:durableId="1151214723">
    <w:abstractNumId w:val="3"/>
  </w:num>
  <w:num w:numId="6" w16cid:durableId="1421298369">
    <w:abstractNumId w:val="10"/>
  </w:num>
  <w:num w:numId="7" w16cid:durableId="2044356912">
    <w:abstractNumId w:val="27"/>
  </w:num>
  <w:num w:numId="8" w16cid:durableId="580262318">
    <w:abstractNumId w:val="30"/>
  </w:num>
  <w:num w:numId="9" w16cid:durableId="1164322294">
    <w:abstractNumId w:val="11"/>
  </w:num>
  <w:num w:numId="10" w16cid:durableId="152568798">
    <w:abstractNumId w:val="1"/>
  </w:num>
  <w:num w:numId="11" w16cid:durableId="642466956">
    <w:abstractNumId w:val="21"/>
  </w:num>
  <w:num w:numId="12" w16cid:durableId="1105881253">
    <w:abstractNumId w:val="6"/>
  </w:num>
  <w:num w:numId="13" w16cid:durableId="480273407">
    <w:abstractNumId w:val="5"/>
  </w:num>
  <w:num w:numId="14" w16cid:durableId="1533960741">
    <w:abstractNumId w:val="29"/>
  </w:num>
  <w:num w:numId="15" w16cid:durableId="1197540635">
    <w:abstractNumId w:val="12"/>
  </w:num>
  <w:num w:numId="16" w16cid:durableId="1146045929">
    <w:abstractNumId w:val="24"/>
  </w:num>
  <w:num w:numId="17" w16cid:durableId="2098013045">
    <w:abstractNumId w:val="26"/>
  </w:num>
  <w:num w:numId="18" w16cid:durableId="1938636590">
    <w:abstractNumId w:val="22"/>
  </w:num>
  <w:num w:numId="19" w16cid:durableId="34232607">
    <w:abstractNumId w:val="8"/>
  </w:num>
  <w:num w:numId="20" w16cid:durableId="1473398989">
    <w:abstractNumId w:val="25"/>
  </w:num>
  <w:num w:numId="21" w16cid:durableId="2083405382">
    <w:abstractNumId w:val="18"/>
  </w:num>
  <w:num w:numId="22" w16cid:durableId="917399840">
    <w:abstractNumId w:val="28"/>
  </w:num>
  <w:num w:numId="23" w16cid:durableId="622539281">
    <w:abstractNumId w:val="0"/>
  </w:num>
  <w:num w:numId="24" w16cid:durableId="282199454">
    <w:abstractNumId w:val="19"/>
  </w:num>
  <w:num w:numId="25" w16cid:durableId="12513056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81730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174145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3908459">
    <w:abstractNumId w:val="3"/>
  </w:num>
  <w:num w:numId="29" w16cid:durableId="37246403">
    <w:abstractNumId w:val="1"/>
  </w:num>
  <w:num w:numId="30" w16cid:durableId="1683776815">
    <w:abstractNumId w:val="14"/>
  </w:num>
  <w:num w:numId="31" w16cid:durableId="1608731526">
    <w:abstractNumId w:val="7"/>
  </w:num>
  <w:num w:numId="32" w16cid:durableId="662978358">
    <w:abstractNumId w:val="4"/>
  </w:num>
  <w:num w:numId="33" w16cid:durableId="806976925">
    <w:abstractNumId w:val="17"/>
  </w:num>
  <w:num w:numId="34" w16cid:durableId="36197794">
    <w:abstractNumId w:val="23"/>
  </w:num>
  <w:num w:numId="35" w16cid:durableId="1578978662">
    <w:abstractNumId w:val="13"/>
  </w:num>
  <w:num w:numId="36" w16cid:durableId="1877741282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91"/>
    <w:rsid w:val="00002D63"/>
    <w:rsid w:val="000034A5"/>
    <w:rsid w:val="00003EF6"/>
    <w:rsid w:val="0000764C"/>
    <w:rsid w:val="00010974"/>
    <w:rsid w:val="000141FC"/>
    <w:rsid w:val="0001451E"/>
    <w:rsid w:val="00014758"/>
    <w:rsid w:val="000165D2"/>
    <w:rsid w:val="00016E52"/>
    <w:rsid w:val="00017F3E"/>
    <w:rsid w:val="00020D35"/>
    <w:rsid w:val="00021CFB"/>
    <w:rsid w:val="00021E1C"/>
    <w:rsid w:val="00023988"/>
    <w:rsid w:val="00023B48"/>
    <w:rsid w:val="00023C10"/>
    <w:rsid w:val="000250A7"/>
    <w:rsid w:val="00030537"/>
    <w:rsid w:val="00030638"/>
    <w:rsid w:val="00033EEF"/>
    <w:rsid w:val="000363AF"/>
    <w:rsid w:val="00036DF0"/>
    <w:rsid w:val="00037B3D"/>
    <w:rsid w:val="000413E4"/>
    <w:rsid w:val="00041570"/>
    <w:rsid w:val="00041D41"/>
    <w:rsid w:val="00043200"/>
    <w:rsid w:val="00043597"/>
    <w:rsid w:val="000448B7"/>
    <w:rsid w:val="00045749"/>
    <w:rsid w:val="00047C62"/>
    <w:rsid w:val="00050D19"/>
    <w:rsid w:val="0005286D"/>
    <w:rsid w:val="00052AE7"/>
    <w:rsid w:val="00054035"/>
    <w:rsid w:val="000541F6"/>
    <w:rsid w:val="00054E96"/>
    <w:rsid w:val="00061C15"/>
    <w:rsid w:val="00064FE7"/>
    <w:rsid w:val="000654B1"/>
    <w:rsid w:val="00067E6B"/>
    <w:rsid w:val="00071D9D"/>
    <w:rsid w:val="00080737"/>
    <w:rsid w:val="00080A11"/>
    <w:rsid w:val="000820FF"/>
    <w:rsid w:val="0008245F"/>
    <w:rsid w:val="000845CB"/>
    <w:rsid w:val="00087870"/>
    <w:rsid w:val="00094A0E"/>
    <w:rsid w:val="00095705"/>
    <w:rsid w:val="000973A3"/>
    <w:rsid w:val="000A0442"/>
    <w:rsid w:val="000A0C4E"/>
    <w:rsid w:val="000A13FE"/>
    <w:rsid w:val="000A3728"/>
    <w:rsid w:val="000A39BC"/>
    <w:rsid w:val="000A5C34"/>
    <w:rsid w:val="000A6DF6"/>
    <w:rsid w:val="000A7049"/>
    <w:rsid w:val="000B181B"/>
    <w:rsid w:val="000B33B6"/>
    <w:rsid w:val="000B340F"/>
    <w:rsid w:val="000B3AAB"/>
    <w:rsid w:val="000B70A1"/>
    <w:rsid w:val="000B752C"/>
    <w:rsid w:val="000C08CA"/>
    <w:rsid w:val="000C1342"/>
    <w:rsid w:val="000C16B8"/>
    <w:rsid w:val="000C366A"/>
    <w:rsid w:val="000C3BB1"/>
    <w:rsid w:val="000C4368"/>
    <w:rsid w:val="000C7AF1"/>
    <w:rsid w:val="000D00C2"/>
    <w:rsid w:val="000D1EEC"/>
    <w:rsid w:val="000D29F4"/>
    <w:rsid w:val="000D3DA9"/>
    <w:rsid w:val="000D425B"/>
    <w:rsid w:val="000D45DF"/>
    <w:rsid w:val="000D4C69"/>
    <w:rsid w:val="000D5263"/>
    <w:rsid w:val="000D58A5"/>
    <w:rsid w:val="000D5EA1"/>
    <w:rsid w:val="000DFB34"/>
    <w:rsid w:val="000E12D4"/>
    <w:rsid w:val="000E3C84"/>
    <w:rsid w:val="000E3DCD"/>
    <w:rsid w:val="000E6B31"/>
    <w:rsid w:val="000F17FC"/>
    <w:rsid w:val="00100001"/>
    <w:rsid w:val="00102384"/>
    <w:rsid w:val="001027C2"/>
    <w:rsid w:val="00104239"/>
    <w:rsid w:val="00104D65"/>
    <w:rsid w:val="00107D04"/>
    <w:rsid w:val="00111DC7"/>
    <w:rsid w:val="00111F46"/>
    <w:rsid w:val="001131C5"/>
    <w:rsid w:val="00114530"/>
    <w:rsid w:val="00114940"/>
    <w:rsid w:val="001164DA"/>
    <w:rsid w:val="00117ACE"/>
    <w:rsid w:val="001201D6"/>
    <w:rsid w:val="00120A54"/>
    <w:rsid w:val="00121A77"/>
    <w:rsid w:val="0012449D"/>
    <w:rsid w:val="00124A2F"/>
    <w:rsid w:val="00124CBA"/>
    <w:rsid w:val="00124D65"/>
    <w:rsid w:val="0012501D"/>
    <w:rsid w:val="001314BC"/>
    <w:rsid w:val="0013236A"/>
    <w:rsid w:val="001379FA"/>
    <w:rsid w:val="00140FE3"/>
    <w:rsid w:val="00143208"/>
    <w:rsid w:val="00143F35"/>
    <w:rsid w:val="00144A45"/>
    <w:rsid w:val="00144B81"/>
    <w:rsid w:val="00144CC9"/>
    <w:rsid w:val="00145C92"/>
    <w:rsid w:val="00147720"/>
    <w:rsid w:val="00151495"/>
    <w:rsid w:val="00154D06"/>
    <w:rsid w:val="00155489"/>
    <w:rsid w:val="00155DCC"/>
    <w:rsid w:val="001565C7"/>
    <w:rsid w:val="001578C3"/>
    <w:rsid w:val="00160400"/>
    <w:rsid w:val="0016082A"/>
    <w:rsid w:val="001631C5"/>
    <w:rsid w:val="001632DD"/>
    <w:rsid w:val="001644E2"/>
    <w:rsid w:val="0017085B"/>
    <w:rsid w:val="0017101F"/>
    <w:rsid w:val="00174FEB"/>
    <w:rsid w:val="001764FC"/>
    <w:rsid w:val="00176ACD"/>
    <w:rsid w:val="00177FA1"/>
    <w:rsid w:val="00182BD1"/>
    <w:rsid w:val="00185601"/>
    <w:rsid w:val="00186794"/>
    <w:rsid w:val="00186E98"/>
    <w:rsid w:val="00187CF1"/>
    <w:rsid w:val="00190C95"/>
    <w:rsid w:val="00191BFC"/>
    <w:rsid w:val="00195694"/>
    <w:rsid w:val="00195B97"/>
    <w:rsid w:val="001965CD"/>
    <w:rsid w:val="00197071"/>
    <w:rsid w:val="00197C2B"/>
    <w:rsid w:val="00197EF0"/>
    <w:rsid w:val="001A33DD"/>
    <w:rsid w:val="001A4264"/>
    <w:rsid w:val="001A4EEE"/>
    <w:rsid w:val="001A7909"/>
    <w:rsid w:val="001B2FF3"/>
    <w:rsid w:val="001B3549"/>
    <w:rsid w:val="001B4740"/>
    <w:rsid w:val="001B770D"/>
    <w:rsid w:val="001C004D"/>
    <w:rsid w:val="001C3AE8"/>
    <w:rsid w:val="001C3CCB"/>
    <w:rsid w:val="001C421B"/>
    <w:rsid w:val="001C48CB"/>
    <w:rsid w:val="001C6F25"/>
    <w:rsid w:val="001C7956"/>
    <w:rsid w:val="001D05B9"/>
    <w:rsid w:val="001D2118"/>
    <w:rsid w:val="001D2653"/>
    <w:rsid w:val="001D2F80"/>
    <w:rsid w:val="001D324D"/>
    <w:rsid w:val="001E0059"/>
    <w:rsid w:val="001E08BF"/>
    <w:rsid w:val="001E0F8A"/>
    <w:rsid w:val="001E1471"/>
    <w:rsid w:val="001E1BAE"/>
    <w:rsid w:val="001E20A2"/>
    <w:rsid w:val="001E552A"/>
    <w:rsid w:val="001E5651"/>
    <w:rsid w:val="001E74C8"/>
    <w:rsid w:val="001F07D1"/>
    <w:rsid w:val="001F164B"/>
    <w:rsid w:val="001F273B"/>
    <w:rsid w:val="001F37E0"/>
    <w:rsid w:val="001F3A57"/>
    <w:rsid w:val="001F65E7"/>
    <w:rsid w:val="0020039B"/>
    <w:rsid w:val="00200A8B"/>
    <w:rsid w:val="00201830"/>
    <w:rsid w:val="00201EBC"/>
    <w:rsid w:val="00201EDA"/>
    <w:rsid w:val="002031C0"/>
    <w:rsid w:val="002038CD"/>
    <w:rsid w:val="002041BF"/>
    <w:rsid w:val="00204478"/>
    <w:rsid w:val="00205D8D"/>
    <w:rsid w:val="002064AC"/>
    <w:rsid w:val="00206853"/>
    <w:rsid w:val="00206F2E"/>
    <w:rsid w:val="00210634"/>
    <w:rsid w:val="00211104"/>
    <w:rsid w:val="0021195F"/>
    <w:rsid w:val="0021227C"/>
    <w:rsid w:val="00212897"/>
    <w:rsid w:val="00216D25"/>
    <w:rsid w:val="0022067F"/>
    <w:rsid w:val="002215CA"/>
    <w:rsid w:val="00221AB1"/>
    <w:rsid w:val="00221DCA"/>
    <w:rsid w:val="0022332A"/>
    <w:rsid w:val="00223521"/>
    <w:rsid w:val="00223AA6"/>
    <w:rsid w:val="0022478D"/>
    <w:rsid w:val="00224EFA"/>
    <w:rsid w:val="002262AE"/>
    <w:rsid w:val="002266B8"/>
    <w:rsid w:val="00230786"/>
    <w:rsid w:val="002313AE"/>
    <w:rsid w:val="0023297B"/>
    <w:rsid w:val="00232D13"/>
    <w:rsid w:val="00233677"/>
    <w:rsid w:val="0023558C"/>
    <w:rsid w:val="00236BD5"/>
    <w:rsid w:val="00236EC0"/>
    <w:rsid w:val="00237345"/>
    <w:rsid w:val="00240491"/>
    <w:rsid w:val="0024074B"/>
    <w:rsid w:val="002411FA"/>
    <w:rsid w:val="002419A1"/>
    <w:rsid w:val="00242FF1"/>
    <w:rsid w:val="00245584"/>
    <w:rsid w:val="002458A5"/>
    <w:rsid w:val="0024776F"/>
    <w:rsid w:val="00250568"/>
    <w:rsid w:val="002542CC"/>
    <w:rsid w:val="00256B90"/>
    <w:rsid w:val="00257994"/>
    <w:rsid w:val="00261A3D"/>
    <w:rsid w:val="002630A7"/>
    <w:rsid w:val="002632DF"/>
    <w:rsid w:val="0026427C"/>
    <w:rsid w:val="00264ED3"/>
    <w:rsid w:val="002651CB"/>
    <w:rsid w:val="00265442"/>
    <w:rsid w:val="00267126"/>
    <w:rsid w:val="0026790E"/>
    <w:rsid w:val="00270877"/>
    <w:rsid w:val="0027115B"/>
    <w:rsid w:val="002754B1"/>
    <w:rsid w:val="00276584"/>
    <w:rsid w:val="0027667C"/>
    <w:rsid w:val="00280865"/>
    <w:rsid w:val="00283CD9"/>
    <w:rsid w:val="002867C0"/>
    <w:rsid w:val="00287777"/>
    <w:rsid w:val="002922A5"/>
    <w:rsid w:val="0029407D"/>
    <w:rsid w:val="00294B32"/>
    <w:rsid w:val="002964BD"/>
    <w:rsid w:val="00297424"/>
    <w:rsid w:val="00297522"/>
    <w:rsid w:val="00297F69"/>
    <w:rsid w:val="002A12B5"/>
    <w:rsid w:val="002A19DE"/>
    <w:rsid w:val="002A1A89"/>
    <w:rsid w:val="002A2261"/>
    <w:rsid w:val="002A4B96"/>
    <w:rsid w:val="002A6971"/>
    <w:rsid w:val="002A71A3"/>
    <w:rsid w:val="002A77A8"/>
    <w:rsid w:val="002A7BD3"/>
    <w:rsid w:val="002B1F4D"/>
    <w:rsid w:val="002B2567"/>
    <w:rsid w:val="002B3394"/>
    <w:rsid w:val="002B63EF"/>
    <w:rsid w:val="002B70DB"/>
    <w:rsid w:val="002B713A"/>
    <w:rsid w:val="002B76AE"/>
    <w:rsid w:val="002C0720"/>
    <w:rsid w:val="002C3E25"/>
    <w:rsid w:val="002C4609"/>
    <w:rsid w:val="002C4775"/>
    <w:rsid w:val="002C565A"/>
    <w:rsid w:val="002C5B43"/>
    <w:rsid w:val="002C6C44"/>
    <w:rsid w:val="002C76CA"/>
    <w:rsid w:val="002C78AE"/>
    <w:rsid w:val="002D12FB"/>
    <w:rsid w:val="002D1CD4"/>
    <w:rsid w:val="002D28DB"/>
    <w:rsid w:val="002D3397"/>
    <w:rsid w:val="002D3F9B"/>
    <w:rsid w:val="002D4131"/>
    <w:rsid w:val="002D432B"/>
    <w:rsid w:val="002D550A"/>
    <w:rsid w:val="002D73F0"/>
    <w:rsid w:val="002D7519"/>
    <w:rsid w:val="002D7A96"/>
    <w:rsid w:val="002E1C6B"/>
    <w:rsid w:val="002E472F"/>
    <w:rsid w:val="002E541D"/>
    <w:rsid w:val="002E7933"/>
    <w:rsid w:val="002E7A20"/>
    <w:rsid w:val="002F0C75"/>
    <w:rsid w:val="002F0DBC"/>
    <w:rsid w:val="002F14DA"/>
    <w:rsid w:val="002F1D25"/>
    <w:rsid w:val="002F21DE"/>
    <w:rsid w:val="002F2AB1"/>
    <w:rsid w:val="002F41A9"/>
    <w:rsid w:val="00300D40"/>
    <w:rsid w:val="00301003"/>
    <w:rsid w:val="00311E1A"/>
    <w:rsid w:val="00312652"/>
    <w:rsid w:val="00312E96"/>
    <w:rsid w:val="00312F51"/>
    <w:rsid w:val="003147AB"/>
    <w:rsid w:val="003170E0"/>
    <w:rsid w:val="003173C4"/>
    <w:rsid w:val="00317EC6"/>
    <w:rsid w:val="00321FD2"/>
    <w:rsid w:val="00322808"/>
    <w:rsid w:val="00322A31"/>
    <w:rsid w:val="00322E3D"/>
    <w:rsid w:val="00323584"/>
    <w:rsid w:val="0032501D"/>
    <w:rsid w:val="00327676"/>
    <w:rsid w:val="003319A0"/>
    <w:rsid w:val="003329E1"/>
    <w:rsid w:val="00332E93"/>
    <w:rsid w:val="00333AE7"/>
    <w:rsid w:val="00334DF7"/>
    <w:rsid w:val="00340539"/>
    <w:rsid w:val="00341EF4"/>
    <w:rsid w:val="00343C19"/>
    <w:rsid w:val="00343FAD"/>
    <w:rsid w:val="00345094"/>
    <w:rsid w:val="00347478"/>
    <w:rsid w:val="00347605"/>
    <w:rsid w:val="00350594"/>
    <w:rsid w:val="00350D8F"/>
    <w:rsid w:val="00351820"/>
    <w:rsid w:val="003521CB"/>
    <w:rsid w:val="00353327"/>
    <w:rsid w:val="003536EB"/>
    <w:rsid w:val="00354926"/>
    <w:rsid w:val="003609FC"/>
    <w:rsid w:val="00361F56"/>
    <w:rsid w:val="003627B4"/>
    <w:rsid w:val="00362B5B"/>
    <w:rsid w:val="00362E73"/>
    <w:rsid w:val="003631ED"/>
    <w:rsid w:val="003650BF"/>
    <w:rsid w:val="00365ECC"/>
    <w:rsid w:val="003671AA"/>
    <w:rsid w:val="00367F7A"/>
    <w:rsid w:val="00370AC7"/>
    <w:rsid w:val="00370D85"/>
    <w:rsid w:val="00371206"/>
    <w:rsid w:val="00375FBE"/>
    <w:rsid w:val="00376C8C"/>
    <w:rsid w:val="003813E5"/>
    <w:rsid w:val="0038183C"/>
    <w:rsid w:val="00381EC6"/>
    <w:rsid w:val="00382620"/>
    <w:rsid w:val="003852AC"/>
    <w:rsid w:val="0038553B"/>
    <w:rsid w:val="003901A3"/>
    <w:rsid w:val="0039134D"/>
    <w:rsid w:val="0039170A"/>
    <w:rsid w:val="00392117"/>
    <w:rsid w:val="00394C75"/>
    <w:rsid w:val="00395F55"/>
    <w:rsid w:val="003A4210"/>
    <w:rsid w:val="003A46CB"/>
    <w:rsid w:val="003A56E4"/>
    <w:rsid w:val="003A60A2"/>
    <w:rsid w:val="003B2FB3"/>
    <w:rsid w:val="003B5135"/>
    <w:rsid w:val="003B61D1"/>
    <w:rsid w:val="003C1915"/>
    <w:rsid w:val="003C36FD"/>
    <w:rsid w:val="003C3CAC"/>
    <w:rsid w:val="003C4852"/>
    <w:rsid w:val="003D0A3F"/>
    <w:rsid w:val="003D17B6"/>
    <w:rsid w:val="003D48F6"/>
    <w:rsid w:val="003D566A"/>
    <w:rsid w:val="003D5B32"/>
    <w:rsid w:val="003D5B52"/>
    <w:rsid w:val="003D7266"/>
    <w:rsid w:val="003E14EC"/>
    <w:rsid w:val="003E282C"/>
    <w:rsid w:val="003E3A2B"/>
    <w:rsid w:val="003E5BBB"/>
    <w:rsid w:val="003E6285"/>
    <w:rsid w:val="003E7951"/>
    <w:rsid w:val="003F03D0"/>
    <w:rsid w:val="003F0EDF"/>
    <w:rsid w:val="003F1ACE"/>
    <w:rsid w:val="003F1F6E"/>
    <w:rsid w:val="003F3E13"/>
    <w:rsid w:val="003F4155"/>
    <w:rsid w:val="003F50B1"/>
    <w:rsid w:val="003F7929"/>
    <w:rsid w:val="004026C6"/>
    <w:rsid w:val="00405283"/>
    <w:rsid w:val="004052A2"/>
    <w:rsid w:val="00407771"/>
    <w:rsid w:val="004077E4"/>
    <w:rsid w:val="004079C9"/>
    <w:rsid w:val="00410757"/>
    <w:rsid w:val="00412C12"/>
    <w:rsid w:val="00420BB0"/>
    <w:rsid w:val="00421503"/>
    <w:rsid w:val="00421919"/>
    <w:rsid w:val="00421B3F"/>
    <w:rsid w:val="004264A2"/>
    <w:rsid w:val="004267A8"/>
    <w:rsid w:val="00427DC7"/>
    <w:rsid w:val="004308B0"/>
    <w:rsid w:val="00430D1A"/>
    <w:rsid w:val="00431918"/>
    <w:rsid w:val="004338B9"/>
    <w:rsid w:val="0043400A"/>
    <w:rsid w:val="00434696"/>
    <w:rsid w:val="00436203"/>
    <w:rsid w:val="00440907"/>
    <w:rsid w:val="00440A77"/>
    <w:rsid w:val="00441DDE"/>
    <w:rsid w:val="004439EA"/>
    <w:rsid w:val="00444311"/>
    <w:rsid w:val="00444A8A"/>
    <w:rsid w:val="004456AB"/>
    <w:rsid w:val="004460F2"/>
    <w:rsid w:val="00447956"/>
    <w:rsid w:val="00452610"/>
    <w:rsid w:val="00452C43"/>
    <w:rsid w:val="00453258"/>
    <w:rsid w:val="00453AE0"/>
    <w:rsid w:val="00454717"/>
    <w:rsid w:val="00456761"/>
    <w:rsid w:val="00456C27"/>
    <w:rsid w:val="0046166B"/>
    <w:rsid w:val="00462D82"/>
    <w:rsid w:val="00464CD2"/>
    <w:rsid w:val="00466788"/>
    <w:rsid w:val="00466818"/>
    <w:rsid w:val="004668EF"/>
    <w:rsid w:val="00472141"/>
    <w:rsid w:val="00472E68"/>
    <w:rsid w:val="00473C57"/>
    <w:rsid w:val="00474320"/>
    <w:rsid w:val="00474C52"/>
    <w:rsid w:val="00482929"/>
    <w:rsid w:val="00484E1F"/>
    <w:rsid w:val="00487A14"/>
    <w:rsid w:val="00487CC4"/>
    <w:rsid w:val="00490826"/>
    <w:rsid w:val="00491F6E"/>
    <w:rsid w:val="004920D0"/>
    <w:rsid w:val="004923E4"/>
    <w:rsid w:val="00494F09"/>
    <w:rsid w:val="004952E4"/>
    <w:rsid w:val="0049592F"/>
    <w:rsid w:val="004A31A5"/>
    <w:rsid w:val="004A3FCE"/>
    <w:rsid w:val="004A531F"/>
    <w:rsid w:val="004A5D2B"/>
    <w:rsid w:val="004A6DE2"/>
    <w:rsid w:val="004A7250"/>
    <w:rsid w:val="004B0564"/>
    <w:rsid w:val="004B0D0B"/>
    <w:rsid w:val="004B225E"/>
    <w:rsid w:val="004B5FF8"/>
    <w:rsid w:val="004B7306"/>
    <w:rsid w:val="004C08C6"/>
    <w:rsid w:val="004C1BB5"/>
    <w:rsid w:val="004C2687"/>
    <w:rsid w:val="004C3565"/>
    <w:rsid w:val="004C47D8"/>
    <w:rsid w:val="004C499F"/>
    <w:rsid w:val="004C500F"/>
    <w:rsid w:val="004C591E"/>
    <w:rsid w:val="004C6BC6"/>
    <w:rsid w:val="004C7E88"/>
    <w:rsid w:val="004D1E00"/>
    <w:rsid w:val="004D1F22"/>
    <w:rsid w:val="004D70E2"/>
    <w:rsid w:val="004D7775"/>
    <w:rsid w:val="004E0141"/>
    <w:rsid w:val="004E1252"/>
    <w:rsid w:val="004E1334"/>
    <w:rsid w:val="004E201D"/>
    <w:rsid w:val="004E2C37"/>
    <w:rsid w:val="004E4E5D"/>
    <w:rsid w:val="004E6FC4"/>
    <w:rsid w:val="004F05EA"/>
    <w:rsid w:val="004F0F4D"/>
    <w:rsid w:val="004F1AC4"/>
    <w:rsid w:val="004F2AB0"/>
    <w:rsid w:val="004F390A"/>
    <w:rsid w:val="004F3BF7"/>
    <w:rsid w:val="004F4845"/>
    <w:rsid w:val="004F67BA"/>
    <w:rsid w:val="00503AA9"/>
    <w:rsid w:val="0050532C"/>
    <w:rsid w:val="00505CFE"/>
    <w:rsid w:val="00506E48"/>
    <w:rsid w:val="00512295"/>
    <w:rsid w:val="00512870"/>
    <w:rsid w:val="0051300A"/>
    <w:rsid w:val="0051345A"/>
    <w:rsid w:val="0051580B"/>
    <w:rsid w:val="0051643C"/>
    <w:rsid w:val="00517850"/>
    <w:rsid w:val="005207D5"/>
    <w:rsid w:val="005208D8"/>
    <w:rsid w:val="00520D54"/>
    <w:rsid w:val="005211C3"/>
    <w:rsid w:val="005236D3"/>
    <w:rsid w:val="00525DB0"/>
    <w:rsid w:val="005272AE"/>
    <w:rsid w:val="00531692"/>
    <w:rsid w:val="005327E9"/>
    <w:rsid w:val="00534D74"/>
    <w:rsid w:val="005355B6"/>
    <w:rsid w:val="00536AA2"/>
    <w:rsid w:val="005371DC"/>
    <w:rsid w:val="00537A3F"/>
    <w:rsid w:val="0054088E"/>
    <w:rsid w:val="00541C2D"/>
    <w:rsid w:val="00545137"/>
    <w:rsid w:val="005459CB"/>
    <w:rsid w:val="00545FAB"/>
    <w:rsid w:val="00546076"/>
    <w:rsid w:val="00546161"/>
    <w:rsid w:val="00547648"/>
    <w:rsid w:val="0055059B"/>
    <w:rsid w:val="0055174E"/>
    <w:rsid w:val="00551F18"/>
    <w:rsid w:val="005532E1"/>
    <w:rsid w:val="00553530"/>
    <w:rsid w:val="00555577"/>
    <w:rsid w:val="00555FA9"/>
    <w:rsid w:val="00556881"/>
    <w:rsid w:val="00562B55"/>
    <w:rsid w:val="0056327D"/>
    <w:rsid w:val="00564048"/>
    <w:rsid w:val="00564148"/>
    <w:rsid w:val="00564BA4"/>
    <w:rsid w:val="00564D39"/>
    <w:rsid w:val="00565640"/>
    <w:rsid w:val="00565704"/>
    <w:rsid w:val="00566E57"/>
    <w:rsid w:val="00570CF5"/>
    <w:rsid w:val="00571F4F"/>
    <w:rsid w:val="00572677"/>
    <w:rsid w:val="0057322A"/>
    <w:rsid w:val="005736C4"/>
    <w:rsid w:val="00574DA1"/>
    <w:rsid w:val="005760BF"/>
    <w:rsid w:val="00576529"/>
    <w:rsid w:val="00576C5D"/>
    <w:rsid w:val="00577ED0"/>
    <w:rsid w:val="00580326"/>
    <w:rsid w:val="00580588"/>
    <w:rsid w:val="00580F59"/>
    <w:rsid w:val="00583044"/>
    <w:rsid w:val="005839D7"/>
    <w:rsid w:val="005847C7"/>
    <w:rsid w:val="00584EA1"/>
    <w:rsid w:val="00587614"/>
    <w:rsid w:val="00590C14"/>
    <w:rsid w:val="00591050"/>
    <w:rsid w:val="00597D44"/>
    <w:rsid w:val="005A0219"/>
    <w:rsid w:val="005A105B"/>
    <w:rsid w:val="005A2D90"/>
    <w:rsid w:val="005A34BA"/>
    <w:rsid w:val="005A3C4C"/>
    <w:rsid w:val="005A692A"/>
    <w:rsid w:val="005B024E"/>
    <w:rsid w:val="005B0C27"/>
    <w:rsid w:val="005B1503"/>
    <w:rsid w:val="005B265C"/>
    <w:rsid w:val="005B3569"/>
    <w:rsid w:val="005B4B7A"/>
    <w:rsid w:val="005B7808"/>
    <w:rsid w:val="005B7F0A"/>
    <w:rsid w:val="005C0E31"/>
    <w:rsid w:val="005C15E7"/>
    <w:rsid w:val="005C567F"/>
    <w:rsid w:val="005C5810"/>
    <w:rsid w:val="005C78D4"/>
    <w:rsid w:val="005D1A82"/>
    <w:rsid w:val="005D2713"/>
    <w:rsid w:val="005D4875"/>
    <w:rsid w:val="005D52C6"/>
    <w:rsid w:val="005D6859"/>
    <w:rsid w:val="005D7737"/>
    <w:rsid w:val="005E0587"/>
    <w:rsid w:val="005E0CC7"/>
    <w:rsid w:val="005E12D4"/>
    <w:rsid w:val="005E22BC"/>
    <w:rsid w:val="005E44E7"/>
    <w:rsid w:val="005E490E"/>
    <w:rsid w:val="005F1A04"/>
    <w:rsid w:val="005F220D"/>
    <w:rsid w:val="005F35CE"/>
    <w:rsid w:val="005F43A1"/>
    <w:rsid w:val="005F4952"/>
    <w:rsid w:val="005F4B51"/>
    <w:rsid w:val="005F60BF"/>
    <w:rsid w:val="005F6495"/>
    <w:rsid w:val="005F68F6"/>
    <w:rsid w:val="0060151A"/>
    <w:rsid w:val="00601B59"/>
    <w:rsid w:val="00603723"/>
    <w:rsid w:val="00603A52"/>
    <w:rsid w:val="006043AE"/>
    <w:rsid w:val="006045F0"/>
    <w:rsid w:val="00604E0A"/>
    <w:rsid w:val="0060565F"/>
    <w:rsid w:val="006070B2"/>
    <w:rsid w:val="006075BB"/>
    <w:rsid w:val="00610D71"/>
    <w:rsid w:val="00611AF0"/>
    <w:rsid w:val="00611D2E"/>
    <w:rsid w:val="006174C4"/>
    <w:rsid w:val="0062107C"/>
    <w:rsid w:val="00624287"/>
    <w:rsid w:val="0063112F"/>
    <w:rsid w:val="00632035"/>
    <w:rsid w:val="00633286"/>
    <w:rsid w:val="00635C51"/>
    <w:rsid w:val="00646449"/>
    <w:rsid w:val="00650D7D"/>
    <w:rsid w:val="0065144A"/>
    <w:rsid w:val="00652465"/>
    <w:rsid w:val="00652A84"/>
    <w:rsid w:val="00653643"/>
    <w:rsid w:val="00653EE3"/>
    <w:rsid w:val="00654675"/>
    <w:rsid w:val="00654C30"/>
    <w:rsid w:val="006552C6"/>
    <w:rsid w:val="006564CB"/>
    <w:rsid w:val="00656CEB"/>
    <w:rsid w:val="00657A1B"/>
    <w:rsid w:val="00661E58"/>
    <w:rsid w:val="00662263"/>
    <w:rsid w:val="00662470"/>
    <w:rsid w:val="0066292C"/>
    <w:rsid w:val="006629B6"/>
    <w:rsid w:val="00663D4A"/>
    <w:rsid w:val="00663EDD"/>
    <w:rsid w:val="00665B38"/>
    <w:rsid w:val="00667BE0"/>
    <w:rsid w:val="00670076"/>
    <w:rsid w:val="00671DC1"/>
    <w:rsid w:val="00672E6C"/>
    <w:rsid w:val="006740A6"/>
    <w:rsid w:val="00677CB8"/>
    <w:rsid w:val="00681B28"/>
    <w:rsid w:val="00683660"/>
    <w:rsid w:val="00686602"/>
    <w:rsid w:val="00690BF4"/>
    <w:rsid w:val="00691277"/>
    <w:rsid w:val="006935BD"/>
    <w:rsid w:val="00693734"/>
    <w:rsid w:val="00695CAF"/>
    <w:rsid w:val="00695DA5"/>
    <w:rsid w:val="006976F7"/>
    <w:rsid w:val="00697875"/>
    <w:rsid w:val="00697A5F"/>
    <w:rsid w:val="006A19C2"/>
    <w:rsid w:val="006A1E39"/>
    <w:rsid w:val="006A24FF"/>
    <w:rsid w:val="006A2815"/>
    <w:rsid w:val="006A2E01"/>
    <w:rsid w:val="006A322A"/>
    <w:rsid w:val="006A3E59"/>
    <w:rsid w:val="006A4C76"/>
    <w:rsid w:val="006A6D40"/>
    <w:rsid w:val="006B11A0"/>
    <w:rsid w:val="006B2836"/>
    <w:rsid w:val="006B29AF"/>
    <w:rsid w:val="006B3708"/>
    <w:rsid w:val="006B3B85"/>
    <w:rsid w:val="006B44B1"/>
    <w:rsid w:val="006B7963"/>
    <w:rsid w:val="006C137F"/>
    <w:rsid w:val="006C4C40"/>
    <w:rsid w:val="006C52E1"/>
    <w:rsid w:val="006C52FC"/>
    <w:rsid w:val="006C7CD4"/>
    <w:rsid w:val="006D1EC0"/>
    <w:rsid w:val="006D27F5"/>
    <w:rsid w:val="006D4A4C"/>
    <w:rsid w:val="006E010C"/>
    <w:rsid w:val="006E5C2C"/>
    <w:rsid w:val="006E5D6A"/>
    <w:rsid w:val="006E697D"/>
    <w:rsid w:val="006E6B6C"/>
    <w:rsid w:val="006F3E5F"/>
    <w:rsid w:val="00700BD7"/>
    <w:rsid w:val="0070429C"/>
    <w:rsid w:val="0070596A"/>
    <w:rsid w:val="0070698C"/>
    <w:rsid w:val="0071157D"/>
    <w:rsid w:val="00711C2D"/>
    <w:rsid w:val="00712597"/>
    <w:rsid w:val="00714D7F"/>
    <w:rsid w:val="00715B1C"/>
    <w:rsid w:val="0071759E"/>
    <w:rsid w:val="00717E4C"/>
    <w:rsid w:val="007205D0"/>
    <w:rsid w:val="007216DB"/>
    <w:rsid w:val="00721E81"/>
    <w:rsid w:val="007228F3"/>
    <w:rsid w:val="00722F97"/>
    <w:rsid w:val="00723B06"/>
    <w:rsid w:val="00724BED"/>
    <w:rsid w:val="00725B2C"/>
    <w:rsid w:val="00725C8D"/>
    <w:rsid w:val="007262A9"/>
    <w:rsid w:val="00726302"/>
    <w:rsid w:val="00727C36"/>
    <w:rsid w:val="00730300"/>
    <w:rsid w:val="00731017"/>
    <w:rsid w:val="0073293E"/>
    <w:rsid w:val="0073381A"/>
    <w:rsid w:val="0073397E"/>
    <w:rsid w:val="007343D4"/>
    <w:rsid w:val="00735A14"/>
    <w:rsid w:val="00736E56"/>
    <w:rsid w:val="00736F7F"/>
    <w:rsid w:val="00737CA8"/>
    <w:rsid w:val="00740C39"/>
    <w:rsid w:val="00741A0D"/>
    <w:rsid w:val="00743025"/>
    <w:rsid w:val="007430A8"/>
    <w:rsid w:val="00744878"/>
    <w:rsid w:val="00744B36"/>
    <w:rsid w:val="00744C19"/>
    <w:rsid w:val="00744CB1"/>
    <w:rsid w:val="00746049"/>
    <w:rsid w:val="00747623"/>
    <w:rsid w:val="007519BC"/>
    <w:rsid w:val="0075200D"/>
    <w:rsid w:val="0075257E"/>
    <w:rsid w:val="00752A14"/>
    <w:rsid w:val="007531FF"/>
    <w:rsid w:val="0075539E"/>
    <w:rsid w:val="007611A3"/>
    <w:rsid w:val="00761C2A"/>
    <w:rsid w:val="007627D3"/>
    <w:rsid w:val="007629EA"/>
    <w:rsid w:val="00763421"/>
    <w:rsid w:val="00764254"/>
    <w:rsid w:val="00765468"/>
    <w:rsid w:val="00770AEB"/>
    <w:rsid w:val="00771DA0"/>
    <w:rsid w:val="007738AE"/>
    <w:rsid w:val="00774FCA"/>
    <w:rsid w:val="00774FDC"/>
    <w:rsid w:val="00775B88"/>
    <w:rsid w:val="00777DC4"/>
    <w:rsid w:val="007817AD"/>
    <w:rsid w:val="00781BDA"/>
    <w:rsid w:val="00782144"/>
    <w:rsid w:val="00782385"/>
    <w:rsid w:val="00782DB6"/>
    <w:rsid w:val="00783792"/>
    <w:rsid w:val="0078419D"/>
    <w:rsid w:val="00784B5E"/>
    <w:rsid w:val="00786FA0"/>
    <w:rsid w:val="00787905"/>
    <w:rsid w:val="007911D3"/>
    <w:rsid w:val="00791303"/>
    <w:rsid w:val="007934CC"/>
    <w:rsid w:val="007936DD"/>
    <w:rsid w:val="007944F9"/>
    <w:rsid w:val="00794604"/>
    <w:rsid w:val="00794D00"/>
    <w:rsid w:val="00795E9F"/>
    <w:rsid w:val="00796CBD"/>
    <w:rsid w:val="0079770B"/>
    <w:rsid w:val="007A182F"/>
    <w:rsid w:val="007A1BEC"/>
    <w:rsid w:val="007A2D98"/>
    <w:rsid w:val="007A4DD8"/>
    <w:rsid w:val="007A5648"/>
    <w:rsid w:val="007A5758"/>
    <w:rsid w:val="007B038A"/>
    <w:rsid w:val="007B1917"/>
    <w:rsid w:val="007B580E"/>
    <w:rsid w:val="007B5BAB"/>
    <w:rsid w:val="007C0454"/>
    <w:rsid w:val="007C04F9"/>
    <w:rsid w:val="007C2716"/>
    <w:rsid w:val="007C516D"/>
    <w:rsid w:val="007C681B"/>
    <w:rsid w:val="007D0E67"/>
    <w:rsid w:val="007D10AD"/>
    <w:rsid w:val="007D1333"/>
    <w:rsid w:val="007D4CFE"/>
    <w:rsid w:val="007D56CB"/>
    <w:rsid w:val="007D75F1"/>
    <w:rsid w:val="007E243A"/>
    <w:rsid w:val="007E4212"/>
    <w:rsid w:val="007E44EB"/>
    <w:rsid w:val="007E6A31"/>
    <w:rsid w:val="007E73F3"/>
    <w:rsid w:val="007F0C82"/>
    <w:rsid w:val="007F2231"/>
    <w:rsid w:val="007F2EF1"/>
    <w:rsid w:val="007F325C"/>
    <w:rsid w:val="007F37B1"/>
    <w:rsid w:val="007F499C"/>
    <w:rsid w:val="007F6A8C"/>
    <w:rsid w:val="007F7213"/>
    <w:rsid w:val="007F731C"/>
    <w:rsid w:val="007F7898"/>
    <w:rsid w:val="0080010A"/>
    <w:rsid w:val="00800DCF"/>
    <w:rsid w:val="00801FF8"/>
    <w:rsid w:val="00802C59"/>
    <w:rsid w:val="00804C9C"/>
    <w:rsid w:val="00805C40"/>
    <w:rsid w:val="00805E2C"/>
    <w:rsid w:val="00810983"/>
    <w:rsid w:val="00811053"/>
    <w:rsid w:val="00811E0D"/>
    <w:rsid w:val="00816F21"/>
    <w:rsid w:val="008210D4"/>
    <w:rsid w:val="00821EEB"/>
    <w:rsid w:val="00822DE8"/>
    <w:rsid w:val="00823695"/>
    <w:rsid w:val="008245FF"/>
    <w:rsid w:val="00824BCB"/>
    <w:rsid w:val="00825364"/>
    <w:rsid w:val="008265E6"/>
    <w:rsid w:val="00827A61"/>
    <w:rsid w:val="00827FC1"/>
    <w:rsid w:val="0083141A"/>
    <w:rsid w:val="00831BA3"/>
    <w:rsid w:val="00832326"/>
    <w:rsid w:val="00832A69"/>
    <w:rsid w:val="00832BFF"/>
    <w:rsid w:val="00835180"/>
    <w:rsid w:val="00835A63"/>
    <w:rsid w:val="008371FA"/>
    <w:rsid w:val="008410D5"/>
    <w:rsid w:val="008419D1"/>
    <w:rsid w:val="00844B56"/>
    <w:rsid w:val="00845645"/>
    <w:rsid w:val="008467BD"/>
    <w:rsid w:val="0085199C"/>
    <w:rsid w:val="00853FF0"/>
    <w:rsid w:val="0085610F"/>
    <w:rsid w:val="00857851"/>
    <w:rsid w:val="0086043E"/>
    <w:rsid w:val="0086098D"/>
    <w:rsid w:val="00861243"/>
    <w:rsid w:val="00863A58"/>
    <w:rsid w:val="00863AB9"/>
    <w:rsid w:val="008641B8"/>
    <w:rsid w:val="00864B67"/>
    <w:rsid w:val="008667B6"/>
    <w:rsid w:val="00866DCE"/>
    <w:rsid w:val="008676FA"/>
    <w:rsid w:val="00867B9D"/>
    <w:rsid w:val="00870D32"/>
    <w:rsid w:val="008734B3"/>
    <w:rsid w:val="0087657F"/>
    <w:rsid w:val="00876844"/>
    <w:rsid w:val="0087781E"/>
    <w:rsid w:val="0088050D"/>
    <w:rsid w:val="00882E85"/>
    <w:rsid w:val="00884269"/>
    <w:rsid w:val="0088579B"/>
    <w:rsid w:val="00885DD1"/>
    <w:rsid w:val="00887F0E"/>
    <w:rsid w:val="00892C05"/>
    <w:rsid w:val="0089537D"/>
    <w:rsid w:val="00897A01"/>
    <w:rsid w:val="00897FC9"/>
    <w:rsid w:val="008A120D"/>
    <w:rsid w:val="008A13DE"/>
    <w:rsid w:val="008A1DED"/>
    <w:rsid w:val="008A5103"/>
    <w:rsid w:val="008A5BE4"/>
    <w:rsid w:val="008B0843"/>
    <w:rsid w:val="008B12F5"/>
    <w:rsid w:val="008B30E7"/>
    <w:rsid w:val="008B39B5"/>
    <w:rsid w:val="008B59DE"/>
    <w:rsid w:val="008B787F"/>
    <w:rsid w:val="008C1086"/>
    <w:rsid w:val="008C11AB"/>
    <w:rsid w:val="008C1FF7"/>
    <w:rsid w:val="008C2B33"/>
    <w:rsid w:val="008C4334"/>
    <w:rsid w:val="008C4790"/>
    <w:rsid w:val="008C5385"/>
    <w:rsid w:val="008C5448"/>
    <w:rsid w:val="008C5519"/>
    <w:rsid w:val="008C6B81"/>
    <w:rsid w:val="008D0310"/>
    <w:rsid w:val="008D1C24"/>
    <w:rsid w:val="008D2D3E"/>
    <w:rsid w:val="008D37BA"/>
    <w:rsid w:val="008D3B65"/>
    <w:rsid w:val="008D43CE"/>
    <w:rsid w:val="008D44C5"/>
    <w:rsid w:val="008D5C14"/>
    <w:rsid w:val="008D7082"/>
    <w:rsid w:val="008D72A0"/>
    <w:rsid w:val="008D745A"/>
    <w:rsid w:val="008E0349"/>
    <w:rsid w:val="008E79B4"/>
    <w:rsid w:val="008F011A"/>
    <w:rsid w:val="008F03F6"/>
    <w:rsid w:val="008F0D44"/>
    <w:rsid w:val="008F2A74"/>
    <w:rsid w:val="008F31AF"/>
    <w:rsid w:val="008F33B5"/>
    <w:rsid w:val="008F49FF"/>
    <w:rsid w:val="008F4F83"/>
    <w:rsid w:val="008F71BA"/>
    <w:rsid w:val="008F7299"/>
    <w:rsid w:val="00900133"/>
    <w:rsid w:val="00900E5D"/>
    <w:rsid w:val="00901875"/>
    <w:rsid w:val="00901BF6"/>
    <w:rsid w:val="009032E6"/>
    <w:rsid w:val="00904C35"/>
    <w:rsid w:val="00906779"/>
    <w:rsid w:val="00907615"/>
    <w:rsid w:val="00907C88"/>
    <w:rsid w:val="00910D06"/>
    <w:rsid w:val="0091465E"/>
    <w:rsid w:val="00914B21"/>
    <w:rsid w:val="00917641"/>
    <w:rsid w:val="0092085B"/>
    <w:rsid w:val="00921366"/>
    <w:rsid w:val="00922FD4"/>
    <w:rsid w:val="0092310F"/>
    <w:rsid w:val="0092347F"/>
    <w:rsid w:val="009268B3"/>
    <w:rsid w:val="0092738B"/>
    <w:rsid w:val="009275B7"/>
    <w:rsid w:val="00931941"/>
    <w:rsid w:val="00931AB0"/>
    <w:rsid w:val="009327B6"/>
    <w:rsid w:val="00933E19"/>
    <w:rsid w:val="009353A2"/>
    <w:rsid w:val="009402B5"/>
    <w:rsid w:val="00940F05"/>
    <w:rsid w:val="00941D3C"/>
    <w:rsid w:val="009420A8"/>
    <w:rsid w:val="00942FB6"/>
    <w:rsid w:val="00944817"/>
    <w:rsid w:val="0095090D"/>
    <w:rsid w:val="00953BEF"/>
    <w:rsid w:val="00954E83"/>
    <w:rsid w:val="00955EA3"/>
    <w:rsid w:val="00960BFE"/>
    <w:rsid w:val="00964BCB"/>
    <w:rsid w:val="00965D5F"/>
    <w:rsid w:val="00966941"/>
    <w:rsid w:val="009708B1"/>
    <w:rsid w:val="0097177A"/>
    <w:rsid w:val="00972644"/>
    <w:rsid w:val="0097306A"/>
    <w:rsid w:val="00974AEC"/>
    <w:rsid w:val="00976206"/>
    <w:rsid w:val="00980C1B"/>
    <w:rsid w:val="009832ED"/>
    <w:rsid w:val="00985EC7"/>
    <w:rsid w:val="00986FAC"/>
    <w:rsid w:val="00990024"/>
    <w:rsid w:val="009916CF"/>
    <w:rsid w:val="009926D1"/>
    <w:rsid w:val="0099457E"/>
    <w:rsid w:val="00995946"/>
    <w:rsid w:val="00997A36"/>
    <w:rsid w:val="009A43EF"/>
    <w:rsid w:val="009A55C4"/>
    <w:rsid w:val="009A587D"/>
    <w:rsid w:val="009A79AA"/>
    <w:rsid w:val="009B32C6"/>
    <w:rsid w:val="009B381F"/>
    <w:rsid w:val="009B3A24"/>
    <w:rsid w:val="009B3D71"/>
    <w:rsid w:val="009B573D"/>
    <w:rsid w:val="009B7218"/>
    <w:rsid w:val="009C0137"/>
    <w:rsid w:val="009C013D"/>
    <w:rsid w:val="009C3327"/>
    <w:rsid w:val="009C3CA5"/>
    <w:rsid w:val="009C6BA6"/>
    <w:rsid w:val="009D01C3"/>
    <w:rsid w:val="009D22B2"/>
    <w:rsid w:val="009D408A"/>
    <w:rsid w:val="009D53A2"/>
    <w:rsid w:val="009D591D"/>
    <w:rsid w:val="009D77D7"/>
    <w:rsid w:val="009D79CD"/>
    <w:rsid w:val="009E08A3"/>
    <w:rsid w:val="009E2B08"/>
    <w:rsid w:val="009E4D96"/>
    <w:rsid w:val="009E6B9D"/>
    <w:rsid w:val="009E7156"/>
    <w:rsid w:val="009F0387"/>
    <w:rsid w:val="009F058D"/>
    <w:rsid w:val="009F2752"/>
    <w:rsid w:val="009F33F0"/>
    <w:rsid w:val="009F3735"/>
    <w:rsid w:val="009F55B2"/>
    <w:rsid w:val="009F5A5F"/>
    <w:rsid w:val="009F6487"/>
    <w:rsid w:val="009F75F8"/>
    <w:rsid w:val="00A02B40"/>
    <w:rsid w:val="00A04AFE"/>
    <w:rsid w:val="00A064E8"/>
    <w:rsid w:val="00A14659"/>
    <w:rsid w:val="00A15A09"/>
    <w:rsid w:val="00A16CE9"/>
    <w:rsid w:val="00A207D8"/>
    <w:rsid w:val="00A217DD"/>
    <w:rsid w:val="00A21AD7"/>
    <w:rsid w:val="00A24D72"/>
    <w:rsid w:val="00A2514E"/>
    <w:rsid w:val="00A3190D"/>
    <w:rsid w:val="00A33C95"/>
    <w:rsid w:val="00A36978"/>
    <w:rsid w:val="00A37670"/>
    <w:rsid w:val="00A407AF"/>
    <w:rsid w:val="00A42145"/>
    <w:rsid w:val="00A430C7"/>
    <w:rsid w:val="00A43805"/>
    <w:rsid w:val="00A45765"/>
    <w:rsid w:val="00A45EFC"/>
    <w:rsid w:val="00A46161"/>
    <w:rsid w:val="00A46E7B"/>
    <w:rsid w:val="00A507F3"/>
    <w:rsid w:val="00A50866"/>
    <w:rsid w:val="00A50B42"/>
    <w:rsid w:val="00A51181"/>
    <w:rsid w:val="00A54283"/>
    <w:rsid w:val="00A54768"/>
    <w:rsid w:val="00A6375B"/>
    <w:rsid w:val="00A648DA"/>
    <w:rsid w:val="00A65547"/>
    <w:rsid w:val="00A66FB4"/>
    <w:rsid w:val="00A7002A"/>
    <w:rsid w:val="00A72423"/>
    <w:rsid w:val="00A72DD1"/>
    <w:rsid w:val="00A73850"/>
    <w:rsid w:val="00A7497A"/>
    <w:rsid w:val="00A76010"/>
    <w:rsid w:val="00A76755"/>
    <w:rsid w:val="00A77ADC"/>
    <w:rsid w:val="00A77CE9"/>
    <w:rsid w:val="00A802F1"/>
    <w:rsid w:val="00A8075B"/>
    <w:rsid w:val="00A80FF9"/>
    <w:rsid w:val="00A81788"/>
    <w:rsid w:val="00A81E64"/>
    <w:rsid w:val="00A8427E"/>
    <w:rsid w:val="00A8440D"/>
    <w:rsid w:val="00A851CC"/>
    <w:rsid w:val="00A852C7"/>
    <w:rsid w:val="00A90B77"/>
    <w:rsid w:val="00A915C3"/>
    <w:rsid w:val="00A91976"/>
    <w:rsid w:val="00A91F26"/>
    <w:rsid w:val="00A94B4C"/>
    <w:rsid w:val="00A96BF5"/>
    <w:rsid w:val="00A9709F"/>
    <w:rsid w:val="00A974C9"/>
    <w:rsid w:val="00A97790"/>
    <w:rsid w:val="00AA0EE2"/>
    <w:rsid w:val="00AA2840"/>
    <w:rsid w:val="00AA3544"/>
    <w:rsid w:val="00AA3FFE"/>
    <w:rsid w:val="00AA48EF"/>
    <w:rsid w:val="00AA64E9"/>
    <w:rsid w:val="00AA78C8"/>
    <w:rsid w:val="00AB08AB"/>
    <w:rsid w:val="00AB20CE"/>
    <w:rsid w:val="00AB4ACD"/>
    <w:rsid w:val="00AB6363"/>
    <w:rsid w:val="00AB7141"/>
    <w:rsid w:val="00AB754B"/>
    <w:rsid w:val="00AC2A22"/>
    <w:rsid w:val="00AC2C8B"/>
    <w:rsid w:val="00AC36B7"/>
    <w:rsid w:val="00AC4584"/>
    <w:rsid w:val="00AC5090"/>
    <w:rsid w:val="00AC5982"/>
    <w:rsid w:val="00AC63BD"/>
    <w:rsid w:val="00AD0E68"/>
    <w:rsid w:val="00AD10D4"/>
    <w:rsid w:val="00AD11EE"/>
    <w:rsid w:val="00AD321F"/>
    <w:rsid w:val="00AD3FCE"/>
    <w:rsid w:val="00AD5181"/>
    <w:rsid w:val="00AD53C5"/>
    <w:rsid w:val="00AD5BFC"/>
    <w:rsid w:val="00AD7FCE"/>
    <w:rsid w:val="00AE0050"/>
    <w:rsid w:val="00AE6570"/>
    <w:rsid w:val="00AE731B"/>
    <w:rsid w:val="00AF1009"/>
    <w:rsid w:val="00AF290F"/>
    <w:rsid w:val="00AF34D0"/>
    <w:rsid w:val="00AF3617"/>
    <w:rsid w:val="00AF54F9"/>
    <w:rsid w:val="00B00BD7"/>
    <w:rsid w:val="00B011C8"/>
    <w:rsid w:val="00B017EA"/>
    <w:rsid w:val="00B06E57"/>
    <w:rsid w:val="00B07560"/>
    <w:rsid w:val="00B103FF"/>
    <w:rsid w:val="00B1087B"/>
    <w:rsid w:val="00B10B9D"/>
    <w:rsid w:val="00B13D59"/>
    <w:rsid w:val="00B150FE"/>
    <w:rsid w:val="00B15404"/>
    <w:rsid w:val="00B15C3F"/>
    <w:rsid w:val="00B1667F"/>
    <w:rsid w:val="00B178A1"/>
    <w:rsid w:val="00B20A47"/>
    <w:rsid w:val="00B213F4"/>
    <w:rsid w:val="00B23875"/>
    <w:rsid w:val="00B249AF"/>
    <w:rsid w:val="00B261FC"/>
    <w:rsid w:val="00B276D4"/>
    <w:rsid w:val="00B3022F"/>
    <w:rsid w:val="00B31387"/>
    <w:rsid w:val="00B32810"/>
    <w:rsid w:val="00B33117"/>
    <w:rsid w:val="00B33CB6"/>
    <w:rsid w:val="00B33F74"/>
    <w:rsid w:val="00B368A7"/>
    <w:rsid w:val="00B376EC"/>
    <w:rsid w:val="00B37A3C"/>
    <w:rsid w:val="00B40CF1"/>
    <w:rsid w:val="00B423C4"/>
    <w:rsid w:val="00B4321A"/>
    <w:rsid w:val="00B432C9"/>
    <w:rsid w:val="00B437BC"/>
    <w:rsid w:val="00B43957"/>
    <w:rsid w:val="00B44997"/>
    <w:rsid w:val="00B44E3E"/>
    <w:rsid w:val="00B459E0"/>
    <w:rsid w:val="00B45C7B"/>
    <w:rsid w:val="00B45DD2"/>
    <w:rsid w:val="00B5116F"/>
    <w:rsid w:val="00B51711"/>
    <w:rsid w:val="00B52F73"/>
    <w:rsid w:val="00B54C51"/>
    <w:rsid w:val="00B5766A"/>
    <w:rsid w:val="00B57AFA"/>
    <w:rsid w:val="00B669AD"/>
    <w:rsid w:val="00B66D83"/>
    <w:rsid w:val="00B66E99"/>
    <w:rsid w:val="00B67CA5"/>
    <w:rsid w:val="00B721C1"/>
    <w:rsid w:val="00B724C7"/>
    <w:rsid w:val="00B8126C"/>
    <w:rsid w:val="00B8229E"/>
    <w:rsid w:val="00B8251D"/>
    <w:rsid w:val="00B82EC9"/>
    <w:rsid w:val="00B844AC"/>
    <w:rsid w:val="00B850D3"/>
    <w:rsid w:val="00B860E7"/>
    <w:rsid w:val="00B863AB"/>
    <w:rsid w:val="00B86B2D"/>
    <w:rsid w:val="00B87F1C"/>
    <w:rsid w:val="00B90E66"/>
    <w:rsid w:val="00B9178A"/>
    <w:rsid w:val="00B91F84"/>
    <w:rsid w:val="00B92598"/>
    <w:rsid w:val="00B93A89"/>
    <w:rsid w:val="00B94B5A"/>
    <w:rsid w:val="00B96081"/>
    <w:rsid w:val="00B969DC"/>
    <w:rsid w:val="00B96BAA"/>
    <w:rsid w:val="00B97382"/>
    <w:rsid w:val="00BA1404"/>
    <w:rsid w:val="00BA1A74"/>
    <w:rsid w:val="00BA4563"/>
    <w:rsid w:val="00BA4B55"/>
    <w:rsid w:val="00BA5711"/>
    <w:rsid w:val="00BA574A"/>
    <w:rsid w:val="00BA5FA9"/>
    <w:rsid w:val="00BA6C46"/>
    <w:rsid w:val="00BB0664"/>
    <w:rsid w:val="00BB0971"/>
    <w:rsid w:val="00BB1EEC"/>
    <w:rsid w:val="00BB639A"/>
    <w:rsid w:val="00BC23D1"/>
    <w:rsid w:val="00BC2420"/>
    <w:rsid w:val="00BC2544"/>
    <w:rsid w:val="00BC260B"/>
    <w:rsid w:val="00BC4C0F"/>
    <w:rsid w:val="00BC6E12"/>
    <w:rsid w:val="00BC73EF"/>
    <w:rsid w:val="00BD08C3"/>
    <w:rsid w:val="00BD0AF7"/>
    <w:rsid w:val="00BD33EF"/>
    <w:rsid w:val="00BD3D70"/>
    <w:rsid w:val="00BD46B7"/>
    <w:rsid w:val="00BD57C1"/>
    <w:rsid w:val="00BD5B4B"/>
    <w:rsid w:val="00BD6AA6"/>
    <w:rsid w:val="00BD6BA5"/>
    <w:rsid w:val="00BD7134"/>
    <w:rsid w:val="00BD7548"/>
    <w:rsid w:val="00BD7704"/>
    <w:rsid w:val="00BE02FA"/>
    <w:rsid w:val="00BE0BBA"/>
    <w:rsid w:val="00BE28E7"/>
    <w:rsid w:val="00BE4074"/>
    <w:rsid w:val="00BE59B0"/>
    <w:rsid w:val="00BE5A4E"/>
    <w:rsid w:val="00BE5BF5"/>
    <w:rsid w:val="00BE60CB"/>
    <w:rsid w:val="00BF01F9"/>
    <w:rsid w:val="00BF1234"/>
    <w:rsid w:val="00BF1B58"/>
    <w:rsid w:val="00BF24EB"/>
    <w:rsid w:val="00BF4079"/>
    <w:rsid w:val="00BF459B"/>
    <w:rsid w:val="00BF62D3"/>
    <w:rsid w:val="00BF6B6E"/>
    <w:rsid w:val="00C01293"/>
    <w:rsid w:val="00C01386"/>
    <w:rsid w:val="00C05F79"/>
    <w:rsid w:val="00C10DBB"/>
    <w:rsid w:val="00C11336"/>
    <w:rsid w:val="00C11DD5"/>
    <w:rsid w:val="00C12914"/>
    <w:rsid w:val="00C132C1"/>
    <w:rsid w:val="00C133EE"/>
    <w:rsid w:val="00C13B6D"/>
    <w:rsid w:val="00C14387"/>
    <w:rsid w:val="00C1666D"/>
    <w:rsid w:val="00C23F44"/>
    <w:rsid w:val="00C240EB"/>
    <w:rsid w:val="00C2412C"/>
    <w:rsid w:val="00C24683"/>
    <w:rsid w:val="00C24B62"/>
    <w:rsid w:val="00C2610D"/>
    <w:rsid w:val="00C2699D"/>
    <w:rsid w:val="00C3006C"/>
    <w:rsid w:val="00C32A5D"/>
    <w:rsid w:val="00C352CA"/>
    <w:rsid w:val="00C35DD6"/>
    <w:rsid w:val="00C36BE9"/>
    <w:rsid w:val="00C41694"/>
    <w:rsid w:val="00C4327C"/>
    <w:rsid w:val="00C43A17"/>
    <w:rsid w:val="00C456A4"/>
    <w:rsid w:val="00C45B27"/>
    <w:rsid w:val="00C46343"/>
    <w:rsid w:val="00C4656E"/>
    <w:rsid w:val="00C53B56"/>
    <w:rsid w:val="00C540A5"/>
    <w:rsid w:val="00C544D4"/>
    <w:rsid w:val="00C54EB1"/>
    <w:rsid w:val="00C55A1F"/>
    <w:rsid w:val="00C55B9A"/>
    <w:rsid w:val="00C604ED"/>
    <w:rsid w:val="00C61034"/>
    <w:rsid w:val="00C61C6C"/>
    <w:rsid w:val="00C66ADA"/>
    <w:rsid w:val="00C66C41"/>
    <w:rsid w:val="00C701DE"/>
    <w:rsid w:val="00C709DB"/>
    <w:rsid w:val="00C714E0"/>
    <w:rsid w:val="00C72045"/>
    <w:rsid w:val="00C72254"/>
    <w:rsid w:val="00C734AD"/>
    <w:rsid w:val="00C7518F"/>
    <w:rsid w:val="00C763EE"/>
    <w:rsid w:val="00C76752"/>
    <w:rsid w:val="00C80FA5"/>
    <w:rsid w:val="00C81C71"/>
    <w:rsid w:val="00C81E49"/>
    <w:rsid w:val="00C82278"/>
    <w:rsid w:val="00C8334B"/>
    <w:rsid w:val="00C8690C"/>
    <w:rsid w:val="00C86CBE"/>
    <w:rsid w:val="00C875EB"/>
    <w:rsid w:val="00C90AC5"/>
    <w:rsid w:val="00C91122"/>
    <w:rsid w:val="00C91A3F"/>
    <w:rsid w:val="00C960F7"/>
    <w:rsid w:val="00C979D8"/>
    <w:rsid w:val="00CA021C"/>
    <w:rsid w:val="00CA2443"/>
    <w:rsid w:val="00CA2F8C"/>
    <w:rsid w:val="00CA3236"/>
    <w:rsid w:val="00CA4DB3"/>
    <w:rsid w:val="00CA52AF"/>
    <w:rsid w:val="00CA7033"/>
    <w:rsid w:val="00CA706E"/>
    <w:rsid w:val="00CA7AC0"/>
    <w:rsid w:val="00CA7F83"/>
    <w:rsid w:val="00CB0A1A"/>
    <w:rsid w:val="00CB18BA"/>
    <w:rsid w:val="00CB2738"/>
    <w:rsid w:val="00CB2F73"/>
    <w:rsid w:val="00CB308E"/>
    <w:rsid w:val="00CB39F9"/>
    <w:rsid w:val="00CB684F"/>
    <w:rsid w:val="00CB71E3"/>
    <w:rsid w:val="00CC0A04"/>
    <w:rsid w:val="00CC0A3D"/>
    <w:rsid w:val="00CC0CC7"/>
    <w:rsid w:val="00CC1D40"/>
    <w:rsid w:val="00CC309D"/>
    <w:rsid w:val="00CC4E59"/>
    <w:rsid w:val="00CC56F8"/>
    <w:rsid w:val="00CC74D3"/>
    <w:rsid w:val="00CD2254"/>
    <w:rsid w:val="00CD5321"/>
    <w:rsid w:val="00CD553D"/>
    <w:rsid w:val="00CD5722"/>
    <w:rsid w:val="00CD6334"/>
    <w:rsid w:val="00CD67B7"/>
    <w:rsid w:val="00CD68C0"/>
    <w:rsid w:val="00CE10EA"/>
    <w:rsid w:val="00CE1ED7"/>
    <w:rsid w:val="00CE23C6"/>
    <w:rsid w:val="00CF0872"/>
    <w:rsid w:val="00CF0D39"/>
    <w:rsid w:val="00CF2CFB"/>
    <w:rsid w:val="00CF2F43"/>
    <w:rsid w:val="00CF3A41"/>
    <w:rsid w:val="00CF7776"/>
    <w:rsid w:val="00CF7780"/>
    <w:rsid w:val="00D00250"/>
    <w:rsid w:val="00D009B9"/>
    <w:rsid w:val="00D01231"/>
    <w:rsid w:val="00D01381"/>
    <w:rsid w:val="00D03530"/>
    <w:rsid w:val="00D05803"/>
    <w:rsid w:val="00D100D1"/>
    <w:rsid w:val="00D1095A"/>
    <w:rsid w:val="00D10F89"/>
    <w:rsid w:val="00D127FF"/>
    <w:rsid w:val="00D13BC3"/>
    <w:rsid w:val="00D13BED"/>
    <w:rsid w:val="00D13D2C"/>
    <w:rsid w:val="00D17579"/>
    <w:rsid w:val="00D20811"/>
    <w:rsid w:val="00D21C73"/>
    <w:rsid w:val="00D21E2C"/>
    <w:rsid w:val="00D21F59"/>
    <w:rsid w:val="00D2623F"/>
    <w:rsid w:val="00D307B2"/>
    <w:rsid w:val="00D3330D"/>
    <w:rsid w:val="00D3386C"/>
    <w:rsid w:val="00D34134"/>
    <w:rsid w:val="00D3507E"/>
    <w:rsid w:val="00D35623"/>
    <w:rsid w:val="00D36076"/>
    <w:rsid w:val="00D36A81"/>
    <w:rsid w:val="00D37790"/>
    <w:rsid w:val="00D4023C"/>
    <w:rsid w:val="00D42B75"/>
    <w:rsid w:val="00D438D5"/>
    <w:rsid w:val="00D43D20"/>
    <w:rsid w:val="00D44006"/>
    <w:rsid w:val="00D44D1D"/>
    <w:rsid w:val="00D45DF0"/>
    <w:rsid w:val="00D470E1"/>
    <w:rsid w:val="00D4722C"/>
    <w:rsid w:val="00D517F7"/>
    <w:rsid w:val="00D51E03"/>
    <w:rsid w:val="00D5210F"/>
    <w:rsid w:val="00D524D6"/>
    <w:rsid w:val="00D526BC"/>
    <w:rsid w:val="00D52AE3"/>
    <w:rsid w:val="00D54514"/>
    <w:rsid w:val="00D54AF2"/>
    <w:rsid w:val="00D55ABF"/>
    <w:rsid w:val="00D56B64"/>
    <w:rsid w:val="00D60B47"/>
    <w:rsid w:val="00D642E2"/>
    <w:rsid w:val="00D64421"/>
    <w:rsid w:val="00D66CE3"/>
    <w:rsid w:val="00D67C2E"/>
    <w:rsid w:val="00D71111"/>
    <w:rsid w:val="00D71631"/>
    <w:rsid w:val="00D7338F"/>
    <w:rsid w:val="00D76F51"/>
    <w:rsid w:val="00D7775A"/>
    <w:rsid w:val="00D80459"/>
    <w:rsid w:val="00D80533"/>
    <w:rsid w:val="00D80690"/>
    <w:rsid w:val="00D80C79"/>
    <w:rsid w:val="00D81030"/>
    <w:rsid w:val="00D81943"/>
    <w:rsid w:val="00D81B2C"/>
    <w:rsid w:val="00D81D58"/>
    <w:rsid w:val="00D843AA"/>
    <w:rsid w:val="00D84E79"/>
    <w:rsid w:val="00D8506B"/>
    <w:rsid w:val="00D852AB"/>
    <w:rsid w:val="00D85758"/>
    <w:rsid w:val="00D87556"/>
    <w:rsid w:val="00D92BA3"/>
    <w:rsid w:val="00D957B4"/>
    <w:rsid w:val="00D96601"/>
    <w:rsid w:val="00D96A4D"/>
    <w:rsid w:val="00D96CE0"/>
    <w:rsid w:val="00D96F64"/>
    <w:rsid w:val="00DA0E81"/>
    <w:rsid w:val="00DA2394"/>
    <w:rsid w:val="00DA2ADE"/>
    <w:rsid w:val="00DA30C1"/>
    <w:rsid w:val="00DA5309"/>
    <w:rsid w:val="00DA5C50"/>
    <w:rsid w:val="00DA6471"/>
    <w:rsid w:val="00DA657F"/>
    <w:rsid w:val="00DA7631"/>
    <w:rsid w:val="00DA7CD3"/>
    <w:rsid w:val="00DB06FA"/>
    <w:rsid w:val="00DB139B"/>
    <w:rsid w:val="00DB23DA"/>
    <w:rsid w:val="00DB3E82"/>
    <w:rsid w:val="00DB3E86"/>
    <w:rsid w:val="00DB5918"/>
    <w:rsid w:val="00DB69CE"/>
    <w:rsid w:val="00DB6EAC"/>
    <w:rsid w:val="00DC1178"/>
    <w:rsid w:val="00DC122F"/>
    <w:rsid w:val="00DC1623"/>
    <w:rsid w:val="00DC1BA6"/>
    <w:rsid w:val="00DC4AC8"/>
    <w:rsid w:val="00DC732F"/>
    <w:rsid w:val="00DD054E"/>
    <w:rsid w:val="00DD0D3B"/>
    <w:rsid w:val="00DD1628"/>
    <w:rsid w:val="00DD188D"/>
    <w:rsid w:val="00DD3B1B"/>
    <w:rsid w:val="00DD4B01"/>
    <w:rsid w:val="00DD668A"/>
    <w:rsid w:val="00DD6899"/>
    <w:rsid w:val="00DD6C85"/>
    <w:rsid w:val="00DE0F50"/>
    <w:rsid w:val="00DE1981"/>
    <w:rsid w:val="00DE1FF1"/>
    <w:rsid w:val="00DE2404"/>
    <w:rsid w:val="00DE2494"/>
    <w:rsid w:val="00DE486A"/>
    <w:rsid w:val="00DE4B8F"/>
    <w:rsid w:val="00DF356D"/>
    <w:rsid w:val="00DF4568"/>
    <w:rsid w:val="00DF598E"/>
    <w:rsid w:val="00DF75E5"/>
    <w:rsid w:val="00DF764A"/>
    <w:rsid w:val="00E01C29"/>
    <w:rsid w:val="00E0208B"/>
    <w:rsid w:val="00E03CA9"/>
    <w:rsid w:val="00E05747"/>
    <w:rsid w:val="00E0581C"/>
    <w:rsid w:val="00E05E3D"/>
    <w:rsid w:val="00E074AF"/>
    <w:rsid w:val="00E108CB"/>
    <w:rsid w:val="00E10D61"/>
    <w:rsid w:val="00E12114"/>
    <w:rsid w:val="00E169C2"/>
    <w:rsid w:val="00E17B57"/>
    <w:rsid w:val="00E201EF"/>
    <w:rsid w:val="00E21049"/>
    <w:rsid w:val="00E21783"/>
    <w:rsid w:val="00E21AA1"/>
    <w:rsid w:val="00E22E88"/>
    <w:rsid w:val="00E23030"/>
    <w:rsid w:val="00E24CA5"/>
    <w:rsid w:val="00E265E0"/>
    <w:rsid w:val="00E2742E"/>
    <w:rsid w:val="00E30077"/>
    <w:rsid w:val="00E301D5"/>
    <w:rsid w:val="00E31172"/>
    <w:rsid w:val="00E311BD"/>
    <w:rsid w:val="00E314EA"/>
    <w:rsid w:val="00E322ED"/>
    <w:rsid w:val="00E33BD2"/>
    <w:rsid w:val="00E34019"/>
    <w:rsid w:val="00E3475B"/>
    <w:rsid w:val="00E35F56"/>
    <w:rsid w:val="00E36BDC"/>
    <w:rsid w:val="00E37D4F"/>
    <w:rsid w:val="00E40C82"/>
    <w:rsid w:val="00E4253C"/>
    <w:rsid w:val="00E42A73"/>
    <w:rsid w:val="00E443D4"/>
    <w:rsid w:val="00E45632"/>
    <w:rsid w:val="00E465A6"/>
    <w:rsid w:val="00E46B59"/>
    <w:rsid w:val="00E47B2F"/>
    <w:rsid w:val="00E51F7F"/>
    <w:rsid w:val="00E53BA6"/>
    <w:rsid w:val="00E5464F"/>
    <w:rsid w:val="00E55151"/>
    <w:rsid w:val="00E57EF7"/>
    <w:rsid w:val="00E62B4D"/>
    <w:rsid w:val="00E6556B"/>
    <w:rsid w:val="00E65966"/>
    <w:rsid w:val="00E71F5D"/>
    <w:rsid w:val="00E72444"/>
    <w:rsid w:val="00E73558"/>
    <w:rsid w:val="00E75663"/>
    <w:rsid w:val="00E76433"/>
    <w:rsid w:val="00E80EDF"/>
    <w:rsid w:val="00E908C5"/>
    <w:rsid w:val="00E916B0"/>
    <w:rsid w:val="00E91D74"/>
    <w:rsid w:val="00E9315D"/>
    <w:rsid w:val="00E9341E"/>
    <w:rsid w:val="00E95C34"/>
    <w:rsid w:val="00E96447"/>
    <w:rsid w:val="00E96816"/>
    <w:rsid w:val="00E968A2"/>
    <w:rsid w:val="00EA191E"/>
    <w:rsid w:val="00EA6179"/>
    <w:rsid w:val="00EB1101"/>
    <w:rsid w:val="00EB1325"/>
    <w:rsid w:val="00EB5687"/>
    <w:rsid w:val="00EB7DEB"/>
    <w:rsid w:val="00EC07F7"/>
    <w:rsid w:val="00EC0DDF"/>
    <w:rsid w:val="00EC3BF6"/>
    <w:rsid w:val="00ED0CA8"/>
    <w:rsid w:val="00ED3478"/>
    <w:rsid w:val="00ED37D8"/>
    <w:rsid w:val="00ED7590"/>
    <w:rsid w:val="00ED776A"/>
    <w:rsid w:val="00EE0347"/>
    <w:rsid w:val="00EE03CB"/>
    <w:rsid w:val="00EE042F"/>
    <w:rsid w:val="00EE1900"/>
    <w:rsid w:val="00EE329B"/>
    <w:rsid w:val="00EE53C1"/>
    <w:rsid w:val="00EE58A8"/>
    <w:rsid w:val="00EE6921"/>
    <w:rsid w:val="00EE7D24"/>
    <w:rsid w:val="00EF060F"/>
    <w:rsid w:val="00EF1D80"/>
    <w:rsid w:val="00EF3776"/>
    <w:rsid w:val="00EF5335"/>
    <w:rsid w:val="00EF7623"/>
    <w:rsid w:val="00EF7B27"/>
    <w:rsid w:val="00F02C22"/>
    <w:rsid w:val="00F030E7"/>
    <w:rsid w:val="00F04615"/>
    <w:rsid w:val="00F046EF"/>
    <w:rsid w:val="00F04FF0"/>
    <w:rsid w:val="00F0636C"/>
    <w:rsid w:val="00F06603"/>
    <w:rsid w:val="00F06CE5"/>
    <w:rsid w:val="00F076DB"/>
    <w:rsid w:val="00F079BB"/>
    <w:rsid w:val="00F124C9"/>
    <w:rsid w:val="00F14F48"/>
    <w:rsid w:val="00F17C42"/>
    <w:rsid w:val="00F2064F"/>
    <w:rsid w:val="00F23A68"/>
    <w:rsid w:val="00F24FE9"/>
    <w:rsid w:val="00F25265"/>
    <w:rsid w:val="00F267FD"/>
    <w:rsid w:val="00F30E8E"/>
    <w:rsid w:val="00F313E3"/>
    <w:rsid w:val="00F3169A"/>
    <w:rsid w:val="00F3172B"/>
    <w:rsid w:val="00F342DD"/>
    <w:rsid w:val="00F34E64"/>
    <w:rsid w:val="00F35740"/>
    <w:rsid w:val="00F3578C"/>
    <w:rsid w:val="00F36BFA"/>
    <w:rsid w:val="00F36EBD"/>
    <w:rsid w:val="00F37220"/>
    <w:rsid w:val="00F37C1D"/>
    <w:rsid w:val="00F41137"/>
    <w:rsid w:val="00F41B60"/>
    <w:rsid w:val="00F42FB3"/>
    <w:rsid w:val="00F439C8"/>
    <w:rsid w:val="00F45603"/>
    <w:rsid w:val="00F457B2"/>
    <w:rsid w:val="00F46CAB"/>
    <w:rsid w:val="00F479F5"/>
    <w:rsid w:val="00F47D82"/>
    <w:rsid w:val="00F50268"/>
    <w:rsid w:val="00F50C6F"/>
    <w:rsid w:val="00F50EFB"/>
    <w:rsid w:val="00F53888"/>
    <w:rsid w:val="00F55C17"/>
    <w:rsid w:val="00F56F34"/>
    <w:rsid w:val="00F6010B"/>
    <w:rsid w:val="00F612E6"/>
    <w:rsid w:val="00F6194B"/>
    <w:rsid w:val="00F62E6E"/>
    <w:rsid w:val="00F63014"/>
    <w:rsid w:val="00F634D9"/>
    <w:rsid w:val="00F63F5D"/>
    <w:rsid w:val="00F66219"/>
    <w:rsid w:val="00F66297"/>
    <w:rsid w:val="00F67648"/>
    <w:rsid w:val="00F71BC7"/>
    <w:rsid w:val="00F73A0A"/>
    <w:rsid w:val="00F74229"/>
    <w:rsid w:val="00F754AD"/>
    <w:rsid w:val="00F81BC4"/>
    <w:rsid w:val="00F83222"/>
    <w:rsid w:val="00F841C0"/>
    <w:rsid w:val="00F850BA"/>
    <w:rsid w:val="00F868C6"/>
    <w:rsid w:val="00F86F47"/>
    <w:rsid w:val="00F879C9"/>
    <w:rsid w:val="00F87A95"/>
    <w:rsid w:val="00F8C14D"/>
    <w:rsid w:val="00F91FDC"/>
    <w:rsid w:val="00F93B61"/>
    <w:rsid w:val="00F947B1"/>
    <w:rsid w:val="00FA000F"/>
    <w:rsid w:val="00FA0BE7"/>
    <w:rsid w:val="00FA1344"/>
    <w:rsid w:val="00FA14DE"/>
    <w:rsid w:val="00FA1F7A"/>
    <w:rsid w:val="00FA2813"/>
    <w:rsid w:val="00FA342B"/>
    <w:rsid w:val="00FA66D1"/>
    <w:rsid w:val="00FA694B"/>
    <w:rsid w:val="00FA7AA9"/>
    <w:rsid w:val="00FB0B86"/>
    <w:rsid w:val="00FB239F"/>
    <w:rsid w:val="00FB29D2"/>
    <w:rsid w:val="00FB3BC1"/>
    <w:rsid w:val="00FB5A58"/>
    <w:rsid w:val="00FB63E0"/>
    <w:rsid w:val="00FC09BF"/>
    <w:rsid w:val="00FC27F6"/>
    <w:rsid w:val="00FC35C1"/>
    <w:rsid w:val="00FC386E"/>
    <w:rsid w:val="00FC3B5B"/>
    <w:rsid w:val="00FC62BC"/>
    <w:rsid w:val="00FC72AD"/>
    <w:rsid w:val="00FD0A08"/>
    <w:rsid w:val="00FD2559"/>
    <w:rsid w:val="00FD34D0"/>
    <w:rsid w:val="00FD441B"/>
    <w:rsid w:val="00FD534A"/>
    <w:rsid w:val="00FD64EF"/>
    <w:rsid w:val="00FD730C"/>
    <w:rsid w:val="00FE12A8"/>
    <w:rsid w:val="00FE2809"/>
    <w:rsid w:val="00FE419F"/>
    <w:rsid w:val="00FE425D"/>
    <w:rsid w:val="00FE7128"/>
    <w:rsid w:val="00FF35DD"/>
    <w:rsid w:val="00FF5A8B"/>
    <w:rsid w:val="00FF7AC3"/>
    <w:rsid w:val="01150129"/>
    <w:rsid w:val="012BCAE3"/>
    <w:rsid w:val="01E8AF2D"/>
    <w:rsid w:val="0210EB08"/>
    <w:rsid w:val="02610059"/>
    <w:rsid w:val="029DB00F"/>
    <w:rsid w:val="02F6C880"/>
    <w:rsid w:val="0393D29E"/>
    <w:rsid w:val="03A97D20"/>
    <w:rsid w:val="03B9745D"/>
    <w:rsid w:val="03BB3A1D"/>
    <w:rsid w:val="043C6ED6"/>
    <w:rsid w:val="0542C6D8"/>
    <w:rsid w:val="0610A817"/>
    <w:rsid w:val="06335729"/>
    <w:rsid w:val="065287FC"/>
    <w:rsid w:val="07254B63"/>
    <w:rsid w:val="0736FBED"/>
    <w:rsid w:val="073C9D88"/>
    <w:rsid w:val="073FB81E"/>
    <w:rsid w:val="08312713"/>
    <w:rsid w:val="084F7AE9"/>
    <w:rsid w:val="08E02F00"/>
    <w:rsid w:val="0A1DDEFC"/>
    <w:rsid w:val="0A259100"/>
    <w:rsid w:val="0A2EF2CF"/>
    <w:rsid w:val="0AA55DAF"/>
    <w:rsid w:val="0AF4D8F7"/>
    <w:rsid w:val="0B4130A5"/>
    <w:rsid w:val="0B42C03C"/>
    <w:rsid w:val="0BA22449"/>
    <w:rsid w:val="0BD40707"/>
    <w:rsid w:val="0C09151B"/>
    <w:rsid w:val="0C5B94C1"/>
    <w:rsid w:val="0C8DF2E0"/>
    <w:rsid w:val="0CFB393C"/>
    <w:rsid w:val="0D96D75B"/>
    <w:rsid w:val="0DD2A4E2"/>
    <w:rsid w:val="0E3697A4"/>
    <w:rsid w:val="0F1C2949"/>
    <w:rsid w:val="0F4CA744"/>
    <w:rsid w:val="1020C4B9"/>
    <w:rsid w:val="10B65FE3"/>
    <w:rsid w:val="10C53D4C"/>
    <w:rsid w:val="124F2F11"/>
    <w:rsid w:val="130002E1"/>
    <w:rsid w:val="13A1FBEA"/>
    <w:rsid w:val="13A97DBD"/>
    <w:rsid w:val="13EA8107"/>
    <w:rsid w:val="1482A1B0"/>
    <w:rsid w:val="14ABAE95"/>
    <w:rsid w:val="14B97608"/>
    <w:rsid w:val="1512F2B7"/>
    <w:rsid w:val="1562ED29"/>
    <w:rsid w:val="16361D93"/>
    <w:rsid w:val="166E68BE"/>
    <w:rsid w:val="167D5608"/>
    <w:rsid w:val="17A80D70"/>
    <w:rsid w:val="18872DDE"/>
    <w:rsid w:val="194517AE"/>
    <w:rsid w:val="1A0D7EC5"/>
    <w:rsid w:val="1A754728"/>
    <w:rsid w:val="1C66D61C"/>
    <w:rsid w:val="1CA7FF26"/>
    <w:rsid w:val="1D23B630"/>
    <w:rsid w:val="1D603183"/>
    <w:rsid w:val="1E2590FE"/>
    <w:rsid w:val="1EE51553"/>
    <w:rsid w:val="2015FB23"/>
    <w:rsid w:val="2043AACD"/>
    <w:rsid w:val="2059DCE6"/>
    <w:rsid w:val="206A86BE"/>
    <w:rsid w:val="20938D94"/>
    <w:rsid w:val="20B5733B"/>
    <w:rsid w:val="20E029CB"/>
    <w:rsid w:val="216E9C0B"/>
    <w:rsid w:val="21DECD47"/>
    <w:rsid w:val="228DF081"/>
    <w:rsid w:val="22A421DD"/>
    <w:rsid w:val="22A89BC7"/>
    <w:rsid w:val="22E718B6"/>
    <w:rsid w:val="2333518A"/>
    <w:rsid w:val="237024F3"/>
    <w:rsid w:val="23814AC3"/>
    <w:rsid w:val="23C3035D"/>
    <w:rsid w:val="240BEBCA"/>
    <w:rsid w:val="24F81512"/>
    <w:rsid w:val="267DA7DE"/>
    <w:rsid w:val="27130B9E"/>
    <w:rsid w:val="27B9403C"/>
    <w:rsid w:val="27DFD02A"/>
    <w:rsid w:val="28319D89"/>
    <w:rsid w:val="289AC1D6"/>
    <w:rsid w:val="28C328F4"/>
    <w:rsid w:val="28E53B05"/>
    <w:rsid w:val="29070B00"/>
    <w:rsid w:val="29DFF74D"/>
    <w:rsid w:val="2A0D3D26"/>
    <w:rsid w:val="2A383F5C"/>
    <w:rsid w:val="2A9FBE0B"/>
    <w:rsid w:val="2AC9EFEC"/>
    <w:rsid w:val="2B192914"/>
    <w:rsid w:val="2B721A16"/>
    <w:rsid w:val="2B8A4367"/>
    <w:rsid w:val="2C94B6C4"/>
    <w:rsid w:val="2D1FBDCE"/>
    <w:rsid w:val="2D6ABF97"/>
    <w:rsid w:val="2DCD25F7"/>
    <w:rsid w:val="2E7FBF49"/>
    <w:rsid w:val="2EE0F0D7"/>
    <w:rsid w:val="2EFB1003"/>
    <w:rsid w:val="2F3DA0F4"/>
    <w:rsid w:val="2FA1D62C"/>
    <w:rsid w:val="30FAF622"/>
    <w:rsid w:val="31FB2124"/>
    <w:rsid w:val="32EB9469"/>
    <w:rsid w:val="3392D359"/>
    <w:rsid w:val="33CDBA03"/>
    <w:rsid w:val="340F7C4B"/>
    <w:rsid w:val="3468CD41"/>
    <w:rsid w:val="34753497"/>
    <w:rsid w:val="34C74D85"/>
    <w:rsid w:val="34FEF181"/>
    <w:rsid w:val="354C9C3D"/>
    <w:rsid w:val="3551B459"/>
    <w:rsid w:val="35B97D1C"/>
    <w:rsid w:val="36EAD2AC"/>
    <w:rsid w:val="370A4C7D"/>
    <w:rsid w:val="379F44E9"/>
    <w:rsid w:val="37D72E98"/>
    <w:rsid w:val="38667E8C"/>
    <w:rsid w:val="3936C865"/>
    <w:rsid w:val="39550FA6"/>
    <w:rsid w:val="3979509C"/>
    <w:rsid w:val="39C3246E"/>
    <w:rsid w:val="39DABCCB"/>
    <w:rsid w:val="3AC276DE"/>
    <w:rsid w:val="3AD82FEE"/>
    <w:rsid w:val="3AF9E8D2"/>
    <w:rsid w:val="3B4574FD"/>
    <w:rsid w:val="3BD77A4E"/>
    <w:rsid w:val="3C104959"/>
    <w:rsid w:val="3CA8EF27"/>
    <w:rsid w:val="3D249633"/>
    <w:rsid w:val="3D339D20"/>
    <w:rsid w:val="3E051EE2"/>
    <w:rsid w:val="3E60507F"/>
    <w:rsid w:val="3EB3B9E9"/>
    <w:rsid w:val="3EFFA1BC"/>
    <w:rsid w:val="3F6F8AD4"/>
    <w:rsid w:val="3FDDA7CB"/>
    <w:rsid w:val="425236EE"/>
    <w:rsid w:val="42EAB49C"/>
    <w:rsid w:val="43307743"/>
    <w:rsid w:val="447D7BFC"/>
    <w:rsid w:val="44AFAC4B"/>
    <w:rsid w:val="4577C16F"/>
    <w:rsid w:val="45D96F99"/>
    <w:rsid w:val="46CF6F8D"/>
    <w:rsid w:val="46EF4629"/>
    <w:rsid w:val="47024C68"/>
    <w:rsid w:val="47C42CFD"/>
    <w:rsid w:val="47F956AB"/>
    <w:rsid w:val="484460C0"/>
    <w:rsid w:val="485BB7FB"/>
    <w:rsid w:val="48684481"/>
    <w:rsid w:val="487FB6CF"/>
    <w:rsid w:val="499C6556"/>
    <w:rsid w:val="4A59A64F"/>
    <w:rsid w:val="4A6FC850"/>
    <w:rsid w:val="4A75E134"/>
    <w:rsid w:val="4AAC435F"/>
    <w:rsid w:val="4AFAA5B8"/>
    <w:rsid w:val="4B5781A1"/>
    <w:rsid w:val="4BB468BC"/>
    <w:rsid w:val="4D48ED32"/>
    <w:rsid w:val="4D854105"/>
    <w:rsid w:val="4DC64E82"/>
    <w:rsid w:val="4DDA92DC"/>
    <w:rsid w:val="4E81EA5F"/>
    <w:rsid w:val="4EAD9F5E"/>
    <w:rsid w:val="4F0BEBEE"/>
    <w:rsid w:val="4F4E10DF"/>
    <w:rsid w:val="4F97C75A"/>
    <w:rsid w:val="4FFE0A79"/>
    <w:rsid w:val="5074F05C"/>
    <w:rsid w:val="51116324"/>
    <w:rsid w:val="51285AA2"/>
    <w:rsid w:val="51658A3D"/>
    <w:rsid w:val="516DDAC1"/>
    <w:rsid w:val="52319E6F"/>
    <w:rsid w:val="5239B5B8"/>
    <w:rsid w:val="52F4286F"/>
    <w:rsid w:val="52F8A4EC"/>
    <w:rsid w:val="53237B9B"/>
    <w:rsid w:val="5437DDE3"/>
    <w:rsid w:val="54790101"/>
    <w:rsid w:val="5497A990"/>
    <w:rsid w:val="549D3013"/>
    <w:rsid w:val="54B6F562"/>
    <w:rsid w:val="54D043E2"/>
    <w:rsid w:val="5597F5D4"/>
    <w:rsid w:val="55ACF0F8"/>
    <w:rsid w:val="55B2EE2F"/>
    <w:rsid w:val="55CC5368"/>
    <w:rsid w:val="567AC8E0"/>
    <w:rsid w:val="56DAAE8B"/>
    <w:rsid w:val="577843E4"/>
    <w:rsid w:val="578A4BBD"/>
    <w:rsid w:val="57AE7E03"/>
    <w:rsid w:val="584970C5"/>
    <w:rsid w:val="585C0201"/>
    <w:rsid w:val="587BD347"/>
    <w:rsid w:val="588C694D"/>
    <w:rsid w:val="58991FB2"/>
    <w:rsid w:val="58E74C7C"/>
    <w:rsid w:val="591615CE"/>
    <w:rsid w:val="594B10C5"/>
    <w:rsid w:val="5A2F065C"/>
    <w:rsid w:val="5AF534EF"/>
    <w:rsid w:val="5B170135"/>
    <w:rsid w:val="5B27215F"/>
    <w:rsid w:val="5B4B276C"/>
    <w:rsid w:val="5B5A9AE9"/>
    <w:rsid w:val="5B920F38"/>
    <w:rsid w:val="5BAB2C60"/>
    <w:rsid w:val="5BDCB321"/>
    <w:rsid w:val="5C0379E7"/>
    <w:rsid w:val="5C24B94E"/>
    <w:rsid w:val="5CD378CA"/>
    <w:rsid w:val="5D2065FC"/>
    <w:rsid w:val="5DD870BB"/>
    <w:rsid w:val="5DF502AE"/>
    <w:rsid w:val="5EA2944A"/>
    <w:rsid w:val="60899976"/>
    <w:rsid w:val="61554933"/>
    <w:rsid w:val="61CFDA68"/>
    <w:rsid w:val="61ECB436"/>
    <w:rsid w:val="62CDCBA8"/>
    <w:rsid w:val="62DC55D0"/>
    <w:rsid w:val="63761F1A"/>
    <w:rsid w:val="63AEA0FE"/>
    <w:rsid w:val="647FE6F5"/>
    <w:rsid w:val="65084383"/>
    <w:rsid w:val="6530C8FF"/>
    <w:rsid w:val="65338B00"/>
    <w:rsid w:val="66F0F4BF"/>
    <w:rsid w:val="6724192B"/>
    <w:rsid w:val="67599D11"/>
    <w:rsid w:val="67F6C59E"/>
    <w:rsid w:val="684F42AC"/>
    <w:rsid w:val="686A59D4"/>
    <w:rsid w:val="687117F7"/>
    <w:rsid w:val="68C00F6C"/>
    <w:rsid w:val="698B738D"/>
    <w:rsid w:val="69A1BB5E"/>
    <w:rsid w:val="69B21D21"/>
    <w:rsid w:val="6A83C45E"/>
    <w:rsid w:val="6B169D13"/>
    <w:rsid w:val="6B42F243"/>
    <w:rsid w:val="6B6DF677"/>
    <w:rsid w:val="6B8EAA71"/>
    <w:rsid w:val="6BEAE661"/>
    <w:rsid w:val="6BFE1656"/>
    <w:rsid w:val="6CFA12F7"/>
    <w:rsid w:val="6E0A4F1B"/>
    <w:rsid w:val="6E3FF1FE"/>
    <w:rsid w:val="6EDD9272"/>
    <w:rsid w:val="6F5D1F78"/>
    <w:rsid w:val="6FF8F440"/>
    <w:rsid w:val="70439217"/>
    <w:rsid w:val="70B82158"/>
    <w:rsid w:val="70ECF49C"/>
    <w:rsid w:val="7122CC29"/>
    <w:rsid w:val="71B1B49A"/>
    <w:rsid w:val="72833F6A"/>
    <w:rsid w:val="7284FAFB"/>
    <w:rsid w:val="72B28AF6"/>
    <w:rsid w:val="72D273D6"/>
    <w:rsid w:val="730AAC97"/>
    <w:rsid w:val="7355C9DC"/>
    <w:rsid w:val="73C518CA"/>
    <w:rsid w:val="748736AB"/>
    <w:rsid w:val="749E80E3"/>
    <w:rsid w:val="7578CCDF"/>
    <w:rsid w:val="76D0D4BE"/>
    <w:rsid w:val="76F2CCFD"/>
    <w:rsid w:val="7769070D"/>
    <w:rsid w:val="77CADCC1"/>
    <w:rsid w:val="780BD987"/>
    <w:rsid w:val="782A844E"/>
    <w:rsid w:val="786BE5BF"/>
    <w:rsid w:val="7876B78D"/>
    <w:rsid w:val="78BD079C"/>
    <w:rsid w:val="78EC1AA5"/>
    <w:rsid w:val="7A802093"/>
    <w:rsid w:val="7B34C0F7"/>
    <w:rsid w:val="7B452A66"/>
    <w:rsid w:val="7B5427CC"/>
    <w:rsid w:val="7B8682BA"/>
    <w:rsid w:val="7B9E759C"/>
    <w:rsid w:val="7BD4889B"/>
    <w:rsid w:val="7C64B33F"/>
    <w:rsid w:val="7C6627E8"/>
    <w:rsid w:val="7C8CAE95"/>
    <w:rsid w:val="7CA73345"/>
    <w:rsid w:val="7CC91E42"/>
    <w:rsid w:val="7D7DA4F7"/>
    <w:rsid w:val="7D88757D"/>
    <w:rsid w:val="7DB33FD4"/>
    <w:rsid w:val="7E6FF972"/>
    <w:rsid w:val="7EF87C6B"/>
    <w:rsid w:val="7F56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4C851"/>
  <w15:chartTrackingRefBased/>
  <w15:docId w15:val="{1DAF6D0E-044C-4C2F-8DAD-6F8C3604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12 pt RECOMMENDED"/>
    <w:rsid w:val="00EF060F"/>
    <w:pPr>
      <w:spacing w:after="120" w:line="312" w:lineRule="auto"/>
    </w:pPr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E93"/>
    <w:pPr>
      <w:keepNext/>
      <w:keepLines/>
      <w:spacing w:before="360"/>
      <w:outlineLvl w:val="0"/>
    </w:pPr>
    <w:rPr>
      <w:rFonts w:ascii="Century Gothic" w:eastAsiaTheme="majorEastAsia" w:hAnsi="Century Gothic" w:cstheme="majorBidi"/>
      <w:b/>
      <w:color w:val="00435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E93"/>
    <w:pPr>
      <w:keepNext/>
      <w:keepLines/>
      <w:spacing w:before="120"/>
      <w:outlineLvl w:val="1"/>
    </w:pPr>
    <w:rPr>
      <w:rFonts w:ascii="Century Gothic" w:eastAsiaTheme="majorEastAsia" w:hAnsi="Century Gothic" w:cstheme="majorBidi"/>
      <w:b/>
      <w:color w:val="00435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E93"/>
    <w:pPr>
      <w:keepNext/>
      <w:keepLines/>
      <w:spacing w:before="120"/>
      <w:outlineLvl w:val="2"/>
    </w:pPr>
    <w:rPr>
      <w:rFonts w:ascii="Century Gothic" w:eastAsiaTheme="majorEastAsia" w:hAnsi="Century Gothic" w:cstheme="majorBidi"/>
      <w:b/>
      <w:sz w:val="3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97071"/>
    <w:pPr>
      <w:keepNext/>
      <w:keepLines/>
      <w:shd w:val="clear" w:color="auto" w:fill="FFFFFF"/>
      <w:spacing w:before="120"/>
      <w:outlineLvl w:val="3"/>
    </w:pPr>
    <w:rPr>
      <w:rFonts w:ascii="Century Gothic" w:eastAsiaTheme="majorEastAsia" w:hAnsi="Century Gothic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071"/>
    <w:pPr>
      <w:keepNext/>
      <w:keepLines/>
      <w:spacing w:before="120"/>
      <w:outlineLvl w:val="4"/>
    </w:pPr>
    <w:rPr>
      <w:rFonts w:ascii="Century Gothic" w:eastAsiaTheme="majorEastAsia" w:hAnsi="Century Gothic" w:cstheme="majorBidi"/>
      <w:b/>
      <w:sz w:val="28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5A692A"/>
    <w:pPr>
      <w:keepNext/>
      <w:keepLines/>
      <w:spacing w:before="120"/>
      <w:outlineLvl w:val="5"/>
    </w:pPr>
    <w:rPr>
      <w:rFonts w:ascii="Century Gothic" w:eastAsiaTheme="majorEastAsia" w:hAnsi="Century Gothic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05D0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iCs/>
      <w:color w:val="1F3864" w:themeColor="accent1" w:themeShade="80"/>
      <w:sz w:val="32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05D0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color w:val="1F3864" w:themeColor="accent1" w:themeShade="80"/>
      <w:sz w:val="2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05D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1F3864" w:themeColor="accent1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7205D0"/>
    <w:rPr>
      <w:rFonts w:asciiTheme="majorHAnsi" w:eastAsiaTheme="majorEastAsia" w:hAnsiTheme="majorHAnsi" w:cstheme="majorBidi"/>
      <w:b/>
      <w:iCs/>
      <w:color w:val="1F3864" w:themeColor="accent1" w:themeShade="80"/>
      <w:sz w:val="32"/>
    </w:rPr>
  </w:style>
  <w:style w:type="paragraph" w:styleId="Title">
    <w:name w:val="Title"/>
    <w:next w:val="Heading1"/>
    <w:link w:val="TitleChar"/>
    <w:uiPriority w:val="10"/>
    <w:qFormat/>
    <w:rsid w:val="005D6859"/>
    <w:pPr>
      <w:spacing w:before="240" w:after="240" w:line="240" w:lineRule="auto"/>
      <w:contextualSpacing/>
    </w:pPr>
    <w:rPr>
      <w:rFonts w:ascii="Century Gothic" w:eastAsiaTheme="majorEastAsia" w:hAnsi="Century Gothic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859"/>
    <w:rPr>
      <w:rFonts w:ascii="Century Gothic" w:eastAsiaTheme="majorEastAsia" w:hAnsi="Century Gothic" w:cstheme="majorBidi"/>
      <w:b/>
      <w:color w:val="000000" w:themeColor="tex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60F"/>
    <w:pPr>
      <w:numPr>
        <w:ilvl w:val="1"/>
      </w:numPr>
    </w:pPr>
    <w:rPr>
      <w:rFonts w:ascii="Century Gothic" w:eastAsiaTheme="minorEastAsia" w:hAnsi="Century Gothic"/>
      <w:b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F060F"/>
    <w:rPr>
      <w:rFonts w:ascii="Century Gothic" w:eastAsiaTheme="minorEastAsia" w:hAnsi="Century Gothic"/>
      <w:b/>
      <w:color w:val="000000" w:themeColor="text1"/>
      <w:sz w:val="32"/>
    </w:rPr>
  </w:style>
  <w:style w:type="paragraph" w:styleId="NoSpacing">
    <w:name w:val="No Spacing"/>
    <w:aliases w:val="Intro text"/>
    <w:uiPriority w:val="1"/>
    <w:qFormat/>
    <w:rsid w:val="002542CC"/>
    <w:pPr>
      <w:spacing w:before="120" w:after="240" w:line="240" w:lineRule="auto"/>
    </w:pPr>
    <w:rPr>
      <w:rFonts w:ascii="Century Gothic" w:hAnsi="Century Gothic"/>
      <w:color w:val="000000" w:themeColor="text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32E93"/>
    <w:rPr>
      <w:rFonts w:ascii="Century Gothic" w:eastAsiaTheme="majorEastAsia" w:hAnsi="Century Gothic" w:cstheme="majorBidi"/>
      <w:b/>
      <w:color w:val="00435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2E93"/>
    <w:rPr>
      <w:rFonts w:ascii="Century Gothic" w:eastAsiaTheme="majorEastAsia" w:hAnsi="Century Gothic" w:cstheme="majorBidi"/>
      <w:b/>
      <w:color w:val="00435F"/>
      <w:sz w:val="3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7F325C"/>
    <w:pPr>
      <w:spacing w:before="40" w:after="240" w:line="240" w:lineRule="auto"/>
    </w:pPr>
    <w:rPr>
      <w:rFonts w:ascii="Century Gothic" w:hAnsi="Century Gothic"/>
      <w:iCs/>
      <w:sz w:val="18"/>
      <w:szCs w:val="18"/>
    </w:rPr>
  </w:style>
  <w:style w:type="paragraph" w:customStyle="1" w:styleId="BulletL1">
    <w:name w:val="Bullet L1"/>
    <w:link w:val="BulletL1Char"/>
    <w:qFormat/>
    <w:rsid w:val="00332E93"/>
    <w:pPr>
      <w:numPr>
        <w:numId w:val="5"/>
      </w:numPr>
      <w:spacing w:after="120" w:line="312" w:lineRule="auto"/>
      <w:contextualSpacing/>
    </w:pPr>
    <w:rPr>
      <w:rFonts w:ascii="Century Gothic" w:hAnsi="Century Gothic"/>
      <w:color w:val="000000" w:themeColor="text1"/>
      <w:sz w:val="24"/>
    </w:rPr>
  </w:style>
  <w:style w:type="table" w:styleId="TableGrid">
    <w:name w:val="Table Grid"/>
    <w:aliases w:val="PT TAble"/>
    <w:basedOn w:val="TableNormal"/>
    <w:uiPriority w:val="39"/>
    <w:rsid w:val="00610D71"/>
    <w:pPr>
      <w:spacing w:after="0" w:line="240" w:lineRule="auto"/>
    </w:pPr>
    <w:rPr>
      <w:rFonts w:ascii="Century Gothic" w:hAnsi="Century Gothic"/>
      <w:color w:val="000000" w:themeColor="text1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L1Char">
    <w:name w:val="Bullet L1 Char"/>
    <w:basedOn w:val="DefaultParagraphFont"/>
    <w:link w:val="BulletL1"/>
    <w:rsid w:val="00332E93"/>
    <w:rPr>
      <w:rFonts w:ascii="Century Gothic" w:hAnsi="Century Gothic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32E93"/>
    <w:rPr>
      <w:rFonts w:ascii="Century Gothic" w:eastAsiaTheme="majorEastAsia" w:hAnsi="Century Gothic" w:cstheme="majorBidi"/>
      <w:b/>
      <w:color w:val="000000" w:themeColor="text1"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A692A"/>
    <w:rPr>
      <w:rFonts w:ascii="Century Gothic" w:eastAsiaTheme="majorEastAsia" w:hAnsi="Century Gothic" w:cstheme="majorBidi"/>
      <w:b/>
      <w:color w:val="000000" w:themeColor="text1"/>
      <w:sz w:val="24"/>
    </w:rPr>
  </w:style>
  <w:style w:type="table" w:styleId="GridTable4">
    <w:name w:val="Grid Table 4"/>
    <w:basedOn w:val="TableNormal"/>
    <w:uiPriority w:val="49"/>
    <w:rsid w:val="007205D0"/>
    <w:pPr>
      <w:spacing w:after="0" w:line="240" w:lineRule="auto"/>
    </w:pPr>
    <w:rPr>
      <w:rFonts w:ascii="Arial" w:hAnsi="Arial"/>
      <w:color w:val="000000" w:themeColor="text1"/>
      <w:sz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ulletL5">
    <w:name w:val="Bullet L5"/>
    <w:link w:val="BulletL5Char"/>
    <w:autoRedefine/>
    <w:rsid w:val="00717E4C"/>
    <w:pPr>
      <w:numPr>
        <w:ilvl w:val="1"/>
        <w:numId w:val="18"/>
      </w:numPr>
      <w:spacing w:after="60" w:line="312" w:lineRule="auto"/>
    </w:pPr>
    <w:rPr>
      <w:rFonts w:ascii="Century Gothic" w:hAnsi="Century Gothic"/>
      <w:color w:val="000000" w:themeColor="text1"/>
      <w:sz w:val="24"/>
    </w:rPr>
  </w:style>
  <w:style w:type="character" w:customStyle="1" w:styleId="BulletL5Char">
    <w:name w:val="Bullet L5 Char"/>
    <w:basedOn w:val="BulletL1Char"/>
    <w:link w:val="BulletL5"/>
    <w:rsid w:val="00717E4C"/>
    <w:rPr>
      <w:rFonts w:ascii="Century Gothic" w:hAnsi="Century Gothic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7071"/>
    <w:rPr>
      <w:rFonts w:ascii="Century Gothic" w:eastAsiaTheme="majorEastAsia" w:hAnsi="Century Gothic" w:cstheme="majorBidi"/>
      <w:b/>
      <w:iCs/>
      <w:color w:val="000000" w:themeColor="text1"/>
      <w:sz w:val="28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uiPriority w:val="9"/>
    <w:rsid w:val="00197071"/>
    <w:rPr>
      <w:rFonts w:ascii="Century Gothic" w:eastAsiaTheme="majorEastAsia" w:hAnsi="Century Gothic" w:cstheme="majorBidi"/>
      <w:b/>
      <w:color w:val="000000" w:themeColor="text1"/>
      <w:sz w:val="28"/>
    </w:rPr>
  </w:style>
  <w:style w:type="paragraph" w:customStyle="1" w:styleId="Tableheadingblack">
    <w:name w:val="Table heading black"/>
    <w:basedOn w:val="Tableheadingwhite"/>
    <w:next w:val="Normal"/>
    <w:autoRedefine/>
    <w:qFormat/>
    <w:rsid w:val="007B1917"/>
    <w:rPr>
      <w:b w:val="0"/>
      <w:bCs w:val="0"/>
      <w:color w:val="auto"/>
      <w:szCs w:val="28"/>
    </w:rPr>
  </w:style>
  <w:style w:type="paragraph" w:customStyle="1" w:styleId="Tableheadingwhite">
    <w:name w:val="Table heading white"/>
    <w:basedOn w:val="Normal"/>
    <w:link w:val="TableheadingwhiteChar"/>
    <w:autoRedefine/>
    <w:qFormat/>
    <w:rsid w:val="00154D06"/>
    <w:pPr>
      <w:spacing w:after="40" w:line="240" w:lineRule="auto"/>
      <w:jc w:val="center"/>
    </w:pPr>
    <w:rPr>
      <w:rFonts w:ascii="Century Gothic" w:hAnsi="Century Gothic"/>
      <w:b/>
      <w:bCs/>
      <w:color w:val="FFFFFF" w:themeColor="background1"/>
      <w:szCs w:val="24"/>
    </w:rPr>
  </w:style>
  <w:style w:type="character" w:customStyle="1" w:styleId="TableheadingwhiteChar">
    <w:name w:val="Table heading white Char"/>
    <w:basedOn w:val="DefaultParagraphFont"/>
    <w:link w:val="Tableheadingwhite"/>
    <w:rsid w:val="00154D06"/>
    <w:rPr>
      <w:rFonts w:ascii="Century Gothic" w:hAnsi="Century Gothic"/>
      <w:b/>
      <w:bCs/>
      <w:color w:val="FFFFFF" w:themeColor="background1"/>
      <w:sz w:val="24"/>
      <w:szCs w:val="24"/>
    </w:rPr>
  </w:style>
  <w:style w:type="paragraph" w:customStyle="1" w:styleId="Tablecopy">
    <w:name w:val="Table copy"/>
    <w:next w:val="Normal"/>
    <w:link w:val="TablecopyChar"/>
    <w:autoRedefine/>
    <w:qFormat/>
    <w:rsid w:val="00FB63E0"/>
    <w:pPr>
      <w:spacing w:after="40" w:line="240" w:lineRule="auto"/>
    </w:pPr>
    <w:rPr>
      <w:rFonts w:ascii="Century Gothic" w:hAnsi="Century Gothic"/>
      <w:color w:val="000000" w:themeColor="text1"/>
      <w:sz w:val="20"/>
    </w:rPr>
  </w:style>
  <w:style w:type="character" w:customStyle="1" w:styleId="TablecopyChar">
    <w:name w:val="Table copy Char"/>
    <w:basedOn w:val="DefaultParagraphFont"/>
    <w:link w:val="Tablecopy"/>
    <w:rsid w:val="00FB63E0"/>
    <w:rPr>
      <w:rFonts w:ascii="Century Gothic" w:hAnsi="Century Gothic"/>
      <w:color w:val="000000" w:themeColor="text1"/>
      <w:sz w:val="20"/>
    </w:rPr>
  </w:style>
  <w:style w:type="paragraph" w:styleId="Header">
    <w:name w:val="header"/>
    <w:link w:val="HeaderChar"/>
    <w:autoRedefine/>
    <w:uiPriority w:val="99"/>
    <w:unhideWhenUsed/>
    <w:qFormat/>
    <w:rsid w:val="004E201D"/>
    <w:pPr>
      <w:tabs>
        <w:tab w:val="center" w:pos="4513"/>
        <w:tab w:val="right" w:pos="9026"/>
      </w:tabs>
      <w:spacing w:after="0" w:line="240" w:lineRule="auto"/>
    </w:pPr>
    <w:rPr>
      <w:rFonts w:ascii="Century Gothic" w:hAnsi="Century Gothic"/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E201D"/>
    <w:rPr>
      <w:rFonts w:ascii="Century Gothic" w:hAnsi="Century Gothic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qFormat/>
    <w:rsid w:val="00CA2F8C"/>
    <w:pPr>
      <w:tabs>
        <w:tab w:val="center" w:pos="4513"/>
        <w:tab w:val="right" w:pos="9026"/>
      </w:tabs>
      <w:spacing w:after="0" w:line="240" w:lineRule="auto"/>
      <w:jc w:val="right"/>
    </w:pPr>
    <w:rPr>
      <w:rFonts w:ascii="Century Gothic" w:hAnsi="Century Gothic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A2F8C"/>
    <w:rPr>
      <w:rFonts w:ascii="Century Gothic" w:hAnsi="Century Gothic"/>
      <w:color w:val="000000" w:themeColor="text1"/>
      <w:sz w:val="24"/>
      <w:szCs w:val="24"/>
    </w:rPr>
  </w:style>
  <w:style w:type="paragraph" w:styleId="TOC1">
    <w:name w:val="toc 1"/>
    <w:basedOn w:val="Normal"/>
    <w:next w:val="Normal"/>
    <w:uiPriority w:val="39"/>
    <w:unhideWhenUsed/>
    <w:qFormat/>
    <w:rsid w:val="004E201D"/>
    <w:rPr>
      <w:rFonts w:ascii="Century Gothic" w:hAnsi="Century Gothic"/>
    </w:rPr>
  </w:style>
  <w:style w:type="paragraph" w:styleId="TOC2">
    <w:name w:val="toc 2"/>
    <w:next w:val="Normal"/>
    <w:autoRedefine/>
    <w:uiPriority w:val="39"/>
    <w:unhideWhenUsed/>
    <w:rsid w:val="007205D0"/>
    <w:pPr>
      <w:spacing w:after="120" w:line="312" w:lineRule="auto"/>
      <w:ind w:left="284"/>
    </w:pPr>
    <w:rPr>
      <w:rFonts w:ascii="Arial" w:hAnsi="Arial"/>
      <w:color w:val="000000" w:themeColor="text1"/>
      <w:sz w:val="24"/>
    </w:rPr>
  </w:style>
  <w:style w:type="paragraph" w:styleId="TOC3">
    <w:name w:val="toc 3"/>
    <w:next w:val="Normal"/>
    <w:autoRedefine/>
    <w:uiPriority w:val="39"/>
    <w:unhideWhenUsed/>
    <w:rsid w:val="007205D0"/>
    <w:pPr>
      <w:spacing w:after="120" w:line="312" w:lineRule="auto"/>
      <w:ind w:left="567"/>
    </w:pPr>
    <w:rPr>
      <w:rFonts w:ascii="Arial" w:hAnsi="Arial"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7205D0"/>
    <w:rPr>
      <w:color w:val="1F3864" w:themeColor="accent1" w:themeShade="80"/>
      <w:u w:val="single"/>
    </w:rPr>
  </w:style>
  <w:style w:type="paragraph" w:customStyle="1" w:styleId="FooterDepartmentdivisionunitnameCover">
    <w:name w:val="Footer Department/division/unit name (Cover)"/>
    <w:qFormat/>
    <w:rsid w:val="007205D0"/>
    <w:pPr>
      <w:spacing w:after="0" w:line="240" w:lineRule="auto"/>
    </w:pPr>
    <w:rPr>
      <w:rFonts w:asciiTheme="majorHAnsi" w:eastAsiaTheme="majorEastAsia" w:hAnsiTheme="majorHAnsi" w:cstheme="majorBidi"/>
      <w:b/>
      <w:iCs/>
      <w:noProof/>
      <w:color w:val="000000" w:themeColor="text1"/>
      <w:sz w:val="2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7205D0"/>
    <w:pPr>
      <w:spacing w:before="0" w:after="240"/>
      <w:outlineLvl w:val="9"/>
    </w:pPr>
  </w:style>
  <w:style w:type="character" w:customStyle="1" w:styleId="Heading8Char">
    <w:name w:val="Heading 8 Char"/>
    <w:basedOn w:val="DefaultParagraphFont"/>
    <w:link w:val="Heading8"/>
    <w:uiPriority w:val="9"/>
    <w:rsid w:val="007205D0"/>
    <w:rPr>
      <w:rFonts w:asciiTheme="majorHAnsi" w:eastAsiaTheme="majorEastAsia" w:hAnsiTheme="majorHAnsi" w:cstheme="majorBidi"/>
      <w:b/>
      <w:color w:val="1F3864" w:themeColor="accent1" w:themeShade="80"/>
      <w:sz w:val="28"/>
      <w:szCs w:val="21"/>
    </w:rPr>
  </w:style>
  <w:style w:type="character" w:styleId="SubtleEmphasis">
    <w:name w:val="Subtle Emphasis"/>
    <w:basedOn w:val="DefaultParagraphFont"/>
    <w:uiPriority w:val="19"/>
    <w:rsid w:val="007205D0"/>
    <w:rPr>
      <w:rFonts w:asciiTheme="minorHAnsi" w:hAnsiTheme="minorHAnsi"/>
      <w:i/>
      <w:iCs/>
      <w:color w:val="3B3838" w:themeColor="background2" w:themeShade="4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205D0"/>
    <w:rPr>
      <w:rFonts w:asciiTheme="majorHAnsi" w:eastAsiaTheme="majorEastAsia" w:hAnsiTheme="majorHAnsi" w:cstheme="majorBidi"/>
      <w:b/>
      <w:iCs/>
      <w:color w:val="1F3864" w:themeColor="accent1" w:themeShade="80"/>
      <w:sz w:val="24"/>
      <w:szCs w:val="21"/>
    </w:rPr>
  </w:style>
  <w:style w:type="paragraph" w:customStyle="1" w:styleId="BulletL3">
    <w:name w:val="Bullet L3"/>
    <w:basedOn w:val="BulletL1"/>
    <w:autoRedefine/>
    <w:qFormat/>
    <w:rsid w:val="00AB4ACD"/>
    <w:pPr>
      <w:numPr>
        <w:numId w:val="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7205D0"/>
    <w:rPr>
      <w:rFonts w:asciiTheme="minorHAnsi" w:hAnsiTheme="minorHAnsi"/>
      <w:color w:val="C00000"/>
      <w:sz w:val="24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05D0"/>
    <w:pPr>
      <w:spacing w:after="0" w:line="240" w:lineRule="auto"/>
    </w:pPr>
    <w:rPr>
      <w:sz w:val="20"/>
      <w:szCs w:val="20"/>
    </w:rPr>
  </w:style>
  <w:style w:type="paragraph" w:customStyle="1" w:styleId="Tablebullet">
    <w:name w:val="Table bullet"/>
    <w:basedOn w:val="Tablecopy"/>
    <w:qFormat/>
    <w:rsid w:val="00545FAB"/>
    <w:pPr>
      <w:numPr>
        <w:numId w:val="10"/>
      </w:numPr>
    </w:pPr>
    <w:rPr>
      <w:sz w:val="22"/>
    </w:rPr>
  </w:style>
  <w:style w:type="character" w:styleId="Emphasis">
    <w:name w:val="Emphasis"/>
    <w:basedOn w:val="DefaultParagraphFont"/>
    <w:uiPriority w:val="20"/>
    <w:rsid w:val="007205D0"/>
    <w:rPr>
      <w:rFonts w:asciiTheme="minorHAnsi" w:hAnsiTheme="minorHAnsi"/>
      <w:b w:val="0"/>
      <w:i w:val="0"/>
      <w:iCs/>
      <w:sz w:val="28"/>
    </w:rPr>
  </w:style>
  <w:style w:type="character" w:styleId="IntenseEmphasis">
    <w:name w:val="Intense Emphasis"/>
    <w:basedOn w:val="DefaultParagraphFont"/>
    <w:uiPriority w:val="21"/>
    <w:rsid w:val="007205D0"/>
    <w:rPr>
      <w:rFonts w:asciiTheme="minorHAnsi" w:hAnsiTheme="minorHAnsi"/>
      <w:b w:val="0"/>
      <w:i w:val="0"/>
      <w:iCs/>
      <w:color w:val="1F3864" w:themeColor="accent1" w:themeShade="80"/>
      <w:sz w:val="28"/>
    </w:rPr>
  </w:style>
  <w:style w:type="paragraph" w:styleId="Quote">
    <w:name w:val="Quote"/>
    <w:basedOn w:val="Normal"/>
    <w:next w:val="Normal"/>
    <w:link w:val="QuoteChar"/>
    <w:autoRedefine/>
    <w:uiPriority w:val="29"/>
    <w:rsid w:val="007205D0"/>
    <w:pPr>
      <w:pBdr>
        <w:top w:val="single" w:sz="8" w:space="6" w:color="auto"/>
        <w:bottom w:val="single" w:sz="8" w:space="6" w:color="auto"/>
      </w:pBdr>
      <w:spacing w:before="240" w:after="240"/>
      <w:ind w:left="851" w:right="851"/>
    </w:pPr>
    <w:rPr>
      <w:iCs/>
      <w:color w:val="3B3838" w:themeColor="background2" w:themeShade="40"/>
    </w:rPr>
  </w:style>
  <w:style w:type="character" w:customStyle="1" w:styleId="QuoteChar">
    <w:name w:val="Quote Char"/>
    <w:basedOn w:val="DefaultParagraphFont"/>
    <w:link w:val="Quote"/>
    <w:uiPriority w:val="29"/>
    <w:rsid w:val="007205D0"/>
    <w:rPr>
      <w:rFonts w:ascii="Arial" w:hAnsi="Arial"/>
      <w:iCs/>
      <w:color w:val="3B3838" w:themeColor="background2" w:themeShade="4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7205D0"/>
    <w:pPr>
      <w:pBdr>
        <w:top w:val="single" w:sz="4" w:space="6" w:color="4472C4" w:themeColor="accent1"/>
        <w:bottom w:val="single" w:sz="4" w:space="6" w:color="4472C4" w:themeColor="accent1"/>
      </w:pBdr>
      <w:spacing w:before="240" w:after="240"/>
      <w:ind w:left="851" w:right="851"/>
    </w:pPr>
    <w:rPr>
      <w:iCs/>
      <w:color w:val="1F386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5D0"/>
    <w:rPr>
      <w:rFonts w:ascii="Arial" w:hAnsi="Arial"/>
      <w:iCs/>
      <w:color w:val="1F3864" w:themeColor="accent1" w:themeShade="80"/>
      <w:sz w:val="24"/>
    </w:rPr>
  </w:style>
  <w:style w:type="character" w:styleId="SubtleReference">
    <w:name w:val="Subtle Reference"/>
    <w:basedOn w:val="DefaultParagraphFont"/>
    <w:uiPriority w:val="31"/>
    <w:rsid w:val="007205D0"/>
    <w:rPr>
      <w:rFonts w:asciiTheme="minorHAnsi" w:hAnsiTheme="minorHAnsi"/>
      <w:smallCaps/>
      <w:color w:val="3B3838" w:themeColor="background2" w:themeShade="40"/>
      <w:sz w:val="24"/>
    </w:rPr>
  </w:style>
  <w:style w:type="character" w:styleId="IntenseReference">
    <w:name w:val="Intense Reference"/>
    <w:basedOn w:val="DefaultParagraphFont"/>
    <w:uiPriority w:val="32"/>
    <w:rsid w:val="007205D0"/>
    <w:rPr>
      <w:rFonts w:asciiTheme="minorHAnsi" w:hAnsiTheme="minorHAnsi"/>
      <w:b w:val="0"/>
      <w:bCs/>
      <w:smallCaps/>
      <w:color w:val="1F3864" w:themeColor="accent1" w:themeShade="80"/>
      <w:spacing w:val="5"/>
      <w:sz w:val="24"/>
    </w:rPr>
  </w:style>
  <w:style w:type="character" w:styleId="BookTitle">
    <w:name w:val="Book Title"/>
    <w:basedOn w:val="DefaultParagraphFont"/>
    <w:uiPriority w:val="33"/>
    <w:rsid w:val="007205D0"/>
    <w:rPr>
      <w:rFonts w:asciiTheme="minorHAnsi" w:hAnsiTheme="minorHAnsi"/>
      <w:b w:val="0"/>
      <w:bCs/>
      <w:i w:val="0"/>
      <w:iCs/>
      <w:spacing w:val="5"/>
      <w:sz w:val="24"/>
    </w:rPr>
  </w:style>
  <w:style w:type="paragraph" w:customStyle="1" w:styleId="NumberlistL1">
    <w:name w:val="Number list L1"/>
    <w:link w:val="NumberlistL1Char"/>
    <w:autoRedefine/>
    <w:rsid w:val="007205D0"/>
    <w:pPr>
      <w:numPr>
        <w:numId w:val="8"/>
      </w:numPr>
      <w:spacing w:after="60" w:line="312" w:lineRule="auto"/>
    </w:pPr>
    <w:rPr>
      <w:rFonts w:ascii="Arial" w:hAnsi="Arial"/>
      <w:color w:val="000000" w:themeColor="text1"/>
      <w:sz w:val="24"/>
    </w:rPr>
  </w:style>
  <w:style w:type="paragraph" w:customStyle="1" w:styleId="NumberlistL2">
    <w:name w:val="Number list L2"/>
    <w:basedOn w:val="NumberlistL1"/>
    <w:link w:val="NumberlistL2Char"/>
    <w:autoRedefine/>
    <w:rsid w:val="007205D0"/>
    <w:pPr>
      <w:numPr>
        <w:ilvl w:val="1"/>
        <w:numId w:val="9"/>
      </w:numPr>
    </w:pPr>
  </w:style>
  <w:style w:type="character" w:customStyle="1" w:styleId="NumberlistL1Char">
    <w:name w:val="Number list L1 Char"/>
    <w:basedOn w:val="DefaultParagraphFont"/>
    <w:link w:val="NumberlistL1"/>
    <w:rsid w:val="007205D0"/>
    <w:rPr>
      <w:rFonts w:ascii="Arial" w:hAnsi="Arial"/>
      <w:color w:val="000000" w:themeColor="text1"/>
      <w:sz w:val="24"/>
    </w:rPr>
  </w:style>
  <w:style w:type="character" w:customStyle="1" w:styleId="NumberlistL2Char">
    <w:name w:val="Number list L2 Char"/>
    <w:basedOn w:val="NumberlistL1Char"/>
    <w:link w:val="NumberlistL2"/>
    <w:rsid w:val="007205D0"/>
    <w:rPr>
      <w:rFonts w:ascii="Arial" w:hAnsi="Arial"/>
      <w:color w:val="000000" w:themeColor="text1"/>
      <w:sz w:val="24"/>
    </w:rPr>
  </w:style>
  <w:style w:type="paragraph" w:customStyle="1" w:styleId="NumberlistL3">
    <w:name w:val="Number list L3"/>
    <w:basedOn w:val="NumberlistL2"/>
    <w:link w:val="NumberlistL3Char"/>
    <w:rsid w:val="007205D0"/>
    <w:pPr>
      <w:numPr>
        <w:ilvl w:val="2"/>
      </w:numPr>
    </w:pPr>
  </w:style>
  <w:style w:type="character" w:customStyle="1" w:styleId="NumberlistL3Char">
    <w:name w:val="Number list L3 Char"/>
    <w:basedOn w:val="NumberlistL2Char"/>
    <w:link w:val="NumberlistL3"/>
    <w:rsid w:val="007205D0"/>
    <w:rPr>
      <w:rFonts w:ascii="Arial" w:hAnsi="Arial"/>
      <w:color w:val="000000" w:themeColor="text1"/>
      <w:sz w:val="24"/>
    </w:rPr>
  </w:style>
  <w:style w:type="character" w:customStyle="1" w:styleId="InstructionalRed">
    <w:name w:val="Instructional Red"/>
    <w:basedOn w:val="DefaultParagraphFont"/>
    <w:uiPriority w:val="1"/>
    <w:rsid w:val="007205D0"/>
    <w:rPr>
      <w:rFonts w:asciiTheme="minorHAnsi" w:hAnsiTheme="minorHAnsi"/>
      <w:color w:val="833C0B" w:themeColor="accent2" w:themeShade="80"/>
      <w:sz w:val="24"/>
    </w:rPr>
  </w:style>
  <w:style w:type="paragraph" w:styleId="ListNumber">
    <w:name w:val="List Number"/>
    <w:aliases w:val="List Number L1"/>
    <w:basedOn w:val="Normal"/>
    <w:next w:val="ListContinue"/>
    <w:link w:val="ListNumberChar"/>
    <w:uiPriority w:val="4"/>
    <w:qFormat/>
    <w:rsid w:val="00F74229"/>
    <w:pPr>
      <w:numPr>
        <w:numId w:val="7"/>
      </w:numPr>
      <w:ind w:left="709" w:hanging="709"/>
    </w:pPr>
    <w:rPr>
      <w:rFonts w:ascii="Century Gothic" w:hAnsi="Century Gothic"/>
      <w:color w:val="auto"/>
      <w:spacing w:val="-2"/>
      <w:kern w:val="0"/>
      <w14:ligatures w14:val="none"/>
    </w:rPr>
  </w:style>
  <w:style w:type="paragraph" w:styleId="ListContinue">
    <w:name w:val="List Continue"/>
    <w:basedOn w:val="Normal"/>
    <w:uiPriority w:val="4"/>
    <w:qFormat/>
    <w:rsid w:val="00197071"/>
    <w:pPr>
      <w:spacing w:line="288" w:lineRule="auto"/>
      <w:ind w:left="284"/>
      <w:contextualSpacing/>
    </w:pPr>
    <w:rPr>
      <w:rFonts w:ascii="Century Gothic" w:hAnsi="Century Gothic"/>
      <w:color w:val="auto"/>
      <w:spacing w:val="-2"/>
      <w:kern w:val="0"/>
      <w:sz w:val="22"/>
      <w14:ligatures w14:val="none"/>
    </w:rPr>
  </w:style>
  <w:style w:type="paragraph" w:styleId="ListNumber2">
    <w:name w:val="List Number 2"/>
    <w:aliases w:val="List Number L2"/>
    <w:basedOn w:val="Normal"/>
    <w:link w:val="ListNumber2Char"/>
    <w:autoRedefine/>
    <w:uiPriority w:val="4"/>
    <w:qFormat/>
    <w:rsid w:val="00972644"/>
    <w:pPr>
      <w:numPr>
        <w:ilvl w:val="1"/>
        <w:numId w:val="7"/>
      </w:numPr>
      <w:ind w:left="1418" w:hanging="709"/>
      <w:contextualSpacing/>
    </w:pPr>
    <w:rPr>
      <w:rFonts w:ascii="Century Gothic" w:hAnsi="Century Gothic"/>
      <w:color w:val="auto"/>
      <w:spacing w:val="-2"/>
      <w:kern w:val="0"/>
      <w:szCs w:val="24"/>
      <w14:ligatures w14:val="none"/>
    </w:rPr>
  </w:style>
  <w:style w:type="paragraph" w:styleId="ListNumber3">
    <w:name w:val="List Number 3"/>
    <w:aliases w:val="List Number L3"/>
    <w:basedOn w:val="Normal"/>
    <w:link w:val="ListNumber3Char"/>
    <w:uiPriority w:val="4"/>
    <w:qFormat/>
    <w:rsid w:val="00CA706E"/>
    <w:pPr>
      <w:numPr>
        <w:ilvl w:val="2"/>
        <w:numId w:val="7"/>
      </w:numPr>
      <w:tabs>
        <w:tab w:val="left" w:pos="2127"/>
      </w:tabs>
      <w:ind w:left="2127" w:hanging="709"/>
      <w:contextualSpacing/>
    </w:pPr>
    <w:rPr>
      <w:rFonts w:ascii="Century Gothic" w:hAnsi="Century Gothic"/>
      <w:color w:val="auto"/>
      <w:spacing w:val="-2"/>
      <w:kern w:val="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F325C"/>
    <w:pPr>
      <w:ind w:left="720"/>
      <w:contextualSpacing/>
    </w:pPr>
    <w:rPr>
      <w:rFonts w:ascii="Century Gothic" w:hAnsi="Century Gothic"/>
      <w:color w:val="auto"/>
      <w:sz w:val="22"/>
    </w:rPr>
  </w:style>
  <w:style w:type="table" w:styleId="ListTable3">
    <w:name w:val="List Table 3"/>
    <w:basedOn w:val="TableNormal"/>
    <w:uiPriority w:val="48"/>
    <w:rsid w:val="007205D0"/>
    <w:pPr>
      <w:spacing w:after="0" w:line="240" w:lineRule="auto"/>
    </w:pPr>
    <w:rPr>
      <w:rFonts w:ascii="Arial" w:hAnsi="Arial"/>
      <w:color w:val="000000" w:themeColor="text1"/>
      <w:sz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05D0"/>
    <w:rPr>
      <w:rFonts w:ascii="Arial" w:hAnsi="Arial"/>
      <w:color w:val="000000" w:themeColor="text1"/>
      <w:sz w:val="20"/>
      <w:szCs w:val="20"/>
    </w:rPr>
  </w:style>
  <w:style w:type="character" w:styleId="FootnoteReference">
    <w:name w:val="footnote reference"/>
    <w:basedOn w:val="FootnoteTextChar"/>
    <w:uiPriority w:val="99"/>
    <w:unhideWhenUsed/>
    <w:qFormat/>
    <w:rsid w:val="004E201D"/>
    <w:rPr>
      <w:rFonts w:ascii="Century Gothic" w:hAnsi="Century Gothic"/>
      <w:color w:val="000000" w:themeColor="text1"/>
      <w:sz w:val="16"/>
      <w:szCs w:val="20"/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7205D0"/>
    <w:rPr>
      <w:vertAlign w:val="superscript"/>
    </w:rPr>
  </w:style>
  <w:style w:type="table" w:styleId="GridTable2">
    <w:name w:val="Grid Table 2"/>
    <w:basedOn w:val="TableNormal"/>
    <w:uiPriority w:val="47"/>
    <w:rsid w:val="007205D0"/>
    <w:pPr>
      <w:spacing w:after="0" w:line="240" w:lineRule="auto"/>
    </w:pPr>
    <w:rPr>
      <w:rFonts w:ascii="Arial" w:hAnsi="Arial"/>
      <w:color w:val="000000" w:themeColor="text1"/>
      <w:sz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077E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76A"/>
    <w:pPr>
      <w:spacing w:after="0" w:line="360" w:lineRule="auto"/>
    </w:pPr>
    <w:rPr>
      <w:rFonts w:eastAsia="Times New Roman" w:cs="Times New Roman"/>
      <w:color w:val="auto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76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odyText1">
    <w:name w:val="Body Text1"/>
    <w:basedOn w:val="Normal"/>
    <w:link w:val="BodytextChar"/>
    <w:qFormat/>
    <w:rsid w:val="002D3397"/>
    <w:pPr>
      <w:spacing w:after="160" w:line="288" w:lineRule="auto"/>
    </w:pPr>
    <w:rPr>
      <w:rFonts w:ascii="Century Gothic" w:eastAsia="Times New Roman" w:hAnsi="Century Gothic" w:cs="Times New Roman"/>
      <w:color w:val="auto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1"/>
    <w:rsid w:val="002D3397"/>
    <w:rPr>
      <w:rFonts w:ascii="Century Gothic" w:eastAsia="Times New Roman" w:hAnsi="Century Gothic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F325C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5CD"/>
    <w:pPr>
      <w:spacing w:after="120" w:line="240" w:lineRule="auto"/>
    </w:pPr>
    <w:rPr>
      <w:rFonts w:asciiTheme="minorHAnsi" w:eastAsiaTheme="minorHAnsi" w:hAnsiTheme="minorHAnsi" w:cstheme="minorBidi"/>
      <w:b/>
      <w:bCs/>
      <w:color w:val="000000" w:themeColor="text1"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5CD"/>
    <w:rPr>
      <w:rFonts w:ascii="Arial" w:eastAsia="Times New Roman" w:hAnsi="Arial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D13D2C"/>
    <w:pPr>
      <w:spacing w:after="100" w:afterAutospacing="1" w:line="360" w:lineRule="auto"/>
    </w:pPr>
    <w:rPr>
      <w:rFonts w:eastAsia="Times New Roman" w:cs="Times New Roman"/>
      <w:color w:val="auto"/>
      <w:kern w:val="0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7F325C"/>
    <w:rPr>
      <w:rFonts w:ascii="Century Gothic" w:hAnsi="Century Gothic"/>
      <w:b/>
      <w:bCs/>
    </w:rPr>
  </w:style>
  <w:style w:type="paragraph" w:customStyle="1" w:styleId="abstract">
    <w:name w:val="abstract"/>
    <w:basedOn w:val="Normal"/>
    <w:rsid w:val="00E72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:lang w:eastAsia="en-AU"/>
      <w14:ligatures w14:val="none"/>
    </w:rPr>
  </w:style>
  <w:style w:type="paragraph" w:styleId="BodyTextIndent">
    <w:name w:val="Body Text Indent"/>
    <w:basedOn w:val="Normal"/>
    <w:link w:val="BodyTextIndentChar"/>
    <w:semiHidden/>
    <w:rsid w:val="00D524D6"/>
    <w:pPr>
      <w:spacing w:after="0" w:line="360" w:lineRule="auto"/>
      <w:ind w:left="720"/>
    </w:pPr>
    <w:rPr>
      <w:rFonts w:eastAsia="Times New Roman" w:cs="Arial"/>
      <w:color w:val="auto"/>
      <w:kern w:val="0"/>
      <w:szCs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D524D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37A3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37A3C"/>
    <w:rPr>
      <w:color w:val="000000" w:themeColor="text1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37A3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37A3C"/>
    <w:rPr>
      <w:color w:val="000000" w:themeColor="text1"/>
      <w:sz w:val="16"/>
      <w:szCs w:val="16"/>
    </w:rPr>
  </w:style>
  <w:style w:type="paragraph" w:styleId="BodyText">
    <w:name w:val="Body Text"/>
    <w:basedOn w:val="Normal"/>
    <w:link w:val="BodyTextChar0"/>
    <w:uiPriority w:val="99"/>
    <w:semiHidden/>
    <w:unhideWhenUsed/>
    <w:rsid w:val="002C3E25"/>
  </w:style>
  <w:style w:type="character" w:customStyle="1" w:styleId="BodyTextChar0">
    <w:name w:val="Body Text Char"/>
    <w:basedOn w:val="DefaultParagraphFont"/>
    <w:link w:val="BodyText"/>
    <w:uiPriority w:val="99"/>
    <w:semiHidden/>
    <w:rsid w:val="002C3E25"/>
    <w:rPr>
      <w:color w:val="000000" w:themeColor="text1"/>
      <w:sz w:val="24"/>
    </w:rPr>
  </w:style>
  <w:style w:type="paragraph" w:customStyle="1" w:styleId="Do">
    <w:name w:val="Do"/>
    <w:basedOn w:val="Title"/>
    <w:rsid w:val="00407771"/>
    <w:pPr>
      <w:spacing w:before="0" w:after="120" w:line="312" w:lineRule="auto"/>
    </w:pPr>
    <w:rPr>
      <w:rFonts w:asciiTheme="minorHAnsi" w:hAnsiTheme="minorHAnsi" w:cstheme="minorHAnsi"/>
      <w:color w:val="538135" w:themeColor="accent6" w:themeShade="BF"/>
      <w:sz w:val="28"/>
      <w:szCs w:val="28"/>
    </w:rPr>
  </w:style>
  <w:style w:type="paragraph" w:customStyle="1" w:styleId="DoNot">
    <w:name w:val="Do Not"/>
    <w:basedOn w:val="BulletL1"/>
    <w:rsid w:val="00407771"/>
    <w:pPr>
      <w:numPr>
        <w:numId w:val="0"/>
      </w:numPr>
    </w:pPr>
    <w:rPr>
      <w:b/>
      <w:bCs/>
      <w:color w:val="C00000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AE0050"/>
    <w:pPr>
      <w:spacing w:after="100" w:line="259" w:lineRule="auto"/>
      <w:ind w:left="660"/>
    </w:pPr>
    <w:rPr>
      <w:rFonts w:asciiTheme="minorHAnsi" w:eastAsiaTheme="minorEastAsia" w:hAnsiTheme="minorHAnsi"/>
      <w:color w:val="auto"/>
      <w:sz w:val="22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AE0050"/>
    <w:pPr>
      <w:spacing w:after="100" w:line="259" w:lineRule="auto"/>
      <w:ind w:left="880"/>
    </w:pPr>
    <w:rPr>
      <w:rFonts w:asciiTheme="minorHAnsi" w:eastAsiaTheme="minorEastAsia" w:hAnsiTheme="minorHAnsi"/>
      <w:color w:val="auto"/>
      <w:sz w:val="22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AE0050"/>
    <w:pPr>
      <w:spacing w:after="100" w:line="259" w:lineRule="auto"/>
      <w:ind w:left="1100"/>
    </w:pPr>
    <w:rPr>
      <w:rFonts w:asciiTheme="minorHAnsi" w:eastAsiaTheme="minorEastAsia" w:hAnsiTheme="minorHAnsi"/>
      <w:color w:val="auto"/>
      <w:sz w:val="22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AE0050"/>
    <w:pPr>
      <w:spacing w:after="100" w:line="259" w:lineRule="auto"/>
      <w:ind w:left="1320"/>
    </w:pPr>
    <w:rPr>
      <w:rFonts w:asciiTheme="minorHAnsi" w:eastAsiaTheme="minorEastAsia" w:hAnsiTheme="minorHAnsi"/>
      <w:color w:val="auto"/>
      <w:sz w:val="22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AE0050"/>
    <w:pPr>
      <w:spacing w:after="100" w:line="259" w:lineRule="auto"/>
      <w:ind w:left="1540"/>
    </w:pPr>
    <w:rPr>
      <w:rFonts w:asciiTheme="minorHAnsi" w:eastAsiaTheme="minorEastAsia" w:hAnsiTheme="minorHAnsi"/>
      <w:color w:val="auto"/>
      <w:sz w:val="22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AE0050"/>
    <w:pPr>
      <w:spacing w:after="100" w:line="259" w:lineRule="auto"/>
      <w:ind w:left="1760"/>
    </w:pPr>
    <w:rPr>
      <w:rFonts w:asciiTheme="minorHAnsi" w:eastAsiaTheme="minorEastAsia" w:hAnsiTheme="minorHAnsi"/>
      <w:color w:val="auto"/>
      <w:sz w:val="22"/>
      <w:lang w:eastAsia="en-AU"/>
    </w:rPr>
  </w:style>
  <w:style w:type="paragraph" w:styleId="Revision">
    <w:name w:val="Revision"/>
    <w:hidden/>
    <w:uiPriority w:val="99"/>
    <w:semiHidden/>
    <w:rsid w:val="008C11AB"/>
    <w:pPr>
      <w:spacing w:after="0" w:line="240" w:lineRule="auto"/>
    </w:pPr>
    <w:rPr>
      <w:rFonts w:ascii="Arial" w:hAnsi="Arial"/>
      <w:color w:val="000000" w:themeColor="text1"/>
      <w:sz w:val="24"/>
    </w:rPr>
  </w:style>
  <w:style w:type="paragraph" w:customStyle="1" w:styleId="BulletL2">
    <w:name w:val="Bullet L2"/>
    <w:basedOn w:val="BulletL5"/>
    <w:link w:val="BulletL2Char"/>
    <w:qFormat/>
    <w:rsid w:val="00332E93"/>
    <w:pPr>
      <w:numPr>
        <w:ilvl w:val="0"/>
      </w:numPr>
    </w:pPr>
  </w:style>
  <w:style w:type="character" w:customStyle="1" w:styleId="BulletL2Char">
    <w:name w:val="Bullet L2 Char"/>
    <w:basedOn w:val="BulletL5Char"/>
    <w:link w:val="BulletL2"/>
    <w:rsid w:val="00332E93"/>
    <w:rPr>
      <w:rFonts w:ascii="Century Gothic" w:hAnsi="Century Gothic"/>
      <w:color w:val="000000" w:themeColor="text1"/>
      <w:sz w:val="24"/>
    </w:rPr>
  </w:style>
  <w:style w:type="paragraph" w:customStyle="1" w:styleId="Headinglistnumber1">
    <w:name w:val="Heading list number 1"/>
    <w:basedOn w:val="ListNumber"/>
    <w:link w:val="Headinglistnumber1Char"/>
    <w:qFormat/>
    <w:rsid w:val="002C4775"/>
    <w:rPr>
      <w:b/>
      <w:bCs/>
      <w:color w:val="00435F"/>
      <w:sz w:val="36"/>
      <w:szCs w:val="36"/>
    </w:rPr>
  </w:style>
  <w:style w:type="character" w:customStyle="1" w:styleId="ListNumberChar">
    <w:name w:val="List Number Char"/>
    <w:aliases w:val="List Number L1 Char"/>
    <w:basedOn w:val="DefaultParagraphFont"/>
    <w:link w:val="ListNumber"/>
    <w:uiPriority w:val="4"/>
    <w:rsid w:val="00A46161"/>
    <w:rPr>
      <w:rFonts w:ascii="Century Gothic" w:hAnsi="Century Gothic"/>
      <w:spacing w:val="-2"/>
      <w:kern w:val="0"/>
      <w:sz w:val="24"/>
      <w14:ligatures w14:val="none"/>
    </w:rPr>
  </w:style>
  <w:style w:type="character" w:customStyle="1" w:styleId="Headinglistnumber1Char">
    <w:name w:val="Heading list number 1 Char"/>
    <w:basedOn w:val="ListNumberChar"/>
    <w:link w:val="Headinglistnumber1"/>
    <w:rsid w:val="002C4775"/>
    <w:rPr>
      <w:rFonts w:ascii="Century Gothic" w:hAnsi="Century Gothic"/>
      <w:b/>
      <w:bCs/>
      <w:color w:val="00435F"/>
      <w:spacing w:val="-2"/>
      <w:kern w:val="0"/>
      <w:sz w:val="36"/>
      <w:szCs w:val="36"/>
      <w14:ligatures w14:val="none"/>
    </w:rPr>
  </w:style>
  <w:style w:type="paragraph" w:customStyle="1" w:styleId="Headinglist2">
    <w:name w:val="Heading list 2"/>
    <w:basedOn w:val="ListNumber2"/>
    <w:link w:val="Headinglist2Char"/>
    <w:qFormat/>
    <w:rsid w:val="000D5263"/>
  </w:style>
  <w:style w:type="character" w:customStyle="1" w:styleId="ListNumber2Char">
    <w:name w:val="List Number 2 Char"/>
    <w:aliases w:val="List Number L2 Char"/>
    <w:basedOn w:val="DefaultParagraphFont"/>
    <w:link w:val="ListNumber2"/>
    <w:uiPriority w:val="4"/>
    <w:rsid w:val="00972644"/>
    <w:rPr>
      <w:rFonts w:ascii="Century Gothic" w:hAnsi="Century Gothic"/>
      <w:spacing w:val="-2"/>
      <w:kern w:val="0"/>
      <w:sz w:val="24"/>
      <w:szCs w:val="24"/>
      <w14:ligatures w14:val="none"/>
    </w:rPr>
  </w:style>
  <w:style w:type="character" w:customStyle="1" w:styleId="Headinglist2Char">
    <w:name w:val="Heading list 2 Char"/>
    <w:basedOn w:val="ListNumber2Char"/>
    <w:link w:val="Headinglist2"/>
    <w:rsid w:val="000D5263"/>
    <w:rPr>
      <w:rFonts w:ascii="Century Gothic" w:hAnsi="Century Gothic"/>
      <w:spacing w:val="-2"/>
      <w:kern w:val="0"/>
      <w:sz w:val="24"/>
      <w:szCs w:val="24"/>
      <w14:ligatures w14:val="none"/>
    </w:rPr>
  </w:style>
  <w:style w:type="paragraph" w:customStyle="1" w:styleId="Headinglist3">
    <w:name w:val="Heading list 3"/>
    <w:basedOn w:val="ListNumber3"/>
    <w:link w:val="Headinglist3Char"/>
    <w:qFormat/>
    <w:rsid w:val="000D5263"/>
    <w:rPr>
      <w:b/>
      <w:bCs/>
    </w:rPr>
  </w:style>
  <w:style w:type="character" w:customStyle="1" w:styleId="ListNumber3Char">
    <w:name w:val="List Number 3 Char"/>
    <w:aliases w:val="List Number L3 Char"/>
    <w:basedOn w:val="DefaultParagraphFont"/>
    <w:link w:val="ListNumber3"/>
    <w:uiPriority w:val="4"/>
    <w:rsid w:val="000D5263"/>
    <w:rPr>
      <w:rFonts w:ascii="Century Gothic" w:hAnsi="Century Gothic"/>
      <w:spacing w:val="-2"/>
      <w:kern w:val="0"/>
      <w:sz w:val="24"/>
      <w14:ligatures w14:val="none"/>
    </w:rPr>
  </w:style>
  <w:style w:type="character" w:customStyle="1" w:styleId="Headinglist3Char">
    <w:name w:val="Heading list 3 Char"/>
    <w:basedOn w:val="ListNumber3Char"/>
    <w:link w:val="Headinglist3"/>
    <w:rsid w:val="000D5263"/>
    <w:rPr>
      <w:rFonts w:ascii="Century Gothic" w:hAnsi="Century Gothic"/>
      <w:b/>
      <w:bCs/>
      <w:spacing w:val="-2"/>
      <w:kern w:val="0"/>
      <w:sz w:val="24"/>
      <w14:ligatures w14:val="none"/>
    </w:rPr>
  </w:style>
  <w:style w:type="table" w:styleId="ListTable4-Accent1">
    <w:name w:val="List Table 4 Accent 1"/>
    <w:aliases w:val="PT Table  - Accent 1"/>
    <w:basedOn w:val="TableNormal"/>
    <w:uiPriority w:val="49"/>
    <w:rsid w:val="00D7775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3864" w:themeFill="accent1" w:themeFillShade="80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="Century Gothic" w:hAnsi="Century Gothic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shd w:val="clear" w:color="auto" w:fill="BAE5F2"/>
      </w:tcPr>
    </w:tblStylePr>
  </w:style>
  <w:style w:type="table" w:styleId="ListTable4-Accent6">
    <w:name w:val="List Table 4 Accent 6"/>
    <w:basedOn w:val="TableNormal"/>
    <w:uiPriority w:val="49"/>
    <w:rsid w:val="00017F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BasicParagraph">
    <w:name w:val="[Basic Paragraph]"/>
    <w:basedOn w:val="Normal"/>
    <w:uiPriority w:val="99"/>
    <w:rsid w:val="003627B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Cs w:val="24"/>
      <w:lang w:val="en-US"/>
    </w:rPr>
  </w:style>
  <w:style w:type="paragraph" w:customStyle="1" w:styleId="Default">
    <w:name w:val="Default"/>
    <w:rsid w:val="007E6A31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5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D60000"/>
                            <w:left w:val="single" w:sz="8" w:space="0" w:color="D60000"/>
                            <w:bottom w:val="single" w:sz="8" w:space="0" w:color="D60000"/>
                            <w:right w:val="single" w:sz="8" w:space="0" w:color="D60000"/>
                          </w:divBdr>
                          <w:divsChild>
                            <w:div w:id="34101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31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24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D60000"/>
                            <w:left w:val="single" w:sz="8" w:space="0" w:color="D60000"/>
                            <w:bottom w:val="single" w:sz="8" w:space="0" w:color="D60000"/>
                            <w:right w:val="single" w:sz="8" w:space="0" w:color="D60000"/>
                          </w:divBdr>
                          <w:divsChild>
                            <w:div w:id="86664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4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67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09805A"/>
                            <w:left w:val="single" w:sz="8" w:space="0" w:color="09805A"/>
                            <w:bottom w:val="single" w:sz="8" w:space="0" w:color="09805A"/>
                            <w:right w:val="single" w:sz="8" w:space="0" w:color="09805A"/>
                          </w:divBdr>
                          <w:divsChild>
                            <w:div w:id="14844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9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69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09805A"/>
                            <w:left w:val="single" w:sz="8" w:space="0" w:color="09805A"/>
                            <w:bottom w:val="single" w:sz="8" w:space="0" w:color="09805A"/>
                            <w:right w:val="single" w:sz="8" w:space="0" w:color="09805A"/>
                          </w:divBdr>
                          <w:divsChild>
                            <w:div w:id="5408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45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4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8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00698F"/>
                            <w:left w:val="single" w:sz="8" w:space="0" w:color="00698F"/>
                            <w:bottom w:val="single" w:sz="8" w:space="0" w:color="00698F"/>
                            <w:right w:val="single" w:sz="8" w:space="0" w:color="00698F"/>
                          </w:divBdr>
                          <w:divsChild>
                            <w:div w:id="115672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1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21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00698F"/>
                            <w:left w:val="single" w:sz="8" w:space="0" w:color="00698F"/>
                            <w:bottom w:val="single" w:sz="8" w:space="0" w:color="00698F"/>
                            <w:right w:val="single" w:sz="8" w:space="0" w:color="00698F"/>
                          </w:divBdr>
                          <w:divsChild>
                            <w:div w:id="12755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04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8833">
          <w:marLeft w:val="0"/>
          <w:marRight w:val="0"/>
          <w:marTop w:val="0"/>
          <w:marBottom w:val="0"/>
          <w:divBdr>
            <w:top w:val="single" w:sz="8" w:space="0" w:color="D60000"/>
            <w:left w:val="single" w:sz="8" w:space="0" w:color="D60000"/>
            <w:bottom w:val="single" w:sz="8" w:space="0" w:color="D60000"/>
            <w:right w:val="single" w:sz="8" w:space="0" w:color="D60000"/>
          </w:divBdr>
          <w:divsChild>
            <w:div w:id="1122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48165">
          <w:marLeft w:val="0"/>
          <w:marRight w:val="0"/>
          <w:marTop w:val="0"/>
          <w:marBottom w:val="0"/>
          <w:divBdr>
            <w:top w:val="single" w:sz="8" w:space="0" w:color="09805A"/>
            <w:left w:val="single" w:sz="8" w:space="0" w:color="09805A"/>
            <w:bottom w:val="single" w:sz="8" w:space="0" w:color="09805A"/>
            <w:right w:val="single" w:sz="8" w:space="0" w:color="09805A"/>
          </w:divBdr>
          <w:divsChild>
            <w:div w:id="148427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440">
          <w:marLeft w:val="0"/>
          <w:marRight w:val="0"/>
          <w:marTop w:val="0"/>
          <w:marBottom w:val="0"/>
          <w:divBdr>
            <w:top w:val="single" w:sz="8" w:space="0" w:color="00698F"/>
            <w:left w:val="single" w:sz="8" w:space="0" w:color="00698F"/>
            <w:bottom w:val="single" w:sz="8" w:space="0" w:color="00698F"/>
            <w:right w:val="single" w:sz="8" w:space="0" w:color="00698F"/>
          </w:divBdr>
          <w:divsChild>
            <w:div w:id="4984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dministratorpublictrustee.sharepoint.com/sites/PublicTrustee/Public%20Trustee%20Brand/Laurnce%20Public%20Trustee%20Letterhead%20-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5161D375A44C84FB5D8C15964D0E" ma:contentTypeVersion="0" ma:contentTypeDescription="Create a new document." ma:contentTypeScope="" ma:versionID="cecf929f2c4a3f617afd05b32e9ff1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3B27-7C63-48B4-985B-DCAD858B2A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CBCC77-5B52-480F-955A-450386D27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D5996C-DCD2-4ABD-A50D-C0B78B390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30024-867E-4055-AD75-32FCB495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Laurnce%20Public%20Trustee%20Letterhead%20-2026</Template>
  <TotalTime>12</TotalTime>
  <Pages>1</Pages>
  <Words>256</Words>
  <Characters>1519</Characters>
  <Application>Microsoft Office Word</Application>
  <DocSecurity>0</DocSecurity>
  <Lines>116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Valentyne</dc:creator>
  <cp:keywords/>
  <dc:description/>
  <cp:lastModifiedBy>Rachel Valentyne</cp:lastModifiedBy>
  <cp:revision>4</cp:revision>
  <cp:lastPrinted>2025-06-04T02:50:00Z</cp:lastPrinted>
  <dcterms:created xsi:type="dcterms:W3CDTF">2026-08-14T02:24:00Z</dcterms:created>
  <dcterms:modified xsi:type="dcterms:W3CDTF">2026-08-14T02:35:00Z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HeaderShapeIds">
    <vt:lpwstr>6ff4c0f2,7d17a14e,32e7762d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5458d5c8,54b2d81c,443db063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4413e457-4e4b-40f6-9507-365301b2e0d0_Enabled">
    <vt:lpwstr>true</vt:lpwstr>
  </property>
  <property fmtid="{D5CDD505-2E9C-101B-9397-08002B2CF9AE}" pid="10" name="MSIP_Label_4413e457-4e4b-40f6-9507-365301b2e0d0_SetDate">
    <vt:lpwstr>2025-10-22T00:00:49Z</vt:lpwstr>
  </property>
  <property fmtid="{D5CDD505-2E9C-101B-9397-08002B2CF9AE}" pid="11" name="MSIP_Label_4413e457-4e4b-40f6-9507-365301b2e0d0_Method">
    <vt:lpwstr>Privileged</vt:lpwstr>
  </property>
  <property fmtid="{D5CDD505-2E9C-101B-9397-08002B2CF9AE}" pid="12" name="MSIP_Label_4413e457-4e4b-40f6-9507-365301b2e0d0_Name">
    <vt:lpwstr>OFFICIAL</vt:lpwstr>
  </property>
  <property fmtid="{D5CDD505-2E9C-101B-9397-08002B2CF9AE}" pid="13" name="MSIP_Label_4413e457-4e4b-40f6-9507-365301b2e0d0_SiteId">
    <vt:lpwstr>ea732b1f-3d1a-4be9-b48b-6cee25b8a074</vt:lpwstr>
  </property>
  <property fmtid="{D5CDD505-2E9C-101B-9397-08002B2CF9AE}" pid="14" name="MSIP_Label_4413e457-4e4b-40f6-9507-365301b2e0d0_ActionId">
    <vt:lpwstr>e798ae10-2bfa-4f39-a00a-bea51a1af910</vt:lpwstr>
  </property>
  <property fmtid="{D5CDD505-2E9C-101B-9397-08002B2CF9AE}" pid="15" name="MSIP_Label_4413e457-4e4b-40f6-9507-365301b2e0d0_ContentBits">
    <vt:lpwstr>3</vt:lpwstr>
  </property>
  <property fmtid="{D5CDD505-2E9C-101B-9397-08002B2CF9AE}" pid="16" name="MSIP_Label_4413e457-4e4b-40f6-9507-365301b2e0d0_Tag">
    <vt:lpwstr>10, 0, 1, 1</vt:lpwstr>
  </property>
  <property fmtid="{D5CDD505-2E9C-101B-9397-08002B2CF9AE}" pid="17" name="ContentTypeId">
    <vt:lpwstr>0x010100974E5161D375A44C84FB5D8C15964D0E</vt:lpwstr>
  </property>
  <property fmtid="{D5CDD505-2E9C-101B-9397-08002B2CF9AE}" pid="18" name="GrammarlyDocumentId">
    <vt:lpwstr>76d7ce40-2557-49d8-b66b-90012d481a06</vt:lpwstr>
  </property>
</Properties>
</file>