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8472D" w14:textId="1CC5A1F8" w:rsidR="0086664B" w:rsidRPr="009B1981" w:rsidRDefault="0086664B" w:rsidP="0086664B">
      <w:pPr>
        <w:pStyle w:val="Heading2"/>
      </w:pPr>
      <w:r w:rsidRPr="009B1981">
        <w:rPr>
          <w:lang w:val="en-US"/>
        </w:rPr>
        <w:t>Estate Planning</w:t>
      </w:r>
      <w:r w:rsidRPr="009B1981">
        <w:t> </w:t>
      </w:r>
      <w:r w:rsidRPr="009B1981">
        <w:rPr>
          <w:lang w:val="en-US"/>
        </w:rPr>
        <w:t>Personal Information Form</w:t>
      </w:r>
      <w:r w:rsidRPr="009B1981">
        <w:t> </w:t>
      </w:r>
    </w:p>
    <w:p w14:paraId="679F6FB3" w14:textId="77777777" w:rsidR="0086664B" w:rsidRPr="009B1981" w:rsidRDefault="0086664B" w:rsidP="00A23D41">
      <w:pPr>
        <w:pStyle w:val="BodyText1"/>
      </w:pPr>
      <w:r w:rsidRPr="009B1981">
        <w:rPr>
          <w:lang w:val="en-US"/>
        </w:rPr>
        <w:t>Please complete this form before your appointment.</w:t>
      </w:r>
      <w:r w:rsidRPr="009B1981">
        <w:t> </w:t>
      </w:r>
    </w:p>
    <w:p w14:paraId="6DFCD414" w14:textId="77777777" w:rsidR="0086664B" w:rsidRPr="009B1981" w:rsidRDefault="0086664B" w:rsidP="0086664B">
      <w:pPr>
        <w:rPr>
          <w:rFonts w:ascii="Century Gothic" w:hAnsi="Century Gothic"/>
          <w:b/>
          <w:bCs/>
          <w:lang w:val="en-US"/>
        </w:rPr>
      </w:pPr>
    </w:p>
    <w:p w14:paraId="5771FBB1" w14:textId="77777777" w:rsidR="00843ED8" w:rsidRPr="009B1981" w:rsidRDefault="007709FB" w:rsidP="007709FB">
      <w:pPr>
        <w:pStyle w:val="BodyText1"/>
        <w:rPr>
          <w:rFonts w:eastAsiaTheme="majorEastAsia" w:cstheme="majorBidi"/>
          <w:b/>
          <w:sz w:val="28"/>
        </w:rPr>
      </w:pPr>
      <w:r w:rsidRPr="009B1981">
        <w:rPr>
          <w:rFonts w:eastAsiaTheme="majorEastAsia" w:cstheme="majorBidi"/>
          <w:b/>
          <w:bCs/>
          <w:sz w:val="28"/>
        </w:rPr>
        <w:t>Thank you for taking the first step.</w:t>
      </w:r>
    </w:p>
    <w:p w14:paraId="6A884910" w14:textId="77777777" w:rsidR="000162BB" w:rsidRPr="009B1981" w:rsidRDefault="000162BB" w:rsidP="000162BB">
      <w:pPr>
        <w:pStyle w:val="BodyText1"/>
      </w:pPr>
      <w:r w:rsidRPr="009B1981">
        <w:t>This form helps us understand your family, assets and circumstances before your appointment, so we can provide estate planning advice that suits your needs and reduce the chance of follow-up appointments.</w:t>
      </w:r>
    </w:p>
    <w:p w14:paraId="0967E2ED" w14:textId="77777777" w:rsidR="000162BB" w:rsidRPr="009B1981" w:rsidRDefault="000162BB" w:rsidP="000162BB">
      <w:pPr>
        <w:pStyle w:val="BodyText1"/>
      </w:pPr>
    </w:p>
    <w:p w14:paraId="71795817" w14:textId="77777777" w:rsidR="000162BB" w:rsidRPr="009B1981" w:rsidRDefault="000162BB" w:rsidP="000162BB">
      <w:pPr>
        <w:pStyle w:val="BodyText1"/>
      </w:pPr>
      <w:r w:rsidRPr="009B1981">
        <w:t>Allow about 20 minutes to complete this form. You can skip any section that does not apply to you. If you need more space, use the Additional information section at the end of the form.</w:t>
      </w:r>
    </w:p>
    <w:p w14:paraId="57355AD2" w14:textId="77777777" w:rsidR="000162BB" w:rsidRPr="009B1981" w:rsidRDefault="000162BB" w:rsidP="000162BB">
      <w:pPr>
        <w:pStyle w:val="BodyText1"/>
      </w:pPr>
    </w:p>
    <w:p w14:paraId="34EA1CDB" w14:textId="77777777" w:rsidR="000162BB" w:rsidRPr="009B1981" w:rsidRDefault="000162BB" w:rsidP="000162BB">
      <w:pPr>
        <w:pStyle w:val="BodyText1"/>
      </w:pPr>
      <w:r w:rsidRPr="009B1981">
        <w:rPr>
          <w:lang w:val="en-US"/>
        </w:rPr>
        <w:t>If you have trouble completing the form, please do not worry. Return it with as much information as you can. We can discuss and gather more information at your appointment.</w:t>
      </w:r>
      <w:r w:rsidRPr="009B1981">
        <w:t> </w:t>
      </w:r>
    </w:p>
    <w:p w14:paraId="6F3CDC56" w14:textId="77777777" w:rsidR="000162BB" w:rsidRPr="009B1981" w:rsidRDefault="000162BB" w:rsidP="000162BB">
      <w:pPr>
        <w:pStyle w:val="BodyText1"/>
      </w:pPr>
    </w:p>
    <w:p w14:paraId="48D8EE80" w14:textId="77777777" w:rsidR="0086664B" w:rsidRPr="009B1981" w:rsidRDefault="0086664B" w:rsidP="00866C7D">
      <w:pPr>
        <w:pStyle w:val="Heading5"/>
      </w:pPr>
      <w:r w:rsidRPr="009B1981">
        <w:rPr>
          <w:lang w:val="en-US"/>
        </w:rPr>
        <w:t>How to return this form</w:t>
      </w:r>
      <w:r w:rsidRPr="009B1981">
        <w:t> </w:t>
      </w:r>
    </w:p>
    <w:p w14:paraId="45428DD9" w14:textId="77777777" w:rsidR="0086664B" w:rsidRPr="009B1981" w:rsidRDefault="0086664B" w:rsidP="0086664B">
      <w:pPr>
        <w:pStyle w:val="BulletL1"/>
      </w:pPr>
      <w:r w:rsidRPr="009B1981">
        <w:rPr>
          <w:lang w:val="en-US"/>
        </w:rPr>
        <w:t>Email an electronic or scanned copy to bsu@publictrustee.tas.gov.au.</w:t>
      </w:r>
      <w:r w:rsidRPr="009B1981">
        <w:t> </w:t>
      </w:r>
    </w:p>
    <w:p w14:paraId="2548A682" w14:textId="77777777" w:rsidR="0086664B" w:rsidRPr="009B1981" w:rsidRDefault="0086664B" w:rsidP="0086664B">
      <w:pPr>
        <w:pStyle w:val="BulletL1"/>
      </w:pPr>
      <w:r w:rsidRPr="009B1981">
        <w:rPr>
          <w:lang w:val="en-US"/>
        </w:rPr>
        <w:t>Post it to GPO Box 1565, Hobart TAS 7001. Please allow enough time for it to arrive before your appointment.</w:t>
      </w:r>
      <w:r w:rsidRPr="009B1981">
        <w:t> </w:t>
      </w:r>
    </w:p>
    <w:p w14:paraId="6F28998C" w14:textId="77777777" w:rsidR="0086664B" w:rsidRPr="009B1981" w:rsidRDefault="0086664B" w:rsidP="0086664B">
      <w:pPr>
        <w:pStyle w:val="BulletL1"/>
      </w:pPr>
      <w:r w:rsidRPr="009B1981">
        <w:rPr>
          <w:lang w:val="en-US"/>
        </w:rPr>
        <w:t>If you cannot email or post the form, take it to your local Public Trustee office.</w:t>
      </w:r>
      <w:r w:rsidRPr="009B1981">
        <w:t> </w:t>
      </w:r>
    </w:p>
    <w:p w14:paraId="6630F896" w14:textId="77777777" w:rsidR="0086664B" w:rsidRPr="009B1981" w:rsidRDefault="0086664B" w:rsidP="0086664B">
      <w:pPr>
        <w:rPr>
          <w:rFonts w:ascii="Century Gothic" w:hAnsi="Century Gothic"/>
          <w:b/>
          <w:bCs/>
          <w:lang w:val="en-US"/>
        </w:rPr>
      </w:pPr>
    </w:p>
    <w:p w14:paraId="03978547" w14:textId="2F22D422" w:rsidR="0086664B" w:rsidRPr="009B1981" w:rsidRDefault="0086664B" w:rsidP="00866C7D">
      <w:pPr>
        <w:pStyle w:val="Heading5"/>
      </w:pPr>
      <w:r w:rsidRPr="009B1981">
        <w:rPr>
          <w:lang w:val="en-US"/>
        </w:rPr>
        <w:t>Why we need this information</w:t>
      </w:r>
      <w:r w:rsidRPr="009B1981">
        <w:t> </w:t>
      </w:r>
    </w:p>
    <w:p w14:paraId="39638B8F" w14:textId="77777777" w:rsidR="004A0FB0" w:rsidRPr="009B1981" w:rsidRDefault="004A0FB0" w:rsidP="004A0FB0">
      <w:pPr>
        <w:pStyle w:val="BodyText1"/>
        <w:rPr>
          <w:lang w:val="en-US"/>
        </w:rPr>
      </w:pPr>
      <w:r w:rsidRPr="009B1981">
        <w:rPr>
          <w:lang w:val="en-US"/>
        </w:rPr>
        <w:t>To help make sure your estate is distributed the way you want and reduce the risk of someone challenging your Will, we need to know:</w:t>
      </w:r>
    </w:p>
    <w:p w14:paraId="5187C90D" w14:textId="7E45DBFA" w:rsidR="0086664B" w:rsidRPr="009B1981" w:rsidRDefault="00131C74" w:rsidP="0086664B">
      <w:pPr>
        <w:pStyle w:val="BulletL1"/>
      </w:pPr>
      <w:r w:rsidRPr="009B1981">
        <w:rPr>
          <w:lang w:val="en-US"/>
        </w:rPr>
        <w:t xml:space="preserve">What assets and liabilities </w:t>
      </w:r>
      <w:proofErr w:type="gramStart"/>
      <w:r w:rsidRPr="009B1981">
        <w:rPr>
          <w:lang w:val="en-US"/>
        </w:rPr>
        <w:t>you</w:t>
      </w:r>
      <w:proofErr w:type="gramEnd"/>
      <w:r w:rsidRPr="009B1981">
        <w:rPr>
          <w:lang w:val="en-US"/>
        </w:rPr>
        <w:t xml:space="preserve"> have</w:t>
      </w:r>
      <w:r w:rsidRPr="009B1981">
        <w:t>.</w:t>
      </w:r>
    </w:p>
    <w:p w14:paraId="6138D89A" w14:textId="17BA18BD" w:rsidR="0086664B" w:rsidRPr="009B1981" w:rsidRDefault="00131C74" w:rsidP="0086664B">
      <w:pPr>
        <w:pStyle w:val="BulletL1"/>
      </w:pPr>
      <w:r w:rsidRPr="009B1981">
        <w:rPr>
          <w:lang w:val="en-US"/>
        </w:rPr>
        <w:t>How your assets are owned.</w:t>
      </w:r>
      <w:r w:rsidR="0086664B" w:rsidRPr="009B1981">
        <w:t> </w:t>
      </w:r>
    </w:p>
    <w:p w14:paraId="5CDA86D4" w14:textId="7DEB6849" w:rsidR="0086664B" w:rsidRDefault="00131C74" w:rsidP="0086664B">
      <w:pPr>
        <w:pStyle w:val="BulletL1"/>
      </w:pPr>
      <w:r w:rsidRPr="009B1981">
        <w:rPr>
          <w:lang w:val="en-US"/>
        </w:rPr>
        <w:t>The estimated value of your assets.</w:t>
      </w:r>
      <w:r w:rsidR="0086664B" w:rsidRPr="009B1981">
        <w:t> </w:t>
      </w:r>
    </w:p>
    <w:p w14:paraId="33F63F8A" w14:textId="1CD50A66" w:rsidR="000162BB" w:rsidRPr="00393AF0" w:rsidRDefault="00393AF0">
      <w:pPr>
        <w:spacing w:after="160" w:line="259" w:lineRule="auto"/>
        <w:rPr>
          <w:rFonts w:ascii="Century Gothic" w:eastAsiaTheme="majorEastAsia" w:hAnsi="Century Gothic" w:cstheme="majorBidi"/>
          <w:b/>
          <w:color w:val="00435F"/>
          <w:sz w:val="16"/>
          <w:szCs w:val="16"/>
          <w:lang w:val="en-US"/>
        </w:rPr>
      </w:pPr>
      <w:r w:rsidRPr="00393AF0">
        <w:rPr>
          <w:rFonts w:ascii="Century Gothic" w:hAnsi="Century Gothic"/>
          <w:sz w:val="16"/>
          <w:szCs w:val="16"/>
          <w:lang w:val="en-US"/>
        </w:rPr>
        <w:t>Seniors’</w:t>
      </w:r>
      <w:r w:rsidR="00143056" w:rsidRPr="00393AF0">
        <w:rPr>
          <w:rFonts w:ascii="Century Gothic" w:hAnsi="Century Gothic"/>
          <w:sz w:val="16"/>
          <w:szCs w:val="16"/>
          <w:lang w:val="en-US"/>
        </w:rPr>
        <w:t xml:space="preserve"> Month </w:t>
      </w:r>
      <w:r>
        <w:rPr>
          <w:rFonts w:ascii="Century Gothic" w:hAnsi="Century Gothic"/>
          <w:sz w:val="16"/>
          <w:szCs w:val="16"/>
          <w:lang w:val="en-US"/>
        </w:rPr>
        <w:t>Offer</w:t>
      </w:r>
      <w:r w:rsidR="000162BB" w:rsidRPr="00393AF0">
        <w:rPr>
          <w:rFonts w:ascii="Century Gothic" w:hAnsi="Century Gothic"/>
          <w:sz w:val="16"/>
          <w:szCs w:val="16"/>
          <w:lang w:val="en-US"/>
        </w:rPr>
        <w:br w:type="page"/>
      </w:r>
    </w:p>
    <w:p w14:paraId="4FB74679" w14:textId="0CDDCC60" w:rsidR="0086664B" w:rsidRPr="009B1981" w:rsidRDefault="0086664B" w:rsidP="00754902">
      <w:pPr>
        <w:pStyle w:val="Heading2"/>
      </w:pPr>
      <w:r w:rsidRPr="009B1981">
        <w:rPr>
          <w:lang w:val="en-US"/>
        </w:rPr>
        <w:lastRenderedPageBreak/>
        <w:t>Before you continue</w:t>
      </w:r>
      <w:r w:rsidRPr="009B1981">
        <w:t> </w:t>
      </w:r>
    </w:p>
    <w:p w14:paraId="451769F2" w14:textId="045DF27D" w:rsidR="0086664B" w:rsidRPr="009B1981" w:rsidRDefault="0086664B" w:rsidP="0086664B">
      <w:pPr>
        <w:pStyle w:val="BodyText1"/>
        <w:pBdr>
          <w:top w:val="single" w:sz="4" w:space="1" w:color="auto"/>
          <w:left w:val="single" w:sz="4" w:space="4" w:color="auto"/>
          <w:bottom w:val="single" w:sz="4" w:space="1" w:color="auto"/>
          <w:right w:val="single" w:sz="4" w:space="4" w:color="auto"/>
        </w:pBdr>
        <w:rPr>
          <w:b/>
          <w:bCs/>
        </w:rPr>
      </w:pPr>
      <w:r w:rsidRPr="009B1981">
        <w:rPr>
          <w:rFonts w:ascii="Segoe UI Emoji" w:eastAsia="Arial" w:hAnsi="Segoe UI Emoji" w:cs="Segoe UI Emoji"/>
          <w:b/>
          <w:bCs/>
        </w:rPr>
        <w:t>⚠️</w:t>
      </w:r>
      <w:r w:rsidRPr="009B1981">
        <w:rPr>
          <w:rFonts w:eastAsia="Arial"/>
          <w:b/>
          <w:bCs/>
        </w:rPr>
        <w:t xml:space="preserve"> </w:t>
      </w:r>
      <w:r w:rsidRPr="009B1981">
        <w:rPr>
          <w:b/>
          <w:bCs/>
          <w:lang w:val="en-US"/>
        </w:rPr>
        <w:t>Important: please read before you continue</w:t>
      </w:r>
      <w:r w:rsidRPr="009B1981">
        <w:rPr>
          <w:b/>
          <w:bCs/>
        </w:rPr>
        <w:t> </w:t>
      </w:r>
    </w:p>
    <w:p w14:paraId="52678971" w14:textId="19E78EC6" w:rsidR="0086664B" w:rsidRPr="009B1981" w:rsidRDefault="0086664B" w:rsidP="0086664B">
      <w:pPr>
        <w:pStyle w:val="BodyText1"/>
        <w:pBdr>
          <w:top w:val="single" w:sz="4" w:space="1" w:color="auto"/>
          <w:left w:val="single" w:sz="4" w:space="4" w:color="auto"/>
          <w:bottom w:val="single" w:sz="4" w:space="1" w:color="auto"/>
          <w:right w:val="single" w:sz="4" w:space="4" w:color="auto"/>
        </w:pBdr>
        <w:rPr>
          <w:lang w:val="en-US"/>
        </w:rPr>
      </w:pPr>
      <w:r w:rsidRPr="009B1981">
        <w:rPr>
          <w:lang w:val="en-US"/>
        </w:rPr>
        <w:t xml:space="preserve">If any option below applies to you, stop and call us on 1800 068 784 before continuing. </w:t>
      </w:r>
    </w:p>
    <w:p w14:paraId="08BC467C" w14:textId="77777777" w:rsidR="00413E97" w:rsidRPr="009B1981" w:rsidRDefault="00413E97" w:rsidP="00413E97">
      <w:pPr>
        <w:pStyle w:val="BodyText1"/>
        <w:pBdr>
          <w:top w:val="single" w:sz="4" w:space="1" w:color="auto"/>
          <w:left w:val="single" w:sz="4" w:space="4" w:color="auto"/>
          <w:bottom w:val="single" w:sz="4" w:space="1" w:color="auto"/>
          <w:right w:val="single" w:sz="4" w:space="4" w:color="auto"/>
        </w:pBdr>
      </w:pPr>
      <w:r w:rsidRPr="009B1981">
        <w:t>The Public Trustee prepares standard Wills. Some situations need extra advice, so we need to speak with you before you continue.</w:t>
      </w:r>
    </w:p>
    <w:p w14:paraId="0B327AB1" w14:textId="77777777" w:rsidR="0086664B" w:rsidRPr="009B1981" w:rsidRDefault="0086664B" w:rsidP="0086664B">
      <w:pPr>
        <w:pStyle w:val="BodyText1"/>
        <w:pBdr>
          <w:top w:val="single" w:sz="4" w:space="1" w:color="auto"/>
          <w:left w:val="single" w:sz="4" w:space="4" w:color="auto"/>
          <w:bottom w:val="single" w:sz="4" w:space="1" w:color="auto"/>
          <w:right w:val="single" w:sz="4" w:space="4" w:color="auto"/>
        </w:pBdr>
      </w:pPr>
      <w:r w:rsidRPr="009B1981">
        <w:t>If none apply, select “None of these apply” and continue.</w:t>
      </w:r>
    </w:p>
    <w:p w14:paraId="44064CFD" w14:textId="04F4CBAB" w:rsidR="0086664B" w:rsidRPr="009B1981" w:rsidRDefault="00000000" w:rsidP="0086664B">
      <w:pPr>
        <w:pStyle w:val="BodyText1"/>
        <w:rPr>
          <w:b/>
          <w:bCs/>
        </w:rPr>
      </w:pPr>
      <w:sdt>
        <w:sdtPr>
          <w:rPr>
            <w:b/>
            <w:bCs/>
            <w:lang w:val="en-US"/>
          </w:rPr>
          <w:id w:val="-1746567564"/>
          <w14:checkbox>
            <w14:checked w14:val="0"/>
            <w14:checkedState w14:val="00FC" w14:font="Wingdings"/>
            <w14:uncheckedState w14:val="2610" w14:font="MS Gothic"/>
          </w14:checkbox>
        </w:sdtPr>
        <w:sdtContent>
          <w:r w:rsidR="00637116">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have a Self-Managed Superannuation Fund (SMSF)</w:t>
      </w:r>
      <w:r w:rsidR="0086664B" w:rsidRPr="009B1981">
        <w:rPr>
          <w:b/>
          <w:bCs/>
        </w:rPr>
        <w:t> </w:t>
      </w:r>
    </w:p>
    <w:p w14:paraId="40C470FC" w14:textId="77777777" w:rsidR="0086664B" w:rsidRPr="009B1981" w:rsidRDefault="0086664B" w:rsidP="0086664B">
      <w:pPr>
        <w:pStyle w:val="BodyText1"/>
        <w:ind w:left="720"/>
      </w:pPr>
      <w:r w:rsidRPr="009B1981">
        <w:rPr>
          <w:lang w:val="en-US"/>
        </w:rPr>
        <w:t>Your super is managed through a private trust established by a trust deed. SMSFs have special rules and usually need additional advice.</w:t>
      </w:r>
      <w:r w:rsidRPr="009B1981">
        <w:t> </w:t>
      </w:r>
    </w:p>
    <w:p w14:paraId="4B2F3CAD" w14:textId="39E79B1A" w:rsidR="0086664B" w:rsidRPr="009B1981" w:rsidRDefault="00000000" w:rsidP="0086664B">
      <w:pPr>
        <w:pStyle w:val="BodyText1"/>
        <w:rPr>
          <w:b/>
          <w:bCs/>
        </w:rPr>
      </w:pPr>
      <w:sdt>
        <w:sdtPr>
          <w:rPr>
            <w:b/>
            <w:bCs/>
            <w:lang w:val="en-US"/>
          </w:rPr>
          <w:id w:val="1619341498"/>
          <w14:checkbox>
            <w14:checked w14:val="0"/>
            <w14:checkedState w14:val="00FC" w14:font="Wingdings"/>
            <w14:uncheckedState w14:val="2610" w14:font="MS Gothic"/>
          </w14:checkbox>
        </w:sdtPr>
        <w:sdtContent>
          <w:r w:rsidR="00637116">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have an existing Family Trust</w:t>
      </w:r>
      <w:r w:rsidR="0086664B" w:rsidRPr="009B1981">
        <w:rPr>
          <w:b/>
          <w:bCs/>
        </w:rPr>
        <w:t> </w:t>
      </w:r>
    </w:p>
    <w:p w14:paraId="6E379D79" w14:textId="77777777" w:rsidR="0086664B" w:rsidRPr="009B1981" w:rsidRDefault="0086664B" w:rsidP="0086664B">
      <w:pPr>
        <w:pStyle w:val="BodyText1"/>
        <w:ind w:left="720"/>
      </w:pPr>
      <w:r w:rsidRPr="009B1981">
        <w:rPr>
          <w:lang w:val="en-US"/>
        </w:rPr>
        <w:t xml:space="preserve">Your assets or income are held in </w:t>
      </w:r>
      <w:proofErr w:type="gramStart"/>
      <w:r w:rsidRPr="009B1981">
        <w:rPr>
          <w:lang w:val="en-US"/>
        </w:rPr>
        <w:t>a trust</w:t>
      </w:r>
      <w:proofErr w:type="gramEnd"/>
      <w:r w:rsidRPr="009B1981">
        <w:rPr>
          <w:lang w:val="en-US"/>
        </w:rPr>
        <w:t xml:space="preserve"> for family members. Family trusts </w:t>
      </w:r>
      <w:proofErr w:type="gramStart"/>
      <w:r w:rsidRPr="009B1981">
        <w:rPr>
          <w:lang w:val="en-US"/>
        </w:rPr>
        <w:t>are</w:t>
      </w:r>
      <w:proofErr w:type="gramEnd"/>
      <w:r w:rsidRPr="009B1981">
        <w:rPr>
          <w:lang w:val="en-US"/>
        </w:rPr>
        <w:t xml:space="preserve"> separate legal arrangements and need careful planning.</w:t>
      </w:r>
      <w:r w:rsidRPr="009B1981">
        <w:t> </w:t>
      </w:r>
    </w:p>
    <w:p w14:paraId="66A128FC" w14:textId="387E5920" w:rsidR="0086664B" w:rsidRPr="009B1981" w:rsidRDefault="00000000" w:rsidP="0086664B">
      <w:pPr>
        <w:pStyle w:val="BodyText1"/>
        <w:rPr>
          <w:b/>
          <w:bCs/>
        </w:rPr>
      </w:pPr>
      <w:sdt>
        <w:sdtPr>
          <w:rPr>
            <w:b/>
            <w:bCs/>
            <w:lang w:val="en-US"/>
          </w:rPr>
          <w:id w:val="201439905"/>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want someone to live in or use your home for </w:t>
      </w:r>
      <w:proofErr w:type="gramStart"/>
      <w:r w:rsidR="0086664B" w:rsidRPr="009B1981">
        <w:rPr>
          <w:b/>
          <w:bCs/>
          <w:lang w:val="en-US"/>
        </w:rPr>
        <w:t>a period of time</w:t>
      </w:r>
      <w:proofErr w:type="gramEnd"/>
      <w:r w:rsidR="0086664B" w:rsidRPr="009B1981">
        <w:rPr>
          <w:b/>
          <w:bCs/>
        </w:rPr>
        <w:t> </w:t>
      </w:r>
    </w:p>
    <w:p w14:paraId="4FAE3977" w14:textId="77777777" w:rsidR="0086664B" w:rsidRPr="009B1981" w:rsidRDefault="0086664B" w:rsidP="0086664B">
      <w:pPr>
        <w:pStyle w:val="BodyText1"/>
        <w:ind w:left="720"/>
      </w:pPr>
      <w:r w:rsidRPr="009B1981">
        <w:rPr>
          <w:lang w:val="en-US"/>
        </w:rPr>
        <w:t>You want someone to have the right to live in your home for their lifetime or for a set period, even if they do not own it or own it jointly with you. This is sometimes called a right of residence or life interest.</w:t>
      </w:r>
      <w:r w:rsidRPr="009B1981">
        <w:t> </w:t>
      </w:r>
    </w:p>
    <w:p w14:paraId="69DF75FA" w14:textId="117E0249" w:rsidR="0086664B" w:rsidRPr="009B1981" w:rsidRDefault="00000000" w:rsidP="0086664B">
      <w:pPr>
        <w:pStyle w:val="BodyText1"/>
        <w:rPr>
          <w:b/>
          <w:bCs/>
        </w:rPr>
      </w:pPr>
      <w:sdt>
        <w:sdtPr>
          <w:rPr>
            <w:b/>
            <w:bCs/>
            <w:lang w:val="en-US"/>
          </w:rPr>
          <w:id w:val="1338193504"/>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want to set up a Discretionary Trust</w:t>
      </w:r>
      <w:r w:rsidR="0086664B" w:rsidRPr="009B1981">
        <w:rPr>
          <w:b/>
          <w:bCs/>
        </w:rPr>
        <w:t> </w:t>
      </w:r>
    </w:p>
    <w:p w14:paraId="3CBDD94D" w14:textId="77777777" w:rsidR="0086664B" w:rsidRPr="009B1981" w:rsidRDefault="0086664B" w:rsidP="0086664B">
      <w:pPr>
        <w:pStyle w:val="BodyText1"/>
        <w:ind w:left="720"/>
      </w:pPr>
      <w:r w:rsidRPr="009B1981">
        <w:rPr>
          <w:lang w:val="en-US"/>
        </w:rPr>
        <w:t xml:space="preserve">You want </w:t>
      </w:r>
      <w:proofErr w:type="gramStart"/>
      <w:r w:rsidRPr="009B1981">
        <w:rPr>
          <w:lang w:val="en-US"/>
        </w:rPr>
        <w:t>a trust</w:t>
      </w:r>
      <w:proofErr w:type="gramEnd"/>
      <w:r w:rsidRPr="009B1981">
        <w:rPr>
          <w:lang w:val="en-US"/>
        </w:rPr>
        <w:t xml:space="preserve"> that gives flexibility over who receives income or assets, often to protect assets or reduce tax for beneficiaries.</w:t>
      </w:r>
      <w:r w:rsidRPr="009B1981">
        <w:t> </w:t>
      </w:r>
    </w:p>
    <w:p w14:paraId="5A4644E0" w14:textId="7E8F783E" w:rsidR="0086664B" w:rsidRPr="009B1981" w:rsidRDefault="00000000" w:rsidP="0086664B">
      <w:pPr>
        <w:pStyle w:val="BodyText1"/>
        <w:rPr>
          <w:b/>
          <w:bCs/>
        </w:rPr>
      </w:pPr>
      <w:sdt>
        <w:sdtPr>
          <w:rPr>
            <w:b/>
            <w:bCs/>
            <w:lang w:val="en-US"/>
          </w:rPr>
          <w:id w:val="453912892"/>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own or are part of a business with other people</w:t>
      </w:r>
      <w:r w:rsidR="0086664B" w:rsidRPr="009B1981">
        <w:rPr>
          <w:b/>
          <w:bCs/>
        </w:rPr>
        <w:t> </w:t>
      </w:r>
    </w:p>
    <w:p w14:paraId="54CD2069" w14:textId="77777777" w:rsidR="0086664B" w:rsidRPr="009B1981" w:rsidRDefault="0086664B" w:rsidP="0086664B">
      <w:pPr>
        <w:pStyle w:val="BodyText1"/>
        <w:ind w:left="720"/>
      </w:pPr>
      <w:r w:rsidRPr="009B1981">
        <w:rPr>
          <w:lang w:val="en-US"/>
        </w:rPr>
        <w:t>You have a business interest in a partnership or company. Legal agreements may affect what happens when you die.</w:t>
      </w:r>
      <w:r w:rsidRPr="009B1981">
        <w:t> </w:t>
      </w:r>
    </w:p>
    <w:p w14:paraId="5C615095" w14:textId="396CABBE" w:rsidR="0086664B" w:rsidRPr="009B1981" w:rsidRDefault="00000000" w:rsidP="0086664B">
      <w:pPr>
        <w:pStyle w:val="BodyText1"/>
      </w:pPr>
      <w:sdt>
        <w:sdtPr>
          <w:rPr>
            <w:b/>
            <w:bCs/>
            <w:lang w:val="en-US"/>
          </w:rPr>
          <w:id w:val="1589738401"/>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You run a sole trader business that will continue after your death</w:t>
      </w:r>
      <w:r w:rsidR="0086664B" w:rsidRPr="009B1981">
        <w:t> </w:t>
      </w:r>
    </w:p>
    <w:p w14:paraId="1C5D484F" w14:textId="77777777" w:rsidR="0086664B" w:rsidRPr="009B1981" w:rsidRDefault="0086664B" w:rsidP="0086664B">
      <w:pPr>
        <w:pStyle w:val="BodyText1"/>
        <w:ind w:left="720"/>
      </w:pPr>
      <w:r w:rsidRPr="009B1981">
        <w:rPr>
          <w:lang w:val="en-US"/>
        </w:rPr>
        <w:t>You are the only owner and want the business to continue operating after you die, rather than being wound up.</w:t>
      </w:r>
      <w:r w:rsidRPr="009B1981">
        <w:t> </w:t>
      </w:r>
    </w:p>
    <w:p w14:paraId="41ABD2EB" w14:textId="2E204D11" w:rsidR="0086664B" w:rsidRPr="009B1981" w:rsidRDefault="00000000" w:rsidP="0086664B">
      <w:pPr>
        <w:pStyle w:val="BodyText1"/>
        <w:ind w:left="-142" w:firstLine="142"/>
        <w:rPr>
          <w:b/>
          <w:bCs/>
        </w:rPr>
      </w:pPr>
      <w:sdt>
        <w:sdtPr>
          <w:rPr>
            <w:b/>
            <w:bCs/>
            <w:lang w:val="en-US"/>
          </w:rPr>
          <w:id w:val="132849110"/>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86664B" w:rsidRPr="009B1981">
        <w:rPr>
          <w:b/>
          <w:bCs/>
        </w:rPr>
        <w:t>None of these apply - I can continue with this form </w:t>
      </w:r>
    </w:p>
    <w:p w14:paraId="4E4550DD" w14:textId="77777777" w:rsidR="00737701" w:rsidRPr="009B1981" w:rsidRDefault="00737701" w:rsidP="00737701">
      <w:pPr>
        <w:pStyle w:val="BodyText1"/>
      </w:pPr>
      <w:r w:rsidRPr="009B1981">
        <w:t>We only prepare Wills for assets held in Australia. If you have significant overseas assets, you may need extra legal advice.</w:t>
      </w:r>
    </w:p>
    <w:p w14:paraId="36E6446E" w14:textId="77777777" w:rsidR="0086664B" w:rsidRPr="009B1981" w:rsidRDefault="0086664B" w:rsidP="00754902">
      <w:pPr>
        <w:pStyle w:val="Heading2"/>
      </w:pPr>
      <w:r w:rsidRPr="009B1981">
        <w:rPr>
          <w:lang w:val="en-US"/>
        </w:rPr>
        <w:lastRenderedPageBreak/>
        <w:t>Who is filling out this form?</w:t>
      </w:r>
      <w:r w:rsidRPr="009B1981">
        <w:t> </w:t>
      </w:r>
    </w:p>
    <w:p w14:paraId="3ADBFE90" w14:textId="649D0421" w:rsidR="0086664B" w:rsidRPr="009B1981" w:rsidRDefault="00000000" w:rsidP="0086664B">
      <w:pPr>
        <w:pStyle w:val="BodyText1"/>
      </w:pPr>
      <w:sdt>
        <w:sdtPr>
          <w:rPr>
            <w:b/>
            <w:bCs/>
            <w:lang w:val="en-US"/>
          </w:rPr>
          <w:id w:val="-211886643"/>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A1720F" w:rsidRPr="009B1981">
        <w:rPr>
          <w:lang w:val="en-US"/>
        </w:rPr>
        <w:t>I</w:t>
      </w:r>
      <w:r w:rsidR="0086664B" w:rsidRPr="009B1981">
        <w:rPr>
          <w:lang w:val="en-US"/>
        </w:rPr>
        <w:t> am filling this out for myself</w:t>
      </w:r>
      <w:r w:rsidR="0086664B" w:rsidRPr="009B1981">
        <w:t> </w:t>
      </w:r>
    </w:p>
    <w:p w14:paraId="24C1A28C" w14:textId="7D042E0B" w:rsidR="0086664B" w:rsidRPr="009B1981" w:rsidRDefault="00000000" w:rsidP="0086664B">
      <w:pPr>
        <w:pStyle w:val="BodyText1"/>
      </w:pPr>
      <w:sdt>
        <w:sdtPr>
          <w:rPr>
            <w:b/>
            <w:bCs/>
            <w:lang w:val="en-US"/>
          </w:rPr>
          <w:id w:val="1243521951"/>
          <w14:checkbox>
            <w14:checked w14:val="0"/>
            <w14:checkedState w14:val="00FC" w14:font="Wingdings"/>
            <w14:uncheckedState w14:val="2610" w14:font="MS Gothic"/>
          </w14:checkbox>
        </w:sdtPr>
        <w:sdtContent>
          <w:r w:rsidR="00722903">
            <w:rPr>
              <w:rFonts w:ascii="MS Gothic" w:eastAsia="MS Gothic" w:hAnsi="MS Gothic" w:hint="eastAsia"/>
              <w:b/>
              <w:bCs/>
              <w:lang w:val="en-US"/>
            </w:rPr>
            <w:t>☐</w:t>
          </w:r>
        </w:sdtContent>
      </w:sdt>
      <w:r w:rsidR="00296792" w:rsidRPr="009B1981">
        <w:rPr>
          <w:b/>
          <w:bCs/>
          <w:lang w:val="en-US"/>
        </w:rPr>
        <w:t xml:space="preserve"> </w:t>
      </w:r>
      <w:r w:rsidR="00296792">
        <w:rPr>
          <w:b/>
          <w:bCs/>
          <w:lang w:val="en-US"/>
        </w:rPr>
        <w:t xml:space="preserve"> </w:t>
      </w:r>
      <w:r w:rsidR="00A1720F" w:rsidRPr="009B1981">
        <w:rPr>
          <w:lang w:val="en-US"/>
        </w:rPr>
        <w:t>I</w:t>
      </w:r>
      <w:r w:rsidR="0086664B" w:rsidRPr="009B1981">
        <w:rPr>
          <w:lang w:val="en-US"/>
        </w:rPr>
        <w:t> am filling this out for someone else</w:t>
      </w:r>
      <w:r w:rsidR="0086664B" w:rsidRPr="009B1981">
        <w:t> </w:t>
      </w:r>
    </w:p>
    <w:p w14:paraId="702B2920" w14:textId="77777777" w:rsidR="0086664B" w:rsidRPr="009B1981" w:rsidRDefault="0086664B" w:rsidP="0086664B">
      <w:pPr>
        <w:pStyle w:val="BodyText1"/>
      </w:pPr>
    </w:p>
    <w:p w14:paraId="33858C3C" w14:textId="77777777" w:rsidR="0086664B" w:rsidRPr="009B1981" w:rsidRDefault="0086664B" w:rsidP="00754902">
      <w:pPr>
        <w:pStyle w:val="Heading2"/>
      </w:pPr>
      <w:r w:rsidRPr="009B1981">
        <w:rPr>
          <w:lang w:val="en-US"/>
        </w:rPr>
        <w:t>What documents do you want to prepare?</w:t>
      </w:r>
      <w:r w:rsidRPr="009B1981">
        <w:t> </w:t>
      </w:r>
    </w:p>
    <w:p w14:paraId="25619631" w14:textId="77777777" w:rsidR="0086664B" w:rsidRPr="009B1981" w:rsidRDefault="0086664B" w:rsidP="0086664B">
      <w:pPr>
        <w:pStyle w:val="BodyText1"/>
      </w:pPr>
      <w:r w:rsidRPr="009B1981">
        <w:rPr>
          <w:lang w:val="en-US"/>
        </w:rPr>
        <w:t>You can find out more about these documents on our website.</w:t>
      </w:r>
      <w:r w:rsidRPr="009B1981">
        <w:t> </w:t>
      </w:r>
    </w:p>
    <w:p w14:paraId="2BCB98B7" w14:textId="7B29B391" w:rsidR="0086664B" w:rsidRPr="009B1981" w:rsidRDefault="00000000" w:rsidP="004C1924">
      <w:pPr>
        <w:pStyle w:val="BodyText1"/>
        <w:pBdr>
          <w:bottom w:val="single" w:sz="4" w:space="1" w:color="auto"/>
        </w:pBdr>
      </w:pPr>
      <w:sdt>
        <w:sdtPr>
          <w:rPr>
            <w:lang w:val="en-US"/>
          </w:rPr>
          <w:id w:val="1539548254"/>
          <w14:checkbox>
            <w14:checked w14:val="0"/>
            <w14:checkedState w14:val="00FC" w14:font="Wingdings"/>
            <w14:uncheckedState w14:val="2610" w14:font="MS Gothic"/>
          </w14:checkbox>
        </w:sdtPr>
        <w:sdtContent>
          <w:r w:rsidR="00637116" w:rsidRPr="00722903">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b/>
          <w:bCs/>
          <w:lang w:val="en-US"/>
        </w:rPr>
        <w:t>Will</w:t>
      </w:r>
      <w:r w:rsidR="0086664B" w:rsidRPr="009B1981">
        <w:rPr>
          <w:lang w:val="en-US"/>
        </w:rPr>
        <w:t> - appoints an executor and records what you want to happen to your assets when you die.</w:t>
      </w:r>
      <w:r w:rsidR="0086664B" w:rsidRPr="009B1981">
        <w:t> </w:t>
      </w:r>
    </w:p>
    <w:p w14:paraId="5B71430E" w14:textId="77777777" w:rsidR="0086664B" w:rsidRPr="009B1981" w:rsidRDefault="0086664B" w:rsidP="004C1924">
      <w:pPr>
        <w:pStyle w:val="BodyText1"/>
        <w:pBdr>
          <w:bottom w:val="single" w:sz="4" w:space="1" w:color="auto"/>
        </w:pBdr>
        <w:ind w:left="720"/>
        <w:rPr>
          <w:lang w:val="en-US"/>
        </w:rPr>
      </w:pPr>
      <w:r w:rsidRPr="009B1981">
        <w:rPr>
          <w:lang w:val="en-US"/>
        </w:rPr>
        <w:t>Who would you like to appoint as your executor? </w:t>
      </w:r>
    </w:p>
    <w:p w14:paraId="3CAE5FD3" w14:textId="01BA8DFA" w:rsidR="0086664B" w:rsidRPr="009B1981" w:rsidRDefault="00000000" w:rsidP="004C1924">
      <w:pPr>
        <w:pStyle w:val="BodyText1"/>
        <w:pBdr>
          <w:bottom w:val="single" w:sz="4" w:space="1" w:color="auto"/>
        </w:pBdr>
        <w:ind w:left="720" w:firstLine="720"/>
      </w:pPr>
      <w:sdt>
        <w:sdtPr>
          <w:rPr>
            <w:lang w:val="en-US"/>
          </w:rPr>
          <w:id w:val="-726539504"/>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lang w:val="en-US"/>
        </w:rPr>
        <w:t>Public Trustee     </w:t>
      </w:r>
      <w:sdt>
        <w:sdtPr>
          <w:rPr>
            <w:lang w:val="en-US"/>
          </w:rPr>
          <w:id w:val="2045240597"/>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lang w:val="en-US"/>
        </w:rPr>
        <w:t>Another person</w:t>
      </w:r>
      <w:r w:rsidR="0086664B" w:rsidRPr="009B1981">
        <w:t> </w:t>
      </w:r>
    </w:p>
    <w:p w14:paraId="33BC658F" w14:textId="77777777" w:rsidR="0086664B" w:rsidRPr="009B1981" w:rsidRDefault="0086664B" w:rsidP="0086664B">
      <w:pPr>
        <w:pStyle w:val="BodyText1"/>
        <w:ind w:left="720" w:firstLine="720"/>
      </w:pPr>
    </w:p>
    <w:p w14:paraId="089EF61A" w14:textId="7AD5BAE2" w:rsidR="0086664B" w:rsidRPr="009B1981" w:rsidRDefault="00000000" w:rsidP="004C1924">
      <w:pPr>
        <w:pStyle w:val="BodyText1"/>
        <w:pBdr>
          <w:bottom w:val="single" w:sz="4" w:space="1" w:color="auto"/>
        </w:pBdr>
      </w:pPr>
      <w:sdt>
        <w:sdtPr>
          <w:rPr>
            <w:lang w:val="en-US"/>
          </w:rPr>
          <w:id w:val="1204138242"/>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b/>
          <w:bCs/>
          <w:lang w:val="en-US"/>
        </w:rPr>
        <w:t>Enduring Power of Attorney</w:t>
      </w:r>
      <w:r w:rsidR="0086664B" w:rsidRPr="009B1981">
        <w:rPr>
          <w:lang w:val="en-US"/>
        </w:rPr>
        <w:t xml:space="preserve"> - appoints an attorney to make financial and legal decisions for you while you are alive.</w:t>
      </w:r>
      <w:r w:rsidR="0086664B" w:rsidRPr="009B1981">
        <w:t> </w:t>
      </w:r>
    </w:p>
    <w:p w14:paraId="0FE04FE9" w14:textId="77777777" w:rsidR="0086664B" w:rsidRPr="009B1981" w:rsidRDefault="0086664B" w:rsidP="004C1924">
      <w:pPr>
        <w:pStyle w:val="BodyText1"/>
        <w:pBdr>
          <w:bottom w:val="single" w:sz="4" w:space="1" w:color="auto"/>
        </w:pBdr>
        <w:ind w:left="720"/>
        <w:rPr>
          <w:lang w:val="en-US"/>
        </w:rPr>
      </w:pPr>
      <w:r w:rsidRPr="009B1981">
        <w:rPr>
          <w:lang w:val="en-US"/>
        </w:rPr>
        <w:t>Who would you like to appoint as your attorney? </w:t>
      </w:r>
    </w:p>
    <w:p w14:paraId="5553EBC1" w14:textId="3853F2E7" w:rsidR="0086664B" w:rsidRPr="009B1981" w:rsidRDefault="00000000" w:rsidP="004C1924">
      <w:pPr>
        <w:pStyle w:val="BodyText1"/>
        <w:pBdr>
          <w:bottom w:val="single" w:sz="4" w:space="1" w:color="auto"/>
        </w:pBdr>
        <w:ind w:left="720" w:firstLine="720"/>
      </w:pPr>
      <w:sdt>
        <w:sdtPr>
          <w:rPr>
            <w:lang w:val="en-US"/>
          </w:rPr>
          <w:id w:val="-406460057"/>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lang w:val="en-US"/>
        </w:rPr>
        <w:t>Public Trustee    </w:t>
      </w:r>
      <w:sdt>
        <w:sdtPr>
          <w:rPr>
            <w:lang w:val="en-US"/>
          </w:rPr>
          <w:id w:val="206301816"/>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lang w:val="en-US"/>
        </w:rPr>
        <w:t>Another person</w:t>
      </w:r>
      <w:r w:rsidR="0086664B" w:rsidRPr="009B1981">
        <w:t> </w:t>
      </w:r>
    </w:p>
    <w:p w14:paraId="0F0F2644" w14:textId="77777777" w:rsidR="0086664B" w:rsidRPr="009B1981" w:rsidRDefault="0086664B" w:rsidP="0086664B">
      <w:pPr>
        <w:pStyle w:val="BodyText1"/>
        <w:ind w:left="720" w:firstLine="720"/>
      </w:pPr>
    </w:p>
    <w:p w14:paraId="0F8840AE" w14:textId="6B0A76D2" w:rsidR="0086664B" w:rsidRPr="009B1981" w:rsidRDefault="00000000" w:rsidP="004C1924">
      <w:pPr>
        <w:pStyle w:val="BodyText1"/>
        <w:pBdr>
          <w:bottom w:val="single" w:sz="4" w:space="1" w:color="auto"/>
        </w:pBdr>
      </w:pPr>
      <w:sdt>
        <w:sdtPr>
          <w:rPr>
            <w:lang w:val="en-US"/>
          </w:rPr>
          <w:id w:val="-1852941692"/>
          <w14:checkbox>
            <w14:checked w14:val="0"/>
            <w14:checkedState w14:val="00FC" w14:font="Wingdings"/>
            <w14:uncheckedState w14:val="2610" w14:font="MS Gothic"/>
          </w14:checkbox>
        </w:sdtPr>
        <w:sdtContent>
          <w:r w:rsidR="00722903" w:rsidRPr="00722903">
            <w:rPr>
              <w:rFonts w:ascii="MS Gothic" w:eastAsia="MS Gothic" w:hAnsi="MS Gothic" w:hint="eastAsia"/>
              <w:lang w:val="en-US"/>
            </w:rPr>
            <w:t>☐</w:t>
          </w:r>
        </w:sdtContent>
      </w:sdt>
      <w:r w:rsidR="00722903" w:rsidRPr="009B1981">
        <w:rPr>
          <w:lang w:val="en-US"/>
        </w:rPr>
        <w:t xml:space="preserve"> </w:t>
      </w:r>
      <w:r w:rsidR="00722903">
        <w:rPr>
          <w:lang w:val="en-US"/>
        </w:rPr>
        <w:t xml:space="preserve"> </w:t>
      </w:r>
      <w:r w:rsidR="0086664B" w:rsidRPr="009B1981">
        <w:rPr>
          <w:b/>
          <w:bCs/>
          <w:lang w:val="en-US"/>
        </w:rPr>
        <w:t>Enduring Guardianship</w:t>
      </w:r>
      <w:r w:rsidR="0086664B" w:rsidRPr="009B1981">
        <w:rPr>
          <w:lang w:val="en-US"/>
        </w:rPr>
        <w:t xml:space="preserve"> - appoints a guardian to make medical and personal decisions if you lose decision-making capacity.</w:t>
      </w:r>
      <w:r w:rsidR="0086664B" w:rsidRPr="009B1981">
        <w:t> </w:t>
      </w:r>
    </w:p>
    <w:p w14:paraId="79260675" w14:textId="5D90DD5D" w:rsidR="0086664B" w:rsidRPr="009B1981" w:rsidRDefault="0086664B" w:rsidP="0086664B">
      <w:pPr>
        <w:pStyle w:val="BodyText1"/>
        <w:rPr>
          <w:b/>
          <w:bCs/>
          <w:i/>
          <w:iCs/>
        </w:rPr>
      </w:pPr>
      <w:r w:rsidRPr="009B1981">
        <w:rPr>
          <w:b/>
          <w:bCs/>
          <w:i/>
          <w:iCs/>
          <w:lang w:val="en-US"/>
        </w:rPr>
        <w:t xml:space="preserve">Please note: </w:t>
      </w:r>
      <w:r w:rsidRPr="009B1981">
        <w:rPr>
          <w:i/>
          <w:iCs/>
          <w:lang w:val="en-US"/>
        </w:rPr>
        <w:t>You can only appoint an adult family member or friend as your guardian. You cannot appoint the Public Trustee as your guardian.</w:t>
      </w:r>
      <w:r w:rsidRPr="009B1981">
        <w:rPr>
          <w:b/>
          <w:bCs/>
          <w:i/>
          <w:iCs/>
        </w:rPr>
        <w:t> </w:t>
      </w:r>
    </w:p>
    <w:p w14:paraId="42D2BFFF" w14:textId="77777777" w:rsidR="0086664B" w:rsidRPr="009B1981" w:rsidRDefault="0086664B" w:rsidP="0086664B">
      <w:pPr>
        <w:rPr>
          <w:rFonts w:ascii="Century Gothic" w:hAnsi="Century Gothic"/>
        </w:rPr>
      </w:pPr>
      <w:r w:rsidRPr="009B1981">
        <w:rPr>
          <w:rFonts w:ascii="Century Gothic" w:hAnsi="Century Gothic"/>
        </w:rPr>
        <w:t> </w:t>
      </w:r>
    </w:p>
    <w:p w14:paraId="63AF6732" w14:textId="77777777" w:rsidR="00922B5C" w:rsidRPr="009B1981" w:rsidRDefault="00922B5C" w:rsidP="00F94B68">
      <w:pPr>
        <w:pStyle w:val="Heading2"/>
        <w:rPr>
          <w:lang w:val="en-US"/>
        </w:rPr>
      </w:pPr>
      <w:r w:rsidRPr="009B1981">
        <w:rPr>
          <w:lang w:val="en-US"/>
        </w:rPr>
        <w:t>Your contact preferences </w:t>
      </w:r>
    </w:p>
    <w:p w14:paraId="6023CB92" w14:textId="77777777" w:rsidR="00542E05" w:rsidRPr="009B1981" w:rsidRDefault="00542E05" w:rsidP="00542E05">
      <w:pPr>
        <w:pStyle w:val="BodyText1"/>
      </w:pPr>
      <w:r w:rsidRPr="009B1981">
        <w:rPr>
          <w:lang w:val="en-US"/>
        </w:rPr>
        <w:t>We may contact you about your documents or appointments. Tick below to opt out of other messages.</w:t>
      </w:r>
    </w:p>
    <w:p w14:paraId="701D5403" w14:textId="04BAE49C" w:rsidR="00521655" w:rsidRPr="009B1981" w:rsidRDefault="00000000" w:rsidP="00521655">
      <w:pPr>
        <w:pBdr>
          <w:bottom w:val="single" w:sz="4" w:space="1" w:color="auto"/>
          <w:between w:val="single" w:sz="4" w:space="1" w:color="auto"/>
        </w:pBdr>
        <w:spacing w:after="160" w:line="259" w:lineRule="auto"/>
        <w:rPr>
          <w:rFonts w:ascii="Century Gothic" w:eastAsia="Times New Roman" w:hAnsi="Century Gothic" w:cs="Times New Roman"/>
          <w:color w:val="auto"/>
          <w:kern w:val="0"/>
          <w:szCs w:val="24"/>
          <w14:ligatures w14:val="none"/>
        </w:rPr>
      </w:pPr>
      <w:sdt>
        <w:sdtPr>
          <w:rPr>
            <w:lang w:val="en-US"/>
          </w:rPr>
          <w:id w:val="-2026157885"/>
          <w14:checkbox>
            <w14:checked w14:val="0"/>
            <w14:checkedState w14:val="00FC" w14:font="Wingdings"/>
            <w14:uncheckedState w14:val="2610" w14:font="MS Gothic"/>
          </w14:checkbox>
        </w:sdtPr>
        <w:sdtContent>
          <w:r w:rsidR="00637116">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521655" w:rsidRPr="009B1981">
        <w:rPr>
          <w:rFonts w:ascii="Century Gothic" w:eastAsia="Times New Roman" w:hAnsi="Century Gothic" w:cs="Times New Roman"/>
          <w:color w:val="auto"/>
          <w:kern w:val="0"/>
          <w:szCs w:val="24"/>
          <w14:ligatures w14:val="none"/>
        </w:rPr>
        <w:t>SMS feedback survey</w:t>
      </w:r>
    </w:p>
    <w:p w14:paraId="384E0E67" w14:textId="20F17790" w:rsidR="0086664B" w:rsidRPr="009B1981" w:rsidRDefault="00000000" w:rsidP="00521655">
      <w:pPr>
        <w:pBdr>
          <w:bottom w:val="single" w:sz="4" w:space="1" w:color="auto"/>
          <w:between w:val="single" w:sz="4" w:space="1" w:color="auto"/>
        </w:pBdr>
        <w:spacing w:after="160" w:line="259" w:lineRule="auto"/>
        <w:ind w:left="284" w:hanging="284"/>
        <w:rPr>
          <w:rFonts w:ascii="Century Gothic" w:eastAsiaTheme="majorEastAsia" w:hAnsi="Century Gothic" w:cstheme="majorBidi"/>
          <w:b/>
          <w:color w:val="00435F"/>
          <w:sz w:val="36"/>
          <w:szCs w:val="26"/>
          <w:lang w:val="en-US"/>
        </w:rPr>
      </w:pPr>
      <w:sdt>
        <w:sdtPr>
          <w:rPr>
            <w:lang w:val="en-US"/>
          </w:rPr>
          <w:id w:val="-2116277321"/>
          <w14:checkbox>
            <w14:checked w14:val="0"/>
            <w14:checkedState w14:val="00FC" w14:font="Wingdings"/>
            <w14:uncheckedState w14:val="2610" w14:font="MS Gothic"/>
          </w14:checkbox>
        </w:sdtPr>
        <w:sdtContent>
          <w:r w:rsidR="00637116">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521655" w:rsidRPr="009B1981">
        <w:rPr>
          <w:rFonts w:ascii="Century Gothic" w:eastAsia="Times New Roman" w:hAnsi="Century Gothic" w:cs="Times New Roman"/>
          <w:color w:val="auto"/>
          <w:kern w:val="0"/>
          <w:szCs w:val="24"/>
          <w14:ligatures w14:val="none"/>
        </w:rPr>
        <w:t>Public Trustee seminars, events or important updates</w:t>
      </w:r>
      <w:r w:rsidR="0086664B" w:rsidRPr="009B1981">
        <w:rPr>
          <w:rFonts w:ascii="Century Gothic" w:hAnsi="Century Gothic"/>
          <w:lang w:val="en-US"/>
        </w:rPr>
        <w:br w:type="page"/>
      </w:r>
    </w:p>
    <w:p w14:paraId="2A1C7F77" w14:textId="20DC2397" w:rsidR="0086664B" w:rsidRPr="009B1981" w:rsidRDefault="0086664B" w:rsidP="0086664B">
      <w:pPr>
        <w:pStyle w:val="Heading2"/>
      </w:pPr>
      <w:r w:rsidRPr="009B1981">
        <w:rPr>
          <w:lang w:val="en-US"/>
        </w:rPr>
        <w:lastRenderedPageBreak/>
        <w:t>Section 1: Contact information</w:t>
      </w:r>
      <w:r w:rsidRPr="009B1981">
        <w:t> </w:t>
      </w:r>
    </w:p>
    <w:tbl>
      <w:tblPr>
        <w:tblW w:w="9638"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3785"/>
        <w:gridCol w:w="2938"/>
        <w:gridCol w:w="2915"/>
      </w:tblGrid>
      <w:tr w:rsidR="00993EAA" w:rsidRPr="009B1981" w14:paraId="36FAEAC7" w14:textId="77777777" w:rsidTr="00B01399">
        <w:trPr>
          <w:trHeight w:val="300"/>
        </w:trPr>
        <w:tc>
          <w:tcPr>
            <w:tcW w:w="3785" w:type="dxa"/>
            <w:shd w:val="clear" w:color="auto" w:fill="FFFFFF"/>
            <w:vAlign w:val="center"/>
          </w:tcPr>
          <w:p w14:paraId="44F4E01B" w14:textId="067CFAD6" w:rsidR="00993EAA" w:rsidRPr="009B1981" w:rsidRDefault="00993EAA" w:rsidP="00B01399">
            <w:pPr>
              <w:pStyle w:val="Heading5"/>
              <w:rPr>
                <w:lang w:val="en-US"/>
              </w:rPr>
            </w:pPr>
            <w:r w:rsidRPr="009B1981">
              <w:rPr>
                <w:lang w:val="en-US"/>
              </w:rPr>
              <w:t>Client details</w:t>
            </w:r>
            <w:r w:rsidRPr="009B1981">
              <w:t> </w:t>
            </w:r>
          </w:p>
        </w:tc>
        <w:tc>
          <w:tcPr>
            <w:tcW w:w="2938" w:type="dxa"/>
            <w:tcBorders>
              <w:right w:val="single" w:sz="24" w:space="0" w:color="FFFFFF" w:themeColor="background1"/>
            </w:tcBorders>
            <w:shd w:val="clear" w:color="auto" w:fill="FFFFFF" w:themeFill="background1"/>
            <w:vAlign w:val="center"/>
          </w:tcPr>
          <w:p w14:paraId="01464ABF" w14:textId="40F46F25" w:rsidR="00993EAA" w:rsidRPr="009B1981" w:rsidRDefault="00993EAA" w:rsidP="00B01399">
            <w:pPr>
              <w:pStyle w:val="Heading6"/>
            </w:pPr>
            <w:r w:rsidRPr="009B1981">
              <w:t xml:space="preserve">Client </w:t>
            </w:r>
            <w:r w:rsidR="00317138" w:rsidRPr="009B1981">
              <w:t>one</w:t>
            </w:r>
          </w:p>
        </w:tc>
        <w:tc>
          <w:tcPr>
            <w:tcW w:w="2915" w:type="dxa"/>
            <w:tcBorders>
              <w:top w:val="nil"/>
              <w:left w:val="single" w:sz="24" w:space="0" w:color="FFFFFF" w:themeColor="background1"/>
            </w:tcBorders>
            <w:shd w:val="clear" w:color="auto" w:fill="FFFFFF" w:themeFill="background1"/>
          </w:tcPr>
          <w:p w14:paraId="00AE3A30" w14:textId="01D30989" w:rsidR="00993EAA" w:rsidRPr="009B1981" w:rsidRDefault="00993EAA" w:rsidP="00B01399">
            <w:pPr>
              <w:pStyle w:val="Heading6"/>
            </w:pPr>
            <w:r w:rsidRPr="009B1981">
              <w:t xml:space="preserve">Client </w:t>
            </w:r>
            <w:r w:rsidR="00317138" w:rsidRPr="009B1981">
              <w:t>two</w:t>
            </w:r>
            <w:r w:rsidRPr="009B1981">
              <w:t xml:space="preserve"> </w:t>
            </w:r>
          </w:p>
        </w:tc>
      </w:tr>
      <w:tr w:rsidR="00637116" w:rsidRPr="009B1981" w14:paraId="6051368E" w14:textId="77777777" w:rsidTr="00796728">
        <w:trPr>
          <w:trHeight w:val="300"/>
        </w:trPr>
        <w:tc>
          <w:tcPr>
            <w:tcW w:w="3785" w:type="dxa"/>
            <w:shd w:val="clear" w:color="auto" w:fill="FFFFFF"/>
            <w:vAlign w:val="center"/>
          </w:tcPr>
          <w:p w14:paraId="28AF4028" w14:textId="38DC757E" w:rsidR="00637116" w:rsidRPr="009B1981" w:rsidRDefault="00637116" w:rsidP="00637116">
            <w:pPr>
              <w:pStyle w:val="BodyText1"/>
              <w:rPr>
                <w:lang w:val="en-US"/>
              </w:rPr>
            </w:pPr>
            <w:r w:rsidRPr="009B1981">
              <w:rPr>
                <w:lang w:val="en-US"/>
              </w:rPr>
              <w:t xml:space="preserve">Title </w:t>
            </w:r>
            <w:r w:rsidRPr="009B1981">
              <w:rPr>
                <w:sz w:val="18"/>
                <w:szCs w:val="18"/>
                <w:lang w:val="en-US"/>
              </w:rPr>
              <w:t>(for example, Mr, Mrs, Ms or Dr)</w:t>
            </w:r>
            <w:r w:rsidRPr="009B1981">
              <w:t> </w:t>
            </w:r>
          </w:p>
        </w:tc>
        <w:sdt>
          <w:sdtPr>
            <w:id w:val="507098477"/>
            <w:placeholder>
              <w:docPart w:val="D191514D42EF4A858D2803BEC4809946"/>
            </w:placeholder>
            <w:showingPlcHdr/>
          </w:sdtPr>
          <w:sdtContent>
            <w:tc>
              <w:tcPr>
                <w:tcW w:w="2938" w:type="dxa"/>
                <w:tcBorders>
                  <w:right w:val="single" w:sz="24" w:space="0" w:color="FFFFFF" w:themeColor="background1"/>
                </w:tcBorders>
                <w:shd w:val="clear" w:color="auto" w:fill="F3F6F8"/>
                <w:vAlign w:val="center"/>
              </w:tcPr>
              <w:p w14:paraId="663D12D3" w14:textId="09352ABA" w:rsidR="00637116" w:rsidRPr="009B1981" w:rsidRDefault="00722903" w:rsidP="00637116">
                <w:pPr>
                  <w:pStyle w:val="BodyText1"/>
                </w:pPr>
                <w:r>
                  <w:rPr>
                    <w:rStyle w:val="PlaceholderText"/>
                  </w:rPr>
                  <w:t xml:space="preserve">  </w:t>
                </w:r>
              </w:p>
            </w:tc>
          </w:sdtContent>
        </w:sdt>
        <w:sdt>
          <w:sdtPr>
            <w:id w:val="626973472"/>
            <w:placeholder>
              <w:docPart w:val="C5CC18AF21564361BEE8931F0558BD00"/>
            </w:placeholder>
            <w:showingPlcHdr/>
          </w:sdtPr>
          <w:sdtContent>
            <w:tc>
              <w:tcPr>
                <w:tcW w:w="2915" w:type="dxa"/>
                <w:tcBorders>
                  <w:top w:val="nil"/>
                  <w:left w:val="single" w:sz="24" w:space="0" w:color="FFFFFF" w:themeColor="background1"/>
                </w:tcBorders>
                <w:shd w:val="clear" w:color="auto" w:fill="F3F6F8"/>
                <w:vAlign w:val="center"/>
              </w:tcPr>
              <w:p w14:paraId="50080FC1" w14:textId="6BF20E52" w:rsidR="00637116" w:rsidRPr="009B1981" w:rsidRDefault="00637116" w:rsidP="00637116">
                <w:pPr>
                  <w:pStyle w:val="BodyText1"/>
                </w:pPr>
                <w:r>
                  <w:rPr>
                    <w:rStyle w:val="PlaceholderText"/>
                  </w:rPr>
                  <w:t xml:space="preserve">  </w:t>
                </w:r>
              </w:p>
            </w:tc>
          </w:sdtContent>
        </w:sdt>
      </w:tr>
      <w:tr w:rsidR="00722903" w:rsidRPr="009B1981" w14:paraId="4CE43EB3" w14:textId="4D7E4ABE" w:rsidTr="00796728">
        <w:trPr>
          <w:trHeight w:val="300"/>
        </w:trPr>
        <w:tc>
          <w:tcPr>
            <w:tcW w:w="3785" w:type="dxa"/>
            <w:shd w:val="clear" w:color="auto" w:fill="FFFFFF"/>
            <w:vAlign w:val="center"/>
          </w:tcPr>
          <w:p w14:paraId="4BFBA8FC" w14:textId="20434D6E" w:rsidR="00722903" w:rsidRPr="009B1981" w:rsidRDefault="00722903" w:rsidP="00722903">
            <w:pPr>
              <w:pStyle w:val="BodyText1"/>
              <w:rPr>
                <w:lang w:val="en-US"/>
              </w:rPr>
            </w:pPr>
            <w:r w:rsidRPr="009B1981">
              <w:rPr>
                <w:lang w:val="en-US"/>
              </w:rPr>
              <w:t xml:space="preserve">Pronouns </w:t>
            </w:r>
            <w:r w:rsidRPr="009B1981">
              <w:rPr>
                <w:sz w:val="18"/>
                <w:szCs w:val="18"/>
                <w:lang w:val="en-US"/>
              </w:rPr>
              <w:t>(such as </w:t>
            </w:r>
            <w:r w:rsidRPr="009B1981">
              <w:rPr>
                <w:sz w:val="18"/>
                <w:szCs w:val="18"/>
              </w:rPr>
              <w:t>she/her, he/him or they/them)</w:t>
            </w:r>
          </w:p>
        </w:tc>
        <w:sdt>
          <w:sdtPr>
            <w:id w:val="132532582"/>
            <w:placeholder>
              <w:docPart w:val="F69EC96C8F5840D596AF2AD39446C7F6"/>
            </w:placeholder>
            <w:showingPlcHdr/>
          </w:sdtPr>
          <w:sdtContent>
            <w:tc>
              <w:tcPr>
                <w:tcW w:w="2938" w:type="dxa"/>
                <w:tcBorders>
                  <w:right w:val="single" w:sz="24" w:space="0" w:color="FFFFFF" w:themeColor="background1"/>
                </w:tcBorders>
                <w:shd w:val="clear" w:color="auto" w:fill="F3F6F8"/>
                <w:vAlign w:val="center"/>
              </w:tcPr>
              <w:p w14:paraId="108EAF35" w14:textId="2598F561" w:rsidR="00722903" w:rsidRPr="009B1981" w:rsidRDefault="00722903" w:rsidP="00722903">
                <w:pPr>
                  <w:pStyle w:val="BodyText1"/>
                </w:pPr>
                <w:r>
                  <w:rPr>
                    <w:rStyle w:val="PlaceholderText"/>
                  </w:rPr>
                  <w:t xml:space="preserve">  </w:t>
                </w:r>
              </w:p>
            </w:tc>
          </w:sdtContent>
        </w:sdt>
        <w:sdt>
          <w:sdtPr>
            <w:id w:val="801812705"/>
            <w:placeholder>
              <w:docPart w:val="3BD4C82F9AD3414AB031911BA009130B"/>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01064008" w14:textId="485D20EF" w:rsidR="00722903" w:rsidRPr="009B1981" w:rsidRDefault="00722903" w:rsidP="00722903">
                <w:pPr>
                  <w:pStyle w:val="BodyText1"/>
                </w:pPr>
                <w:r>
                  <w:rPr>
                    <w:rStyle w:val="PlaceholderText"/>
                  </w:rPr>
                  <w:t xml:space="preserve">  </w:t>
                </w:r>
              </w:p>
            </w:tc>
          </w:sdtContent>
        </w:sdt>
      </w:tr>
      <w:tr w:rsidR="00722903" w:rsidRPr="009B1981" w14:paraId="46B4602F" w14:textId="5868B4AC" w:rsidTr="00E82984">
        <w:trPr>
          <w:trHeight w:val="300"/>
        </w:trPr>
        <w:tc>
          <w:tcPr>
            <w:tcW w:w="3785" w:type="dxa"/>
            <w:shd w:val="clear" w:color="auto" w:fill="FFFFFF"/>
            <w:vAlign w:val="center"/>
            <w:hideMark/>
          </w:tcPr>
          <w:p w14:paraId="755645FA" w14:textId="77777777" w:rsidR="00722903" w:rsidRPr="009B1981" w:rsidRDefault="00722903" w:rsidP="00722903">
            <w:pPr>
              <w:pStyle w:val="BodyText1"/>
            </w:pPr>
            <w:r w:rsidRPr="009B1981">
              <w:rPr>
                <w:lang w:val="en-US"/>
              </w:rPr>
              <w:t>Surname</w:t>
            </w:r>
            <w:r w:rsidRPr="009B1981">
              <w:t> </w:t>
            </w:r>
          </w:p>
        </w:tc>
        <w:sdt>
          <w:sdtPr>
            <w:id w:val="1197049634"/>
            <w:placeholder>
              <w:docPart w:val="F4717F9DD4B34A6D8D58FFC2BDA279DB"/>
            </w:placeholder>
            <w:showingPlcHdr/>
          </w:sdtPr>
          <w:sdtContent>
            <w:tc>
              <w:tcPr>
                <w:tcW w:w="2938" w:type="dxa"/>
                <w:tcBorders>
                  <w:right w:val="single" w:sz="24" w:space="0" w:color="FFFFFF" w:themeColor="background1"/>
                </w:tcBorders>
                <w:shd w:val="clear" w:color="auto" w:fill="F3F6F8"/>
                <w:vAlign w:val="center"/>
                <w:hideMark/>
              </w:tcPr>
              <w:p w14:paraId="09C787E0" w14:textId="3FA63279" w:rsidR="00722903" w:rsidRPr="009B1981" w:rsidRDefault="00722903" w:rsidP="00722903">
                <w:pPr>
                  <w:pStyle w:val="BodyText1"/>
                </w:pPr>
                <w:r>
                  <w:rPr>
                    <w:rStyle w:val="PlaceholderText"/>
                  </w:rPr>
                  <w:t xml:space="preserve">  </w:t>
                </w:r>
              </w:p>
            </w:tc>
          </w:sdtContent>
        </w:sdt>
        <w:sdt>
          <w:sdtPr>
            <w:id w:val="2051335313"/>
            <w:placeholder>
              <w:docPart w:val="E51F27DE24B44997A7B2DCF33F5C8B6C"/>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43E821C5" w14:textId="7D1F1F55" w:rsidR="00722903" w:rsidRPr="009B1981" w:rsidRDefault="00722903" w:rsidP="00722903">
                <w:pPr>
                  <w:pStyle w:val="BodyText1"/>
                </w:pPr>
                <w:r>
                  <w:rPr>
                    <w:rStyle w:val="PlaceholderText"/>
                  </w:rPr>
                  <w:t xml:space="preserve">  </w:t>
                </w:r>
              </w:p>
            </w:tc>
          </w:sdtContent>
        </w:sdt>
      </w:tr>
      <w:tr w:rsidR="00722903" w:rsidRPr="009B1981" w14:paraId="6DBF670F" w14:textId="71A648E8" w:rsidTr="007C1D86">
        <w:trPr>
          <w:trHeight w:val="300"/>
        </w:trPr>
        <w:tc>
          <w:tcPr>
            <w:tcW w:w="3785" w:type="dxa"/>
            <w:shd w:val="clear" w:color="auto" w:fill="FFFFFF"/>
            <w:vAlign w:val="center"/>
            <w:hideMark/>
          </w:tcPr>
          <w:p w14:paraId="10DAD3AD" w14:textId="77777777" w:rsidR="00722903" w:rsidRPr="009B1981" w:rsidRDefault="00722903" w:rsidP="00722903">
            <w:pPr>
              <w:pStyle w:val="BodyText1"/>
            </w:pPr>
            <w:r w:rsidRPr="009B1981">
              <w:rPr>
                <w:lang w:val="en-US"/>
              </w:rPr>
              <w:t>Given names</w:t>
            </w:r>
            <w:r w:rsidRPr="009B1981">
              <w:t> </w:t>
            </w:r>
          </w:p>
        </w:tc>
        <w:sdt>
          <w:sdtPr>
            <w:id w:val="-848091665"/>
            <w:placeholder>
              <w:docPart w:val="46A0CD7819F049C2A18F5854F7A3B6BA"/>
            </w:placeholder>
            <w:showingPlcHdr/>
          </w:sdtPr>
          <w:sdtContent>
            <w:tc>
              <w:tcPr>
                <w:tcW w:w="2938" w:type="dxa"/>
                <w:tcBorders>
                  <w:right w:val="single" w:sz="24" w:space="0" w:color="FFFFFF" w:themeColor="background1"/>
                </w:tcBorders>
                <w:shd w:val="clear" w:color="auto" w:fill="F3F6F8"/>
                <w:vAlign w:val="center"/>
                <w:hideMark/>
              </w:tcPr>
              <w:p w14:paraId="35F75D34" w14:textId="48244432" w:rsidR="00722903" w:rsidRPr="009B1981" w:rsidRDefault="00722903" w:rsidP="00722903">
                <w:pPr>
                  <w:pStyle w:val="BodyText1"/>
                </w:pPr>
                <w:r>
                  <w:rPr>
                    <w:rStyle w:val="PlaceholderText"/>
                  </w:rPr>
                  <w:t xml:space="preserve">  </w:t>
                </w:r>
              </w:p>
            </w:tc>
          </w:sdtContent>
        </w:sdt>
        <w:sdt>
          <w:sdtPr>
            <w:id w:val="-143360142"/>
            <w:placeholder>
              <w:docPart w:val="29E0208EEE8D4CC7B14AADFEEEA34F79"/>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1347DB7A" w14:textId="495B5E0F" w:rsidR="00722903" w:rsidRPr="009B1981" w:rsidRDefault="00722903" w:rsidP="00722903">
                <w:pPr>
                  <w:pStyle w:val="BodyText1"/>
                </w:pPr>
                <w:r>
                  <w:rPr>
                    <w:rStyle w:val="PlaceholderText"/>
                  </w:rPr>
                  <w:t xml:space="preserve">  </w:t>
                </w:r>
              </w:p>
            </w:tc>
          </w:sdtContent>
        </w:sdt>
      </w:tr>
      <w:tr w:rsidR="00722903" w:rsidRPr="009B1981" w14:paraId="18407614" w14:textId="34DE9BFF" w:rsidTr="007C1D86">
        <w:trPr>
          <w:trHeight w:val="300"/>
        </w:trPr>
        <w:tc>
          <w:tcPr>
            <w:tcW w:w="3785" w:type="dxa"/>
            <w:shd w:val="clear" w:color="auto" w:fill="FFFFFF"/>
            <w:vAlign w:val="center"/>
            <w:hideMark/>
          </w:tcPr>
          <w:p w14:paraId="62E19C1D" w14:textId="77777777" w:rsidR="00722903" w:rsidRPr="009B1981" w:rsidRDefault="00722903" w:rsidP="00722903">
            <w:pPr>
              <w:pStyle w:val="BodyText1"/>
            </w:pPr>
            <w:r w:rsidRPr="009B1981">
              <w:rPr>
                <w:lang w:val="en-US"/>
              </w:rPr>
              <w:t>Also known as (if applicable)</w:t>
            </w:r>
            <w:r w:rsidRPr="009B1981">
              <w:t> </w:t>
            </w:r>
          </w:p>
        </w:tc>
        <w:sdt>
          <w:sdtPr>
            <w:id w:val="-2123766320"/>
            <w:placeholder>
              <w:docPart w:val="871B27691DE542B5BC2A66DA2ED9C5EE"/>
            </w:placeholder>
            <w:showingPlcHdr/>
          </w:sdtPr>
          <w:sdtContent>
            <w:tc>
              <w:tcPr>
                <w:tcW w:w="2938" w:type="dxa"/>
                <w:tcBorders>
                  <w:right w:val="single" w:sz="24" w:space="0" w:color="FFFFFF" w:themeColor="background1"/>
                </w:tcBorders>
                <w:shd w:val="clear" w:color="auto" w:fill="F3F6F8"/>
                <w:vAlign w:val="center"/>
                <w:hideMark/>
              </w:tcPr>
              <w:p w14:paraId="042EF382" w14:textId="5E58C145" w:rsidR="00722903" w:rsidRPr="009B1981" w:rsidRDefault="00722903" w:rsidP="00722903">
                <w:pPr>
                  <w:pStyle w:val="BodyText1"/>
                </w:pPr>
                <w:r>
                  <w:rPr>
                    <w:rStyle w:val="PlaceholderText"/>
                  </w:rPr>
                  <w:t xml:space="preserve">  </w:t>
                </w:r>
              </w:p>
            </w:tc>
          </w:sdtContent>
        </w:sdt>
        <w:sdt>
          <w:sdtPr>
            <w:id w:val="651261217"/>
            <w:placeholder>
              <w:docPart w:val="85E45EDEEF174E888F9F7D075BAB35A3"/>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5B134B2B" w14:textId="6916E051" w:rsidR="00722903" w:rsidRPr="009B1981" w:rsidRDefault="00722903" w:rsidP="00722903">
                <w:pPr>
                  <w:pStyle w:val="BodyText1"/>
                </w:pPr>
                <w:r>
                  <w:rPr>
                    <w:rStyle w:val="PlaceholderText"/>
                  </w:rPr>
                  <w:t xml:space="preserve">  </w:t>
                </w:r>
              </w:p>
            </w:tc>
          </w:sdtContent>
        </w:sdt>
      </w:tr>
      <w:tr w:rsidR="00722903" w:rsidRPr="009B1981" w14:paraId="2F3DB948" w14:textId="2BEA8209" w:rsidTr="007C1D86">
        <w:trPr>
          <w:trHeight w:val="300"/>
        </w:trPr>
        <w:tc>
          <w:tcPr>
            <w:tcW w:w="3785" w:type="dxa"/>
            <w:shd w:val="clear" w:color="auto" w:fill="FFFFFF"/>
            <w:vAlign w:val="center"/>
            <w:hideMark/>
          </w:tcPr>
          <w:p w14:paraId="7BFEAB6A" w14:textId="77777777" w:rsidR="00722903" w:rsidRPr="009B1981" w:rsidRDefault="00722903" w:rsidP="00722903">
            <w:pPr>
              <w:pStyle w:val="BodyText1"/>
            </w:pPr>
            <w:r w:rsidRPr="009B1981">
              <w:rPr>
                <w:lang w:val="en-US"/>
              </w:rPr>
              <w:t>Preferred name</w:t>
            </w:r>
            <w:r w:rsidRPr="009B1981">
              <w:t> </w:t>
            </w:r>
          </w:p>
        </w:tc>
        <w:sdt>
          <w:sdtPr>
            <w:id w:val="35245269"/>
            <w:placeholder>
              <w:docPart w:val="308CC59B77AD41D2B81C7564ECE4C669"/>
            </w:placeholder>
            <w:showingPlcHdr/>
          </w:sdtPr>
          <w:sdtContent>
            <w:tc>
              <w:tcPr>
                <w:tcW w:w="2938" w:type="dxa"/>
                <w:tcBorders>
                  <w:right w:val="single" w:sz="24" w:space="0" w:color="FFFFFF" w:themeColor="background1"/>
                </w:tcBorders>
                <w:shd w:val="clear" w:color="auto" w:fill="F3F6F8"/>
                <w:vAlign w:val="center"/>
                <w:hideMark/>
              </w:tcPr>
              <w:p w14:paraId="7402ECA7" w14:textId="3680E43E" w:rsidR="00722903" w:rsidRPr="009B1981" w:rsidRDefault="00722903" w:rsidP="00722903">
                <w:pPr>
                  <w:pStyle w:val="BodyText1"/>
                </w:pPr>
                <w:r>
                  <w:rPr>
                    <w:rStyle w:val="PlaceholderText"/>
                  </w:rPr>
                  <w:t xml:space="preserve">  </w:t>
                </w:r>
              </w:p>
            </w:tc>
          </w:sdtContent>
        </w:sdt>
        <w:sdt>
          <w:sdtPr>
            <w:id w:val="-914320635"/>
            <w:placeholder>
              <w:docPart w:val="E22B3C2ADB2749FDB2BA93CC0CAED1FE"/>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5E8B5A4D" w14:textId="48B5D153" w:rsidR="00722903" w:rsidRPr="009B1981" w:rsidRDefault="00722903" w:rsidP="00722903">
                <w:pPr>
                  <w:pStyle w:val="BodyText1"/>
                </w:pPr>
                <w:r>
                  <w:rPr>
                    <w:rStyle w:val="PlaceholderText"/>
                  </w:rPr>
                  <w:t xml:space="preserve">  </w:t>
                </w:r>
              </w:p>
            </w:tc>
          </w:sdtContent>
        </w:sdt>
      </w:tr>
      <w:tr w:rsidR="00637116" w:rsidRPr="009B1981" w14:paraId="5C8B920A" w14:textId="1E659A41" w:rsidTr="00796728">
        <w:trPr>
          <w:trHeight w:val="300"/>
        </w:trPr>
        <w:tc>
          <w:tcPr>
            <w:tcW w:w="3785" w:type="dxa"/>
            <w:shd w:val="clear" w:color="auto" w:fill="FFFFFF"/>
            <w:vAlign w:val="center"/>
            <w:hideMark/>
          </w:tcPr>
          <w:p w14:paraId="6DF9C74F" w14:textId="77777777" w:rsidR="00637116" w:rsidRPr="009B1981" w:rsidRDefault="00637116" w:rsidP="00637116">
            <w:pPr>
              <w:pStyle w:val="BodyText1"/>
            </w:pPr>
            <w:r w:rsidRPr="009B1981">
              <w:rPr>
                <w:lang w:val="en-US"/>
              </w:rPr>
              <w:t xml:space="preserve">Date of birth </w:t>
            </w:r>
            <w:r w:rsidRPr="009B1981">
              <w:rPr>
                <w:sz w:val="18"/>
                <w:szCs w:val="18"/>
                <w:lang w:val="en-US"/>
              </w:rPr>
              <w:t>(DD/MM/YYYY)</w:t>
            </w:r>
            <w:r w:rsidRPr="009B1981">
              <w:t> </w:t>
            </w:r>
          </w:p>
        </w:tc>
        <w:sdt>
          <w:sdtPr>
            <w:id w:val="-1097867360"/>
            <w:placeholder>
              <w:docPart w:val="9DD66FB9A0E54A959AF612EADB77DA18"/>
            </w:placeholder>
            <w:showingPlcHdr/>
            <w:date w:fullDate="2026-09-22T00:00:00Z">
              <w:dateFormat w:val="d MMMM yyyy"/>
              <w:lid w:val="en-AU"/>
              <w:storeMappedDataAs w:val="dateTime"/>
              <w:calendar w:val="gregorian"/>
            </w:date>
          </w:sdtPr>
          <w:sdtContent>
            <w:tc>
              <w:tcPr>
                <w:tcW w:w="2938" w:type="dxa"/>
                <w:tcBorders>
                  <w:right w:val="single" w:sz="24" w:space="0" w:color="FFFFFF" w:themeColor="background1"/>
                </w:tcBorders>
                <w:shd w:val="clear" w:color="auto" w:fill="F3F6F8"/>
                <w:vAlign w:val="center"/>
                <w:hideMark/>
              </w:tcPr>
              <w:p w14:paraId="22601ED5" w14:textId="248DEA24" w:rsidR="00637116" w:rsidRPr="009B1981" w:rsidRDefault="00637116" w:rsidP="00637116">
                <w:pPr>
                  <w:pStyle w:val="BodyText1"/>
                </w:pPr>
                <w:r>
                  <w:rPr>
                    <w:rStyle w:val="PlaceholderText"/>
                  </w:rPr>
                  <w:t xml:space="preserve"> </w:t>
                </w:r>
              </w:p>
            </w:tc>
          </w:sdtContent>
        </w:sdt>
        <w:sdt>
          <w:sdtPr>
            <w:id w:val="1386300371"/>
            <w:placeholder>
              <w:docPart w:val="67AE9C4E98154F3A8ED1DF7097588E8A"/>
            </w:placeholder>
            <w:showingPlcHdr/>
            <w:date w:fullDate="2026-09-22T00:00:00Z">
              <w:dateFormat w:val="d MMMM yyyy"/>
              <w:lid w:val="en-AU"/>
              <w:storeMappedDataAs w:val="dateTime"/>
              <w:calendar w:val="gregorian"/>
            </w:date>
          </w:sdtPr>
          <w:sdtContent>
            <w:tc>
              <w:tcPr>
                <w:tcW w:w="2915" w:type="dxa"/>
                <w:tcBorders>
                  <w:top w:val="single" w:sz="4" w:space="0" w:color="auto"/>
                  <w:left w:val="single" w:sz="24" w:space="0" w:color="FFFFFF" w:themeColor="background1"/>
                </w:tcBorders>
                <w:shd w:val="clear" w:color="auto" w:fill="F3F6F8"/>
                <w:vAlign w:val="center"/>
              </w:tcPr>
              <w:p w14:paraId="3ADB7CF1" w14:textId="27B57260" w:rsidR="00637116" w:rsidRPr="009B1981" w:rsidRDefault="00637116" w:rsidP="00637116">
                <w:pPr>
                  <w:pStyle w:val="BodyText1"/>
                  <w:rPr>
                    <w:lang w:val="en-US"/>
                  </w:rPr>
                </w:pPr>
                <w:r>
                  <w:rPr>
                    <w:rStyle w:val="PlaceholderText"/>
                  </w:rPr>
                  <w:t xml:space="preserve"> </w:t>
                </w:r>
              </w:p>
            </w:tc>
          </w:sdtContent>
        </w:sdt>
      </w:tr>
      <w:tr w:rsidR="00722903" w:rsidRPr="009B1981" w14:paraId="2DAA0FA4" w14:textId="13AD3902" w:rsidTr="00796728">
        <w:trPr>
          <w:trHeight w:val="300"/>
        </w:trPr>
        <w:tc>
          <w:tcPr>
            <w:tcW w:w="3785" w:type="dxa"/>
            <w:shd w:val="clear" w:color="auto" w:fill="FFFFFF"/>
            <w:vAlign w:val="center"/>
            <w:hideMark/>
          </w:tcPr>
          <w:p w14:paraId="716E8077" w14:textId="77777777" w:rsidR="00722903" w:rsidRPr="009B1981" w:rsidRDefault="00722903" w:rsidP="00722903">
            <w:pPr>
              <w:pStyle w:val="BodyText1"/>
            </w:pPr>
            <w:r w:rsidRPr="009B1981">
              <w:rPr>
                <w:lang w:val="en-US"/>
              </w:rPr>
              <w:t>Occupation</w:t>
            </w:r>
            <w:r w:rsidRPr="009B1981">
              <w:t> </w:t>
            </w:r>
          </w:p>
        </w:tc>
        <w:sdt>
          <w:sdtPr>
            <w:id w:val="31081927"/>
            <w:placeholder>
              <w:docPart w:val="DF7BD7C004104A44AD13DD0EB6B25C08"/>
            </w:placeholder>
            <w:showingPlcHdr/>
          </w:sdtPr>
          <w:sdtContent>
            <w:tc>
              <w:tcPr>
                <w:tcW w:w="2938" w:type="dxa"/>
                <w:tcBorders>
                  <w:right w:val="single" w:sz="24" w:space="0" w:color="FFFFFF" w:themeColor="background1"/>
                </w:tcBorders>
                <w:shd w:val="clear" w:color="auto" w:fill="F3F6F8"/>
                <w:vAlign w:val="center"/>
                <w:hideMark/>
              </w:tcPr>
              <w:p w14:paraId="37435895" w14:textId="59AAF661" w:rsidR="00722903" w:rsidRPr="009B1981" w:rsidRDefault="00722903" w:rsidP="00722903">
                <w:pPr>
                  <w:pStyle w:val="BodyText1"/>
                </w:pPr>
                <w:r>
                  <w:rPr>
                    <w:rStyle w:val="PlaceholderText"/>
                  </w:rPr>
                  <w:t xml:space="preserve">  </w:t>
                </w:r>
              </w:p>
            </w:tc>
          </w:sdtContent>
        </w:sdt>
        <w:sdt>
          <w:sdtPr>
            <w:id w:val="912743437"/>
            <w:placeholder>
              <w:docPart w:val="82795B81C9024CD1A2586F50C1475F89"/>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7770B3C7" w14:textId="4B5BDFE2" w:rsidR="00722903" w:rsidRPr="009B1981" w:rsidRDefault="00722903" w:rsidP="00722903">
                <w:pPr>
                  <w:pStyle w:val="BodyText1"/>
                </w:pPr>
                <w:r>
                  <w:rPr>
                    <w:rStyle w:val="PlaceholderText"/>
                  </w:rPr>
                  <w:t xml:space="preserve">  </w:t>
                </w:r>
              </w:p>
            </w:tc>
          </w:sdtContent>
        </w:sdt>
      </w:tr>
    </w:tbl>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524993" w:rsidRPr="009B1981" w14:paraId="41F6610C" w14:textId="77777777" w:rsidTr="00096634">
        <w:tc>
          <w:tcPr>
            <w:tcW w:w="3681" w:type="dxa"/>
            <w:tcBorders>
              <w:bottom w:val="single" w:sz="4" w:space="0" w:color="auto"/>
            </w:tcBorders>
          </w:tcPr>
          <w:p w14:paraId="117D977F" w14:textId="7E0D1814" w:rsidR="00524993" w:rsidRPr="009B1981" w:rsidRDefault="00524993" w:rsidP="00A1502A">
            <w:pPr>
              <w:pStyle w:val="Heading5"/>
            </w:pPr>
            <w:r w:rsidRPr="009B1981">
              <w:t>Residential address </w:t>
            </w:r>
          </w:p>
        </w:tc>
        <w:tc>
          <w:tcPr>
            <w:tcW w:w="2977" w:type="dxa"/>
            <w:tcBorders>
              <w:bottom w:val="single" w:sz="4" w:space="0" w:color="auto"/>
            </w:tcBorders>
          </w:tcPr>
          <w:p w14:paraId="1A299292" w14:textId="5423C8EB" w:rsidR="00524993" w:rsidRPr="009B1981" w:rsidRDefault="00524993" w:rsidP="00A1502A">
            <w:pPr>
              <w:pStyle w:val="Heading6"/>
            </w:pPr>
            <w:r w:rsidRPr="009B1981">
              <w:t xml:space="preserve"> Client </w:t>
            </w:r>
            <w:r w:rsidR="00317138" w:rsidRPr="009B1981">
              <w:t>one</w:t>
            </w:r>
          </w:p>
        </w:tc>
        <w:tc>
          <w:tcPr>
            <w:tcW w:w="2970" w:type="dxa"/>
          </w:tcPr>
          <w:p w14:paraId="12AC8239" w14:textId="0947F9E4" w:rsidR="00524993" w:rsidRPr="009B1981" w:rsidRDefault="00524993" w:rsidP="00A1502A">
            <w:pPr>
              <w:pStyle w:val="Heading6"/>
            </w:pPr>
            <w:r w:rsidRPr="009B1981">
              <w:t xml:space="preserve">Client </w:t>
            </w:r>
            <w:r w:rsidR="00317138" w:rsidRPr="009B1981">
              <w:t>two</w:t>
            </w:r>
          </w:p>
          <w:p w14:paraId="47E89DB1" w14:textId="4A9B3A04" w:rsidR="00524993" w:rsidRPr="009B1981" w:rsidRDefault="00000000" w:rsidP="000A1AFE">
            <w:pPr>
              <w:pStyle w:val="BodyText1"/>
            </w:pPr>
            <w:sdt>
              <w:sdtPr>
                <w:rPr>
                  <w:b/>
                  <w:bCs/>
                  <w:lang w:val="en-US"/>
                </w:rPr>
                <w:id w:val="1388996357"/>
                <w14:checkbox>
                  <w14:checked w14:val="0"/>
                  <w14:checkedState w14:val="00FC" w14:font="Wingdings"/>
                  <w14:uncheckedState w14:val="2610" w14:font="MS Gothic"/>
                </w14:checkbox>
              </w:sdtPr>
              <w:sdtContent>
                <w:r w:rsidR="00E2162A" w:rsidRPr="00E2162A">
                  <w:rPr>
                    <w:rFonts w:ascii="MS Gothic" w:eastAsia="MS Gothic" w:hAnsi="MS Gothic" w:hint="eastAsia"/>
                    <w:lang w:val="en-US"/>
                  </w:rPr>
                  <w:t>☐</w:t>
                </w:r>
              </w:sdtContent>
            </w:sdt>
            <w:r w:rsidR="00E2162A" w:rsidRPr="009B1981">
              <w:rPr>
                <w:b/>
                <w:bCs/>
                <w:lang w:val="en-US"/>
              </w:rPr>
              <w:t xml:space="preserve"> </w:t>
            </w:r>
            <w:r w:rsidR="00E2162A">
              <w:rPr>
                <w:b/>
                <w:bCs/>
                <w:lang w:val="en-US"/>
              </w:rPr>
              <w:t xml:space="preserve"> </w:t>
            </w:r>
            <w:r w:rsidR="000A1AFE" w:rsidRPr="009B1981">
              <w:t>Same as Client one</w:t>
            </w:r>
          </w:p>
        </w:tc>
      </w:tr>
      <w:tr w:rsidR="00722903" w:rsidRPr="009B1981" w14:paraId="6972C53C" w14:textId="77777777" w:rsidTr="00E21724">
        <w:tc>
          <w:tcPr>
            <w:tcW w:w="3681" w:type="dxa"/>
            <w:tcBorders>
              <w:top w:val="single" w:sz="4" w:space="0" w:color="auto"/>
              <w:right w:val="nil"/>
            </w:tcBorders>
            <w:vAlign w:val="center"/>
          </w:tcPr>
          <w:p w14:paraId="23F5E9B8" w14:textId="2B719377" w:rsidR="00722903" w:rsidRPr="009B1981" w:rsidRDefault="00722903" w:rsidP="00722903">
            <w:pPr>
              <w:pStyle w:val="BodyText1"/>
            </w:pPr>
            <w:r w:rsidRPr="009B1981">
              <w:rPr>
                <w:lang w:val="en-US"/>
              </w:rPr>
              <w:t>Street number and name</w:t>
            </w:r>
            <w:r w:rsidRPr="009B1981">
              <w:t> </w:t>
            </w:r>
          </w:p>
        </w:tc>
        <w:sdt>
          <w:sdtPr>
            <w:id w:val="-137889171"/>
            <w:placeholder>
              <w:docPart w:val="6BBAC80DA4D74A3E922A0EF4F9FBAF76"/>
            </w:placeholder>
            <w:showingPlcHdr/>
          </w:sdtPr>
          <w:sdtContent>
            <w:tc>
              <w:tcPr>
                <w:tcW w:w="2977" w:type="dxa"/>
                <w:tcBorders>
                  <w:top w:val="single" w:sz="4" w:space="0" w:color="auto"/>
                  <w:left w:val="nil"/>
                </w:tcBorders>
                <w:shd w:val="clear" w:color="auto" w:fill="F3F6F8"/>
                <w:vAlign w:val="center"/>
              </w:tcPr>
              <w:p w14:paraId="2C1401F3" w14:textId="7DA401E8" w:rsidR="00722903" w:rsidRPr="009B1981" w:rsidRDefault="00722903" w:rsidP="00722903">
                <w:pPr>
                  <w:pStyle w:val="BodyText1"/>
                </w:pPr>
                <w:r>
                  <w:rPr>
                    <w:rStyle w:val="PlaceholderText"/>
                  </w:rPr>
                  <w:t xml:space="preserve">  </w:t>
                </w:r>
              </w:p>
            </w:tc>
          </w:sdtContent>
        </w:sdt>
        <w:sdt>
          <w:sdtPr>
            <w:id w:val="-1860971842"/>
            <w:placeholder>
              <w:docPart w:val="46CF612042214021906FF8D19DA98719"/>
            </w:placeholder>
            <w:showingPlcHdr/>
          </w:sdtPr>
          <w:sdtContent>
            <w:tc>
              <w:tcPr>
                <w:tcW w:w="2970" w:type="dxa"/>
                <w:shd w:val="clear" w:color="auto" w:fill="F3F6F8"/>
                <w:vAlign w:val="center"/>
              </w:tcPr>
              <w:p w14:paraId="169B9368" w14:textId="414493B6" w:rsidR="00722903" w:rsidRPr="009B1981" w:rsidRDefault="00722903" w:rsidP="00722903">
                <w:pPr>
                  <w:pStyle w:val="BodyText1"/>
                </w:pPr>
                <w:r>
                  <w:rPr>
                    <w:rStyle w:val="PlaceholderText"/>
                  </w:rPr>
                  <w:t xml:space="preserve">  </w:t>
                </w:r>
              </w:p>
            </w:tc>
          </w:sdtContent>
        </w:sdt>
      </w:tr>
      <w:tr w:rsidR="00722903" w:rsidRPr="009B1981" w14:paraId="7DC10DE7" w14:textId="77777777" w:rsidTr="00E21724">
        <w:tc>
          <w:tcPr>
            <w:tcW w:w="3681" w:type="dxa"/>
            <w:tcBorders>
              <w:right w:val="nil"/>
            </w:tcBorders>
            <w:vAlign w:val="center"/>
          </w:tcPr>
          <w:p w14:paraId="659425E0" w14:textId="3F330C41" w:rsidR="00722903" w:rsidRPr="009B1981" w:rsidRDefault="00722903" w:rsidP="00722903">
            <w:pPr>
              <w:pStyle w:val="BodyText1"/>
            </w:pPr>
            <w:r w:rsidRPr="009B1981">
              <w:rPr>
                <w:lang w:val="en-US"/>
              </w:rPr>
              <w:t>Suburb</w:t>
            </w:r>
            <w:r w:rsidRPr="009B1981">
              <w:t> </w:t>
            </w:r>
          </w:p>
        </w:tc>
        <w:sdt>
          <w:sdtPr>
            <w:id w:val="145942952"/>
            <w:placeholder>
              <w:docPart w:val="ACBEB885A4BA4581ACE994509F1C803E"/>
            </w:placeholder>
            <w:showingPlcHdr/>
          </w:sdtPr>
          <w:sdtContent>
            <w:tc>
              <w:tcPr>
                <w:tcW w:w="2977" w:type="dxa"/>
                <w:tcBorders>
                  <w:left w:val="nil"/>
                </w:tcBorders>
                <w:shd w:val="clear" w:color="auto" w:fill="F3F6F8"/>
                <w:vAlign w:val="center"/>
              </w:tcPr>
              <w:p w14:paraId="7F7DEEDE" w14:textId="20FD59E5" w:rsidR="00722903" w:rsidRPr="009B1981" w:rsidRDefault="00722903" w:rsidP="00722903">
                <w:pPr>
                  <w:pStyle w:val="BodyText1"/>
                </w:pPr>
                <w:r>
                  <w:rPr>
                    <w:rStyle w:val="PlaceholderText"/>
                  </w:rPr>
                  <w:t xml:space="preserve">  </w:t>
                </w:r>
              </w:p>
            </w:tc>
          </w:sdtContent>
        </w:sdt>
        <w:sdt>
          <w:sdtPr>
            <w:id w:val="978496970"/>
            <w:placeholder>
              <w:docPart w:val="C562B5DEDA78436BA78AF0E264AB8F83"/>
            </w:placeholder>
            <w:showingPlcHdr/>
          </w:sdtPr>
          <w:sdtContent>
            <w:tc>
              <w:tcPr>
                <w:tcW w:w="2970" w:type="dxa"/>
                <w:shd w:val="clear" w:color="auto" w:fill="F3F6F8"/>
                <w:vAlign w:val="center"/>
              </w:tcPr>
              <w:p w14:paraId="1D41BB74" w14:textId="42C1EB0D" w:rsidR="00722903" w:rsidRPr="009B1981" w:rsidRDefault="00722903" w:rsidP="00722903">
                <w:pPr>
                  <w:pStyle w:val="BodyText1"/>
                </w:pPr>
                <w:r>
                  <w:rPr>
                    <w:rStyle w:val="PlaceholderText"/>
                  </w:rPr>
                  <w:t xml:space="preserve">  </w:t>
                </w:r>
              </w:p>
            </w:tc>
          </w:sdtContent>
        </w:sdt>
      </w:tr>
      <w:tr w:rsidR="00722903" w:rsidRPr="009B1981" w14:paraId="750F31C4" w14:textId="77777777" w:rsidTr="00E21724">
        <w:tc>
          <w:tcPr>
            <w:tcW w:w="3681" w:type="dxa"/>
            <w:tcBorders>
              <w:bottom w:val="single" w:sz="4" w:space="0" w:color="auto"/>
              <w:right w:val="nil"/>
            </w:tcBorders>
            <w:vAlign w:val="center"/>
          </w:tcPr>
          <w:p w14:paraId="7305816F" w14:textId="2469F328" w:rsidR="00722903" w:rsidRPr="009B1981" w:rsidRDefault="00722903" w:rsidP="00722903">
            <w:pPr>
              <w:pStyle w:val="BodyText1"/>
            </w:pPr>
            <w:r w:rsidRPr="009B1981">
              <w:rPr>
                <w:lang w:val="en-US"/>
              </w:rPr>
              <w:t>State and postcode</w:t>
            </w:r>
            <w:r w:rsidRPr="009B1981">
              <w:t> </w:t>
            </w:r>
          </w:p>
        </w:tc>
        <w:sdt>
          <w:sdtPr>
            <w:id w:val="-831214229"/>
            <w:placeholder>
              <w:docPart w:val="9AAFBDAFF53048AF8008274812E816A3"/>
            </w:placeholder>
            <w:showingPlcHdr/>
          </w:sdtPr>
          <w:sdtContent>
            <w:tc>
              <w:tcPr>
                <w:tcW w:w="2977" w:type="dxa"/>
                <w:tcBorders>
                  <w:left w:val="nil"/>
                </w:tcBorders>
                <w:shd w:val="clear" w:color="auto" w:fill="F3F6F8"/>
                <w:vAlign w:val="center"/>
              </w:tcPr>
              <w:p w14:paraId="35437C15" w14:textId="2767DE40" w:rsidR="00722903" w:rsidRPr="009B1981" w:rsidRDefault="00722903" w:rsidP="00722903">
                <w:pPr>
                  <w:pStyle w:val="BodyText1"/>
                </w:pPr>
                <w:r>
                  <w:rPr>
                    <w:rStyle w:val="PlaceholderText"/>
                  </w:rPr>
                  <w:t xml:space="preserve">  </w:t>
                </w:r>
              </w:p>
            </w:tc>
          </w:sdtContent>
        </w:sdt>
        <w:sdt>
          <w:sdtPr>
            <w:id w:val="-1012536259"/>
            <w:placeholder>
              <w:docPart w:val="3FB6D6DAC3B142CD9839FD6648E0E0F8"/>
            </w:placeholder>
            <w:showingPlcHdr/>
          </w:sdtPr>
          <w:sdtContent>
            <w:tc>
              <w:tcPr>
                <w:tcW w:w="2970" w:type="dxa"/>
                <w:shd w:val="clear" w:color="auto" w:fill="F3F6F8"/>
                <w:vAlign w:val="center"/>
              </w:tcPr>
              <w:p w14:paraId="78FBF5BC" w14:textId="2E0B7413" w:rsidR="00722903" w:rsidRPr="009B1981" w:rsidRDefault="00722903" w:rsidP="00722903">
                <w:pPr>
                  <w:pStyle w:val="BodyText1"/>
                </w:pPr>
                <w:r>
                  <w:rPr>
                    <w:rStyle w:val="PlaceholderText"/>
                  </w:rPr>
                  <w:t xml:space="preserve">  </w:t>
                </w:r>
              </w:p>
            </w:tc>
          </w:sdtContent>
        </w:sdt>
      </w:tr>
      <w:tr w:rsidR="00241156" w:rsidRPr="009B1981" w14:paraId="048CE253" w14:textId="77777777" w:rsidTr="00096634">
        <w:tc>
          <w:tcPr>
            <w:tcW w:w="3681" w:type="dxa"/>
            <w:tcBorders>
              <w:top w:val="single" w:sz="4" w:space="0" w:color="auto"/>
              <w:bottom w:val="nil"/>
              <w:right w:val="nil"/>
            </w:tcBorders>
            <w:vAlign w:val="center"/>
          </w:tcPr>
          <w:p w14:paraId="3946E5DC" w14:textId="5C8BDB06" w:rsidR="00241156" w:rsidRPr="009B1981" w:rsidRDefault="00A7562D" w:rsidP="002B0A7A">
            <w:pPr>
              <w:pStyle w:val="BodyText1"/>
              <w:rPr>
                <w:lang w:val="en-US"/>
              </w:rPr>
            </w:pPr>
            <w:r w:rsidRPr="009B1981">
              <w:rPr>
                <w:lang w:val="en-US"/>
              </w:rPr>
              <w:t>Postal address (if different)</w:t>
            </w:r>
            <w:r w:rsidRPr="009B1981">
              <w:t> </w:t>
            </w:r>
          </w:p>
        </w:tc>
        <w:tc>
          <w:tcPr>
            <w:tcW w:w="2977" w:type="dxa"/>
            <w:tcBorders>
              <w:left w:val="nil"/>
            </w:tcBorders>
            <w:shd w:val="clear" w:color="auto" w:fill="FFFFFF" w:themeFill="background1"/>
          </w:tcPr>
          <w:p w14:paraId="74B964AE" w14:textId="1A410CE6" w:rsidR="00A7562D" w:rsidRPr="009B1981" w:rsidRDefault="00000000" w:rsidP="002B0A7A">
            <w:pPr>
              <w:pStyle w:val="BodyText1"/>
              <w:rPr>
                <w:lang w:val="en-US"/>
              </w:rPr>
            </w:pPr>
            <w:sdt>
              <w:sdtPr>
                <w:rPr>
                  <w:b/>
                  <w:bCs/>
                  <w:lang w:val="en-US"/>
                </w:rPr>
                <w:id w:val="-163023576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A7562D" w:rsidRPr="009B1981">
              <w:rPr>
                <w:lang w:val="en-US"/>
              </w:rPr>
              <w:t>Same as above     </w:t>
            </w:r>
          </w:p>
          <w:p w14:paraId="6FED060E" w14:textId="18F51D2D" w:rsidR="00241156" w:rsidRPr="009B1981" w:rsidRDefault="00000000" w:rsidP="002B0A7A">
            <w:pPr>
              <w:pStyle w:val="BodyText1"/>
              <w:rPr>
                <w:lang w:val="en-US"/>
              </w:rPr>
            </w:pPr>
            <w:sdt>
              <w:sdtPr>
                <w:rPr>
                  <w:b/>
                  <w:bCs/>
                  <w:lang w:val="en-US"/>
                </w:rPr>
                <w:id w:val="67739315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A7562D" w:rsidRPr="009B1981">
              <w:rPr>
                <w:lang w:val="en-US"/>
              </w:rPr>
              <w:t>Other</w:t>
            </w:r>
            <w:r w:rsidR="00A7562D" w:rsidRPr="009B1981">
              <w:t> </w:t>
            </w:r>
          </w:p>
        </w:tc>
        <w:tc>
          <w:tcPr>
            <w:tcW w:w="2970" w:type="dxa"/>
            <w:shd w:val="clear" w:color="auto" w:fill="FFFFFF" w:themeFill="background1"/>
          </w:tcPr>
          <w:p w14:paraId="3F689EB3" w14:textId="77777777" w:rsidR="00296792" w:rsidRPr="009B1981" w:rsidRDefault="00000000" w:rsidP="00296792">
            <w:pPr>
              <w:pStyle w:val="BodyText1"/>
              <w:rPr>
                <w:lang w:val="en-US"/>
              </w:rPr>
            </w:pPr>
            <w:sdt>
              <w:sdtPr>
                <w:rPr>
                  <w:b/>
                  <w:bCs/>
                  <w:lang w:val="en-US"/>
                </w:rPr>
                <w:id w:val="-66377790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Same as above     </w:t>
            </w:r>
          </w:p>
          <w:p w14:paraId="730E3ED2" w14:textId="2B9D11E5" w:rsidR="00241156" w:rsidRPr="009B1981" w:rsidRDefault="00000000" w:rsidP="00296792">
            <w:pPr>
              <w:pStyle w:val="BodyText1"/>
            </w:pPr>
            <w:sdt>
              <w:sdtPr>
                <w:rPr>
                  <w:b/>
                  <w:bCs/>
                  <w:lang w:val="en-US"/>
                </w:rPr>
                <w:id w:val="-10943802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Other</w:t>
            </w:r>
            <w:r w:rsidR="00296792" w:rsidRPr="009B1981">
              <w:t> </w:t>
            </w:r>
          </w:p>
        </w:tc>
      </w:tr>
      <w:tr w:rsidR="00722903" w:rsidRPr="009B1981" w14:paraId="635B0AFD" w14:textId="77777777" w:rsidTr="001D3856">
        <w:tc>
          <w:tcPr>
            <w:tcW w:w="3681" w:type="dxa"/>
            <w:tcBorders>
              <w:top w:val="nil"/>
              <w:bottom w:val="nil"/>
              <w:right w:val="nil"/>
            </w:tcBorders>
            <w:vAlign w:val="center"/>
          </w:tcPr>
          <w:p w14:paraId="38DBA314" w14:textId="77777777" w:rsidR="00722903" w:rsidRPr="009B1981" w:rsidRDefault="00722903" w:rsidP="00722903">
            <w:pPr>
              <w:pStyle w:val="BodyText1"/>
              <w:rPr>
                <w:lang w:val="en-US"/>
              </w:rPr>
            </w:pPr>
          </w:p>
        </w:tc>
        <w:sdt>
          <w:sdtPr>
            <w:id w:val="1222865339"/>
            <w:placeholder>
              <w:docPart w:val="705CAE1850B84CE7BCB8AA78FD881D0B"/>
            </w:placeholder>
            <w:showingPlcHdr/>
          </w:sdtPr>
          <w:sdtContent>
            <w:tc>
              <w:tcPr>
                <w:tcW w:w="2977" w:type="dxa"/>
                <w:tcBorders>
                  <w:left w:val="nil"/>
                </w:tcBorders>
                <w:shd w:val="clear" w:color="auto" w:fill="F3F6F8"/>
                <w:vAlign w:val="center"/>
              </w:tcPr>
              <w:p w14:paraId="5D0C07F0" w14:textId="68958486" w:rsidR="00722903" w:rsidRPr="009B1981" w:rsidRDefault="00722903" w:rsidP="00722903">
                <w:pPr>
                  <w:pStyle w:val="BodyText1"/>
                  <w:rPr>
                    <w:lang w:val="en-US"/>
                  </w:rPr>
                </w:pPr>
                <w:r>
                  <w:rPr>
                    <w:rStyle w:val="PlaceholderText"/>
                  </w:rPr>
                  <w:t xml:space="preserve">  </w:t>
                </w:r>
              </w:p>
            </w:tc>
          </w:sdtContent>
        </w:sdt>
        <w:sdt>
          <w:sdtPr>
            <w:id w:val="1564526179"/>
            <w:placeholder>
              <w:docPart w:val="EE435A8B328D4E03BEB4FF2801A9A15A"/>
            </w:placeholder>
            <w:showingPlcHdr/>
          </w:sdtPr>
          <w:sdtContent>
            <w:tc>
              <w:tcPr>
                <w:tcW w:w="2970" w:type="dxa"/>
                <w:shd w:val="clear" w:color="auto" w:fill="F3F6F8"/>
                <w:vAlign w:val="center"/>
              </w:tcPr>
              <w:p w14:paraId="31995B94" w14:textId="6B93C2AF" w:rsidR="00722903" w:rsidRPr="009B1981" w:rsidRDefault="00722903" w:rsidP="00722903">
                <w:pPr>
                  <w:pStyle w:val="BodyText1"/>
                </w:pPr>
                <w:r>
                  <w:rPr>
                    <w:rStyle w:val="PlaceholderText"/>
                  </w:rPr>
                  <w:t xml:space="preserve">  </w:t>
                </w:r>
              </w:p>
            </w:tc>
          </w:sdtContent>
        </w:sdt>
      </w:tr>
      <w:tr w:rsidR="00A7562D" w:rsidRPr="009B1981" w14:paraId="6CC3A23F" w14:textId="77777777" w:rsidTr="00096634">
        <w:tc>
          <w:tcPr>
            <w:tcW w:w="3681" w:type="dxa"/>
            <w:tcBorders>
              <w:top w:val="nil"/>
              <w:right w:val="nil"/>
            </w:tcBorders>
            <w:vAlign w:val="center"/>
          </w:tcPr>
          <w:p w14:paraId="3283B5F5" w14:textId="77777777" w:rsidR="00A7562D" w:rsidRPr="009B1981" w:rsidRDefault="00A7562D" w:rsidP="002B0A7A">
            <w:pPr>
              <w:pStyle w:val="BodyText1"/>
              <w:rPr>
                <w:lang w:val="en-US"/>
              </w:rPr>
            </w:pPr>
          </w:p>
        </w:tc>
        <w:tc>
          <w:tcPr>
            <w:tcW w:w="2977" w:type="dxa"/>
            <w:tcBorders>
              <w:left w:val="nil"/>
            </w:tcBorders>
            <w:shd w:val="clear" w:color="auto" w:fill="F3F6F8"/>
          </w:tcPr>
          <w:p w14:paraId="01E84D34" w14:textId="77777777" w:rsidR="00A7562D" w:rsidRPr="009B1981" w:rsidRDefault="00A7562D" w:rsidP="002B0A7A">
            <w:pPr>
              <w:pStyle w:val="BodyText1"/>
              <w:rPr>
                <w:lang w:val="en-US"/>
              </w:rPr>
            </w:pPr>
          </w:p>
        </w:tc>
        <w:tc>
          <w:tcPr>
            <w:tcW w:w="2970" w:type="dxa"/>
            <w:shd w:val="clear" w:color="auto" w:fill="F3F6F8"/>
          </w:tcPr>
          <w:p w14:paraId="47E66529" w14:textId="77777777" w:rsidR="00A7562D" w:rsidRPr="009B1981" w:rsidRDefault="00A7562D" w:rsidP="002B0A7A">
            <w:pPr>
              <w:pStyle w:val="BodyText1"/>
            </w:pPr>
          </w:p>
        </w:tc>
      </w:tr>
      <w:tr w:rsidR="00007B54" w:rsidRPr="009B1981" w14:paraId="7552C450" w14:textId="77777777" w:rsidTr="00096634">
        <w:tc>
          <w:tcPr>
            <w:tcW w:w="3681" w:type="dxa"/>
            <w:tcBorders>
              <w:right w:val="nil"/>
            </w:tcBorders>
          </w:tcPr>
          <w:p w14:paraId="7453A4C9" w14:textId="7FDE17E9" w:rsidR="00007B54" w:rsidRPr="009B1981" w:rsidRDefault="00007B54" w:rsidP="00495437">
            <w:pPr>
              <w:pStyle w:val="Heading5"/>
            </w:pPr>
            <w:r w:rsidRPr="009B1981">
              <w:t>Contact details </w:t>
            </w:r>
          </w:p>
        </w:tc>
        <w:tc>
          <w:tcPr>
            <w:tcW w:w="2977" w:type="dxa"/>
            <w:tcBorders>
              <w:left w:val="nil"/>
            </w:tcBorders>
          </w:tcPr>
          <w:p w14:paraId="47E5BB9D" w14:textId="1DE77943" w:rsidR="00007B54" w:rsidRPr="009B1981" w:rsidRDefault="00007B54" w:rsidP="00495437">
            <w:pPr>
              <w:pStyle w:val="Heading6"/>
            </w:pPr>
            <w:r w:rsidRPr="009B1981">
              <w:t xml:space="preserve"> Client </w:t>
            </w:r>
            <w:r w:rsidR="00317138" w:rsidRPr="009B1981">
              <w:t>one</w:t>
            </w:r>
          </w:p>
        </w:tc>
        <w:tc>
          <w:tcPr>
            <w:tcW w:w="2970" w:type="dxa"/>
          </w:tcPr>
          <w:p w14:paraId="71D78D40" w14:textId="636B0997" w:rsidR="00007B54" w:rsidRPr="009B1981" w:rsidRDefault="00007B54" w:rsidP="00007B54">
            <w:pPr>
              <w:pStyle w:val="Heading6"/>
            </w:pPr>
            <w:r w:rsidRPr="009B1981">
              <w:t xml:space="preserve">Client </w:t>
            </w:r>
            <w:r w:rsidR="00317138" w:rsidRPr="009B1981">
              <w:t>two</w:t>
            </w:r>
            <w:r w:rsidRPr="009B1981">
              <w:t xml:space="preserve"> </w:t>
            </w:r>
          </w:p>
        </w:tc>
      </w:tr>
      <w:tr w:rsidR="00722903" w:rsidRPr="009B1981" w14:paraId="2319B0B9" w14:textId="77777777" w:rsidTr="002501B8">
        <w:tc>
          <w:tcPr>
            <w:tcW w:w="3681" w:type="dxa"/>
            <w:tcBorders>
              <w:right w:val="nil"/>
            </w:tcBorders>
            <w:vAlign w:val="center"/>
          </w:tcPr>
          <w:p w14:paraId="034218D8" w14:textId="1AD3BF4D" w:rsidR="00722903" w:rsidRPr="009B1981" w:rsidRDefault="00722903" w:rsidP="00722903">
            <w:pPr>
              <w:pStyle w:val="BodyText1"/>
            </w:pPr>
            <w:r w:rsidRPr="009B1981">
              <w:rPr>
                <w:lang w:val="en-US"/>
              </w:rPr>
              <w:t>Home phone</w:t>
            </w:r>
            <w:r w:rsidRPr="009B1981">
              <w:t> </w:t>
            </w:r>
          </w:p>
        </w:tc>
        <w:sdt>
          <w:sdtPr>
            <w:id w:val="2050333875"/>
            <w:placeholder>
              <w:docPart w:val="22BD9FA9589D4F44B0BB6347DF5C2F0B"/>
            </w:placeholder>
            <w:showingPlcHdr/>
          </w:sdtPr>
          <w:sdtContent>
            <w:tc>
              <w:tcPr>
                <w:tcW w:w="2977" w:type="dxa"/>
                <w:tcBorders>
                  <w:left w:val="nil"/>
                </w:tcBorders>
                <w:shd w:val="clear" w:color="auto" w:fill="F3F6F8"/>
                <w:vAlign w:val="center"/>
              </w:tcPr>
              <w:p w14:paraId="19BFB99D" w14:textId="6EB05111" w:rsidR="00722903" w:rsidRPr="009B1981" w:rsidRDefault="00722903" w:rsidP="00722903">
                <w:pPr>
                  <w:pStyle w:val="BodyText1"/>
                </w:pPr>
                <w:r>
                  <w:rPr>
                    <w:rStyle w:val="PlaceholderText"/>
                  </w:rPr>
                  <w:t xml:space="preserve">  </w:t>
                </w:r>
              </w:p>
            </w:tc>
          </w:sdtContent>
        </w:sdt>
        <w:sdt>
          <w:sdtPr>
            <w:id w:val="-424034794"/>
            <w:placeholder>
              <w:docPart w:val="DC5F5A09C62649A392AA235B5B1FEB38"/>
            </w:placeholder>
            <w:showingPlcHdr/>
          </w:sdtPr>
          <w:sdtContent>
            <w:tc>
              <w:tcPr>
                <w:tcW w:w="2970" w:type="dxa"/>
                <w:shd w:val="clear" w:color="auto" w:fill="F3F6F8"/>
                <w:vAlign w:val="center"/>
              </w:tcPr>
              <w:p w14:paraId="6B4076C7" w14:textId="4FA65C3C" w:rsidR="00722903" w:rsidRPr="009B1981" w:rsidRDefault="00722903" w:rsidP="00722903">
                <w:pPr>
                  <w:pStyle w:val="BodyText1"/>
                </w:pPr>
                <w:r>
                  <w:rPr>
                    <w:rStyle w:val="PlaceholderText"/>
                  </w:rPr>
                  <w:t xml:space="preserve">  </w:t>
                </w:r>
              </w:p>
            </w:tc>
          </w:sdtContent>
        </w:sdt>
      </w:tr>
      <w:tr w:rsidR="00722903" w:rsidRPr="009B1981" w14:paraId="702BA5E4" w14:textId="77777777" w:rsidTr="002501B8">
        <w:tc>
          <w:tcPr>
            <w:tcW w:w="3681" w:type="dxa"/>
            <w:tcBorders>
              <w:right w:val="nil"/>
            </w:tcBorders>
            <w:vAlign w:val="center"/>
          </w:tcPr>
          <w:p w14:paraId="2B9D6992" w14:textId="75268071" w:rsidR="00722903" w:rsidRPr="009B1981" w:rsidRDefault="00722903" w:rsidP="00722903">
            <w:pPr>
              <w:pStyle w:val="BodyText1"/>
            </w:pPr>
            <w:r w:rsidRPr="009B1981">
              <w:rPr>
                <w:lang w:val="en-US"/>
              </w:rPr>
              <w:t>Mobile phone</w:t>
            </w:r>
            <w:r w:rsidRPr="009B1981">
              <w:t> </w:t>
            </w:r>
          </w:p>
        </w:tc>
        <w:sdt>
          <w:sdtPr>
            <w:id w:val="137690776"/>
            <w:placeholder>
              <w:docPart w:val="D64E1964D0C343C384A589B5F1E5AC53"/>
            </w:placeholder>
            <w:showingPlcHdr/>
          </w:sdtPr>
          <w:sdtContent>
            <w:tc>
              <w:tcPr>
                <w:tcW w:w="2977" w:type="dxa"/>
                <w:tcBorders>
                  <w:left w:val="nil"/>
                </w:tcBorders>
                <w:shd w:val="clear" w:color="auto" w:fill="F3F6F8"/>
                <w:vAlign w:val="center"/>
              </w:tcPr>
              <w:p w14:paraId="50E7E100" w14:textId="36626DB0" w:rsidR="00722903" w:rsidRPr="009B1981" w:rsidRDefault="00722903" w:rsidP="00722903">
                <w:pPr>
                  <w:pStyle w:val="BodyText1"/>
                </w:pPr>
                <w:r>
                  <w:rPr>
                    <w:rStyle w:val="PlaceholderText"/>
                  </w:rPr>
                  <w:t xml:space="preserve">  </w:t>
                </w:r>
              </w:p>
            </w:tc>
          </w:sdtContent>
        </w:sdt>
        <w:sdt>
          <w:sdtPr>
            <w:id w:val="-2000493142"/>
            <w:placeholder>
              <w:docPart w:val="83345F86139743B3864970AA1AD50C8D"/>
            </w:placeholder>
            <w:showingPlcHdr/>
          </w:sdtPr>
          <w:sdtContent>
            <w:tc>
              <w:tcPr>
                <w:tcW w:w="2970" w:type="dxa"/>
                <w:shd w:val="clear" w:color="auto" w:fill="F3F6F8"/>
                <w:vAlign w:val="center"/>
              </w:tcPr>
              <w:p w14:paraId="6AAFAA78" w14:textId="04BBEFAD" w:rsidR="00722903" w:rsidRPr="009B1981" w:rsidRDefault="00722903" w:rsidP="00722903">
                <w:pPr>
                  <w:pStyle w:val="BodyText1"/>
                </w:pPr>
                <w:r>
                  <w:rPr>
                    <w:rStyle w:val="PlaceholderText"/>
                  </w:rPr>
                  <w:t xml:space="preserve">  </w:t>
                </w:r>
              </w:p>
            </w:tc>
          </w:sdtContent>
        </w:sdt>
      </w:tr>
      <w:tr w:rsidR="00722903" w:rsidRPr="009B1981" w14:paraId="38C1616D" w14:textId="77777777" w:rsidTr="002501B8">
        <w:tc>
          <w:tcPr>
            <w:tcW w:w="3681" w:type="dxa"/>
            <w:tcBorders>
              <w:bottom w:val="single" w:sz="4" w:space="0" w:color="auto"/>
              <w:right w:val="nil"/>
            </w:tcBorders>
            <w:vAlign w:val="center"/>
          </w:tcPr>
          <w:p w14:paraId="55881609" w14:textId="4BE63C7C" w:rsidR="00722903" w:rsidRPr="009B1981" w:rsidRDefault="00722903" w:rsidP="00722903">
            <w:pPr>
              <w:pStyle w:val="BodyText1"/>
            </w:pPr>
            <w:r w:rsidRPr="009B1981">
              <w:rPr>
                <w:lang w:val="en-US"/>
              </w:rPr>
              <w:t>Email</w:t>
            </w:r>
            <w:r w:rsidRPr="009B1981">
              <w:t> </w:t>
            </w:r>
          </w:p>
        </w:tc>
        <w:sdt>
          <w:sdtPr>
            <w:id w:val="-2132936451"/>
            <w:placeholder>
              <w:docPart w:val="332C36FF14404DFF932334E3F2FDC737"/>
            </w:placeholder>
            <w:showingPlcHdr/>
          </w:sdtPr>
          <w:sdtContent>
            <w:tc>
              <w:tcPr>
                <w:tcW w:w="2977" w:type="dxa"/>
                <w:tcBorders>
                  <w:left w:val="nil"/>
                </w:tcBorders>
                <w:shd w:val="clear" w:color="auto" w:fill="F3F6F8"/>
                <w:vAlign w:val="center"/>
              </w:tcPr>
              <w:p w14:paraId="60C23AFF" w14:textId="3B0AADB4" w:rsidR="00722903" w:rsidRPr="009B1981" w:rsidRDefault="00722903" w:rsidP="00722903">
                <w:pPr>
                  <w:pStyle w:val="BodyText1"/>
                </w:pPr>
                <w:r>
                  <w:rPr>
                    <w:rStyle w:val="PlaceholderText"/>
                  </w:rPr>
                  <w:t xml:space="preserve">  </w:t>
                </w:r>
              </w:p>
            </w:tc>
          </w:sdtContent>
        </w:sdt>
        <w:sdt>
          <w:sdtPr>
            <w:id w:val="-1373454308"/>
            <w:placeholder>
              <w:docPart w:val="EBB7AF6CFF3B4E2C8FE6FC03FB9FA0A5"/>
            </w:placeholder>
            <w:showingPlcHdr/>
          </w:sdtPr>
          <w:sdtContent>
            <w:tc>
              <w:tcPr>
                <w:tcW w:w="2970" w:type="dxa"/>
                <w:shd w:val="clear" w:color="auto" w:fill="F3F6F8"/>
                <w:vAlign w:val="center"/>
              </w:tcPr>
              <w:p w14:paraId="165E3FC7" w14:textId="2C0ED621" w:rsidR="00722903" w:rsidRPr="009B1981" w:rsidRDefault="00722903" w:rsidP="00722903">
                <w:pPr>
                  <w:pStyle w:val="BodyText1"/>
                </w:pPr>
                <w:r>
                  <w:rPr>
                    <w:rStyle w:val="PlaceholderText"/>
                  </w:rPr>
                  <w:t xml:space="preserve">  </w:t>
                </w:r>
              </w:p>
            </w:tc>
          </w:sdtContent>
        </w:sdt>
      </w:tr>
    </w:tbl>
    <w:p w14:paraId="419FB3AA" w14:textId="77777777" w:rsidR="00524C37" w:rsidRPr="009B1981" w:rsidRDefault="00524C37">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0CA742EA" w14:textId="50EA2524" w:rsidR="0086664B" w:rsidRPr="009B1981" w:rsidRDefault="0086664B" w:rsidP="0086664B">
      <w:pPr>
        <w:pStyle w:val="Heading2"/>
      </w:pPr>
      <w:r w:rsidRPr="009B1981">
        <w:rPr>
          <w:lang w:val="en-US"/>
        </w:rPr>
        <w:lastRenderedPageBreak/>
        <w:t>Section 2: Relationship</w:t>
      </w:r>
      <w:r w:rsidRPr="009B1981">
        <w:t> </w:t>
      </w:r>
    </w:p>
    <w:p w14:paraId="5F37158B" w14:textId="469A407C" w:rsidR="00EE341B" w:rsidRPr="009B1981" w:rsidRDefault="00EE341B" w:rsidP="00EE341B">
      <w:pPr>
        <w:pStyle w:val="BodyText1"/>
        <w:rPr>
          <w:sz w:val="18"/>
          <w:szCs w:val="18"/>
        </w:rPr>
      </w:pPr>
      <w:proofErr w:type="gramStart"/>
      <w:r w:rsidRPr="009B1981">
        <w:rPr>
          <w:b/>
          <w:bCs/>
        </w:rPr>
        <w:t>Are</w:t>
      </w:r>
      <w:proofErr w:type="gramEnd"/>
      <w:r w:rsidRPr="009B1981">
        <w:rPr>
          <w:b/>
          <w:bCs/>
        </w:rPr>
        <w:t xml:space="preserve"> Client one and Client two partners? </w:t>
      </w:r>
      <w:r w:rsidRPr="009B1981">
        <w:rPr>
          <w:lang w:val="en-US"/>
        </w:rPr>
        <w:tab/>
      </w:r>
      <w:sdt>
        <w:sdtPr>
          <w:rPr>
            <w:b/>
            <w:bCs/>
            <w:lang w:val="en-US"/>
          </w:rPr>
          <w:id w:val="-879545873"/>
          <w14:checkbox>
            <w14:checked w14:val="0"/>
            <w14:checkedState w14:val="00FC" w14:font="Wingdings"/>
            <w14:uncheckedState w14:val="2610" w14:font="MS Gothic"/>
          </w14:checkbox>
        </w:sdtPr>
        <w:sdtContent>
          <w:r w:rsidR="00E2162A" w:rsidRPr="00E2162A">
            <w:rPr>
              <w:rFonts w:ascii="MS Gothic" w:eastAsia="MS Gothic" w:hAnsi="MS Gothic" w:hint="eastAsia"/>
              <w:lang w:val="en-US"/>
            </w:rPr>
            <w:t>☐</w:t>
          </w:r>
        </w:sdtContent>
      </w:sdt>
      <w:r w:rsidR="00E2162A" w:rsidRPr="009B1981">
        <w:rPr>
          <w:b/>
          <w:bCs/>
          <w:lang w:val="en-US"/>
        </w:rPr>
        <w:t xml:space="preserve"> </w:t>
      </w:r>
      <w:r w:rsidR="00E2162A">
        <w:rPr>
          <w:b/>
          <w:bCs/>
          <w:lang w:val="en-US"/>
        </w:rPr>
        <w:t xml:space="preserve"> </w:t>
      </w:r>
      <w:r w:rsidRPr="009B1981">
        <w:rPr>
          <w:lang w:val="en-US"/>
        </w:rPr>
        <w:t>Yes     </w:t>
      </w:r>
      <w:sdt>
        <w:sdtPr>
          <w:rPr>
            <w:b/>
            <w:bCs/>
            <w:lang w:val="en-US"/>
          </w:rPr>
          <w:id w:val="1643307093"/>
          <w14:checkbox>
            <w14:checked w14:val="0"/>
            <w14:checkedState w14:val="00FC" w14:font="Wingdings"/>
            <w14:uncheckedState w14:val="2610" w14:font="MS Gothic"/>
          </w14:checkbox>
        </w:sdtPr>
        <w:sdtContent>
          <w:r w:rsidR="00E2162A" w:rsidRPr="00E2162A">
            <w:rPr>
              <w:rFonts w:ascii="MS Gothic" w:eastAsia="MS Gothic" w:hAnsi="MS Gothic" w:hint="eastAsia"/>
              <w:lang w:val="en-US"/>
            </w:rPr>
            <w:t>☐</w:t>
          </w:r>
        </w:sdtContent>
      </w:sdt>
      <w:r w:rsidR="00E2162A" w:rsidRPr="009B1981">
        <w:rPr>
          <w:b/>
          <w:bCs/>
          <w:lang w:val="en-US"/>
        </w:rPr>
        <w:t xml:space="preserve"> </w:t>
      </w:r>
      <w:r w:rsidR="00E2162A">
        <w:rPr>
          <w:b/>
          <w:bCs/>
          <w:lang w:val="en-US"/>
        </w:rPr>
        <w:t xml:space="preserve"> </w:t>
      </w:r>
      <w:r w:rsidRPr="009B1981">
        <w:rPr>
          <w:lang w:val="en-US"/>
        </w:rPr>
        <w:t>No</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82"/>
        <w:gridCol w:w="1482"/>
        <w:gridCol w:w="1488"/>
      </w:tblGrid>
      <w:tr w:rsidR="00150052" w:rsidRPr="009B1981" w14:paraId="3E309E4D" w14:textId="77777777" w:rsidTr="00A54B58">
        <w:tc>
          <w:tcPr>
            <w:tcW w:w="6663" w:type="dxa"/>
            <w:gridSpan w:val="2"/>
            <w:tcBorders>
              <w:top w:val="nil"/>
              <w:right w:val="nil"/>
            </w:tcBorders>
          </w:tcPr>
          <w:p w14:paraId="7AB27D6F" w14:textId="77777777" w:rsidR="00150052" w:rsidRPr="009B1981" w:rsidRDefault="00150052" w:rsidP="00495437">
            <w:pPr>
              <w:pStyle w:val="Heading5"/>
            </w:pPr>
            <w:r w:rsidRPr="009B1981">
              <w:t>Relationship status  </w:t>
            </w:r>
          </w:p>
          <w:p w14:paraId="43A83639" w14:textId="64F1A210" w:rsidR="002744EF" w:rsidRPr="009B1981" w:rsidRDefault="002744EF" w:rsidP="002744EF">
            <w:pPr>
              <w:rPr>
                <w:rFonts w:ascii="Century Gothic" w:hAnsi="Century Gothic"/>
              </w:rPr>
            </w:pPr>
          </w:p>
        </w:tc>
        <w:tc>
          <w:tcPr>
            <w:tcW w:w="1482" w:type="dxa"/>
            <w:tcBorders>
              <w:top w:val="nil"/>
              <w:left w:val="nil"/>
            </w:tcBorders>
          </w:tcPr>
          <w:p w14:paraId="273509BE" w14:textId="4315298A" w:rsidR="00150052" w:rsidRPr="009B1981" w:rsidRDefault="00150052" w:rsidP="00495437">
            <w:pPr>
              <w:pStyle w:val="Heading6"/>
            </w:pPr>
            <w:r w:rsidRPr="009B1981">
              <w:t> Client one</w:t>
            </w:r>
          </w:p>
        </w:tc>
        <w:tc>
          <w:tcPr>
            <w:tcW w:w="1488" w:type="dxa"/>
          </w:tcPr>
          <w:p w14:paraId="0B78F4A6" w14:textId="77777777" w:rsidR="00150052" w:rsidRPr="009B1981" w:rsidRDefault="00150052" w:rsidP="00495437">
            <w:pPr>
              <w:pStyle w:val="Heading6"/>
            </w:pPr>
            <w:r w:rsidRPr="009B1981">
              <w:t xml:space="preserve">Client two </w:t>
            </w:r>
          </w:p>
          <w:p w14:paraId="38C37A1E" w14:textId="75005799" w:rsidR="001C7509" w:rsidRPr="009B1981" w:rsidRDefault="00000000" w:rsidP="001C7509">
            <w:pPr>
              <w:rPr>
                <w:rFonts w:ascii="Century Gothic" w:hAnsi="Century Gothic"/>
              </w:rPr>
            </w:pPr>
            <w:sdt>
              <w:sdtPr>
                <w:rPr>
                  <w:b/>
                  <w:bCs/>
                  <w:lang w:val="en-US"/>
                </w:rPr>
                <w:id w:val="1639846939"/>
                <w14:checkbox>
                  <w14:checked w14:val="0"/>
                  <w14:checkedState w14:val="00FC" w14:font="Wingdings"/>
                  <w14:uncheckedState w14:val="2610" w14:font="MS Gothic"/>
                </w14:checkbox>
              </w:sdtPr>
              <w:sdtContent>
                <w:r w:rsidR="00E2162A" w:rsidRPr="00E2162A">
                  <w:rPr>
                    <w:rFonts w:ascii="MS Gothic" w:eastAsia="MS Gothic" w:hAnsi="MS Gothic" w:hint="eastAsia"/>
                    <w:lang w:val="en-US"/>
                  </w:rPr>
                  <w:t>☐</w:t>
                </w:r>
              </w:sdtContent>
            </w:sdt>
            <w:r w:rsidR="004C71A6" w:rsidRPr="009B1981">
              <w:rPr>
                <w:rFonts w:ascii="Century Gothic" w:eastAsia="Times New Roman" w:hAnsi="Century Gothic" w:cs="Times New Roman"/>
                <w:color w:val="auto"/>
                <w:kern w:val="0"/>
                <w:szCs w:val="24"/>
                <w14:ligatures w14:val="none"/>
              </w:rPr>
              <w:t>Same as Client one</w:t>
            </w:r>
          </w:p>
        </w:tc>
      </w:tr>
      <w:tr w:rsidR="00296792" w:rsidRPr="009B1981" w14:paraId="1C9616BF" w14:textId="77777777" w:rsidTr="00A54B58">
        <w:tc>
          <w:tcPr>
            <w:tcW w:w="6663" w:type="dxa"/>
            <w:gridSpan w:val="2"/>
            <w:tcBorders>
              <w:top w:val="single" w:sz="4" w:space="0" w:color="auto"/>
              <w:right w:val="nil"/>
            </w:tcBorders>
          </w:tcPr>
          <w:p w14:paraId="6A35BBCC" w14:textId="0051DB39" w:rsidR="00296792" w:rsidRPr="009B1981" w:rsidRDefault="00296792" w:rsidP="00296792">
            <w:pPr>
              <w:pStyle w:val="BodyText1"/>
            </w:pPr>
            <w:r w:rsidRPr="009B1981">
              <w:t>Single</w:t>
            </w:r>
          </w:p>
        </w:tc>
        <w:tc>
          <w:tcPr>
            <w:tcW w:w="1482" w:type="dxa"/>
            <w:tcBorders>
              <w:top w:val="single" w:sz="4" w:space="0" w:color="auto"/>
              <w:left w:val="nil"/>
            </w:tcBorders>
          </w:tcPr>
          <w:p w14:paraId="2A727A6B" w14:textId="1F7372C6" w:rsidR="00296792" w:rsidRPr="009B1981" w:rsidRDefault="00000000" w:rsidP="00296792">
            <w:pPr>
              <w:pStyle w:val="BodyText1"/>
            </w:pPr>
            <w:sdt>
              <w:sdtPr>
                <w:rPr>
                  <w:b/>
                  <w:bCs/>
                  <w:lang w:val="en-US"/>
                </w:rPr>
                <w:id w:val="208086658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04CF37A3" w14:textId="187F7FF3" w:rsidR="00296792" w:rsidRPr="009B1981" w:rsidRDefault="00000000" w:rsidP="00296792">
            <w:pPr>
              <w:pStyle w:val="BodyText1"/>
            </w:pPr>
            <w:sdt>
              <w:sdtPr>
                <w:rPr>
                  <w:b/>
                  <w:bCs/>
                  <w:lang w:val="en-US"/>
                </w:rPr>
                <w:id w:val="-152925225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0D2D9ADA" w14:textId="77777777" w:rsidTr="00A54B58">
        <w:tc>
          <w:tcPr>
            <w:tcW w:w="6663" w:type="dxa"/>
            <w:gridSpan w:val="2"/>
            <w:tcBorders>
              <w:top w:val="single" w:sz="4" w:space="0" w:color="auto"/>
              <w:right w:val="nil"/>
            </w:tcBorders>
          </w:tcPr>
          <w:p w14:paraId="44F36F82" w14:textId="2BAE845D" w:rsidR="00296792" w:rsidRPr="009B1981" w:rsidRDefault="00296792" w:rsidP="00296792">
            <w:pPr>
              <w:pStyle w:val="BodyText1"/>
            </w:pPr>
            <w:r w:rsidRPr="009B1981">
              <w:t xml:space="preserve">Married </w:t>
            </w:r>
            <w:r w:rsidRPr="009B1981">
              <w:rPr>
                <w:sz w:val="18"/>
                <w:szCs w:val="18"/>
              </w:rPr>
              <w:t>- If you are married, complete the marriage details.</w:t>
            </w:r>
          </w:p>
        </w:tc>
        <w:tc>
          <w:tcPr>
            <w:tcW w:w="1482" w:type="dxa"/>
            <w:tcBorders>
              <w:top w:val="single" w:sz="4" w:space="0" w:color="auto"/>
              <w:left w:val="nil"/>
            </w:tcBorders>
          </w:tcPr>
          <w:p w14:paraId="4A09AB10" w14:textId="795F8AF1" w:rsidR="00296792" w:rsidRPr="009B1981" w:rsidRDefault="00000000" w:rsidP="00296792">
            <w:pPr>
              <w:pStyle w:val="BodyText1"/>
            </w:pPr>
            <w:sdt>
              <w:sdtPr>
                <w:rPr>
                  <w:b/>
                  <w:bCs/>
                  <w:lang w:val="en-US"/>
                </w:rPr>
                <w:id w:val="57671432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6FF460AC" w14:textId="5FAAE49B" w:rsidR="00296792" w:rsidRPr="009B1981" w:rsidRDefault="00000000" w:rsidP="00296792">
            <w:pPr>
              <w:pStyle w:val="BodyText1"/>
            </w:pPr>
            <w:sdt>
              <w:sdtPr>
                <w:rPr>
                  <w:b/>
                  <w:bCs/>
                  <w:lang w:val="en-US"/>
                </w:rPr>
                <w:id w:val="-81988601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60CD259A" w14:textId="77777777" w:rsidTr="00A54B58">
        <w:tc>
          <w:tcPr>
            <w:tcW w:w="6663" w:type="dxa"/>
            <w:gridSpan w:val="2"/>
            <w:tcBorders>
              <w:top w:val="single" w:sz="4" w:space="0" w:color="auto"/>
              <w:right w:val="nil"/>
            </w:tcBorders>
          </w:tcPr>
          <w:p w14:paraId="6CC57C41" w14:textId="6118AA84" w:rsidR="00296792" w:rsidRPr="009B1981" w:rsidRDefault="00296792" w:rsidP="00296792">
            <w:pPr>
              <w:pStyle w:val="BodyText1"/>
            </w:pPr>
            <w:r w:rsidRPr="009B1981">
              <w:t xml:space="preserve">Significant relationship (de facto) - </w:t>
            </w:r>
            <w:r w:rsidRPr="009B1981">
              <w:rPr>
                <w:sz w:val="18"/>
                <w:szCs w:val="18"/>
              </w:rPr>
              <w:t>Please provide your relationship details.</w:t>
            </w:r>
          </w:p>
        </w:tc>
        <w:tc>
          <w:tcPr>
            <w:tcW w:w="1482" w:type="dxa"/>
            <w:tcBorders>
              <w:top w:val="single" w:sz="4" w:space="0" w:color="auto"/>
              <w:left w:val="nil"/>
            </w:tcBorders>
          </w:tcPr>
          <w:p w14:paraId="6F3CCAB6" w14:textId="52654278" w:rsidR="00296792" w:rsidRPr="009B1981" w:rsidRDefault="00000000" w:rsidP="00296792">
            <w:pPr>
              <w:pStyle w:val="BodyText1"/>
            </w:pPr>
            <w:sdt>
              <w:sdtPr>
                <w:rPr>
                  <w:b/>
                  <w:bCs/>
                  <w:lang w:val="en-US"/>
                </w:rPr>
                <w:id w:val="64932800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0A39A720" w14:textId="357B0B04" w:rsidR="00296792" w:rsidRPr="009B1981" w:rsidRDefault="00000000" w:rsidP="00296792">
            <w:pPr>
              <w:pStyle w:val="BodyText1"/>
            </w:pPr>
            <w:sdt>
              <w:sdtPr>
                <w:rPr>
                  <w:b/>
                  <w:bCs/>
                  <w:lang w:val="en-US"/>
                </w:rPr>
                <w:id w:val="178284656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07A4BE1D" w14:textId="77777777" w:rsidTr="00A54B58">
        <w:tc>
          <w:tcPr>
            <w:tcW w:w="6663" w:type="dxa"/>
            <w:gridSpan w:val="2"/>
            <w:tcBorders>
              <w:top w:val="single" w:sz="4" w:space="0" w:color="auto"/>
              <w:right w:val="nil"/>
            </w:tcBorders>
          </w:tcPr>
          <w:p w14:paraId="5D7A700A" w14:textId="0A5275C7" w:rsidR="00296792" w:rsidRPr="009B1981" w:rsidRDefault="00296792" w:rsidP="00296792">
            <w:pPr>
              <w:pStyle w:val="BodyText1"/>
            </w:pPr>
            <w:r w:rsidRPr="009B1981">
              <w:t xml:space="preserve">Registered relationship - </w:t>
            </w:r>
            <w:r w:rsidRPr="009B1981">
              <w:rPr>
                <w:sz w:val="18"/>
                <w:szCs w:val="18"/>
              </w:rPr>
              <w:t>Please provide your relationship details.</w:t>
            </w:r>
          </w:p>
        </w:tc>
        <w:tc>
          <w:tcPr>
            <w:tcW w:w="1482" w:type="dxa"/>
            <w:tcBorders>
              <w:top w:val="single" w:sz="4" w:space="0" w:color="auto"/>
              <w:left w:val="nil"/>
            </w:tcBorders>
          </w:tcPr>
          <w:p w14:paraId="3D290534" w14:textId="7A2E415A" w:rsidR="00296792" w:rsidRPr="009B1981" w:rsidRDefault="00000000" w:rsidP="00296792">
            <w:pPr>
              <w:pStyle w:val="BodyText1"/>
            </w:pPr>
            <w:sdt>
              <w:sdtPr>
                <w:rPr>
                  <w:b/>
                  <w:bCs/>
                  <w:lang w:val="en-US"/>
                </w:rPr>
                <w:id w:val="-208442"/>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69B96000" w14:textId="0125E024" w:rsidR="00296792" w:rsidRPr="009B1981" w:rsidRDefault="00000000" w:rsidP="00296792">
            <w:pPr>
              <w:pStyle w:val="BodyText1"/>
            </w:pPr>
            <w:sdt>
              <w:sdtPr>
                <w:rPr>
                  <w:b/>
                  <w:bCs/>
                  <w:lang w:val="en-US"/>
                </w:rPr>
                <w:id w:val="-30377876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02CDF747" w14:textId="77777777" w:rsidTr="00A54B58">
        <w:tc>
          <w:tcPr>
            <w:tcW w:w="6663" w:type="dxa"/>
            <w:gridSpan w:val="2"/>
            <w:tcBorders>
              <w:top w:val="single" w:sz="4" w:space="0" w:color="auto"/>
              <w:right w:val="nil"/>
            </w:tcBorders>
          </w:tcPr>
          <w:p w14:paraId="64F1A506" w14:textId="187D1562" w:rsidR="00296792" w:rsidRPr="009B1981" w:rsidRDefault="00296792" w:rsidP="00296792">
            <w:pPr>
              <w:pStyle w:val="BodyText1"/>
            </w:pPr>
            <w:r w:rsidRPr="009B1981">
              <w:t xml:space="preserve">Divorced </w:t>
            </w:r>
            <w:r w:rsidRPr="009B1981">
              <w:rPr>
                <w:sz w:val="18"/>
                <w:szCs w:val="18"/>
              </w:rPr>
              <w:t>- If you are divorced, complete the divorce details.</w:t>
            </w:r>
          </w:p>
        </w:tc>
        <w:tc>
          <w:tcPr>
            <w:tcW w:w="1482" w:type="dxa"/>
            <w:tcBorders>
              <w:top w:val="single" w:sz="4" w:space="0" w:color="auto"/>
              <w:left w:val="nil"/>
            </w:tcBorders>
          </w:tcPr>
          <w:p w14:paraId="2554BBA9" w14:textId="6E70B71A" w:rsidR="00296792" w:rsidRPr="009B1981" w:rsidRDefault="00000000" w:rsidP="00296792">
            <w:pPr>
              <w:pStyle w:val="BodyText1"/>
            </w:pPr>
            <w:sdt>
              <w:sdtPr>
                <w:rPr>
                  <w:b/>
                  <w:bCs/>
                  <w:lang w:val="en-US"/>
                </w:rPr>
                <w:id w:val="-156362289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3EB00C20" w14:textId="7D9AC9C3" w:rsidR="00296792" w:rsidRPr="009B1981" w:rsidRDefault="00000000" w:rsidP="00296792">
            <w:pPr>
              <w:pStyle w:val="BodyText1"/>
            </w:pPr>
            <w:sdt>
              <w:sdtPr>
                <w:rPr>
                  <w:b/>
                  <w:bCs/>
                  <w:lang w:val="en-US"/>
                </w:rPr>
                <w:id w:val="91012432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588C673D" w14:textId="77777777" w:rsidTr="00A54B58">
        <w:tc>
          <w:tcPr>
            <w:tcW w:w="6663" w:type="dxa"/>
            <w:gridSpan w:val="2"/>
            <w:tcBorders>
              <w:top w:val="single" w:sz="4" w:space="0" w:color="auto"/>
              <w:right w:val="nil"/>
            </w:tcBorders>
          </w:tcPr>
          <w:p w14:paraId="7E142B54" w14:textId="11AA0C06" w:rsidR="00296792" w:rsidRPr="009B1981" w:rsidRDefault="00296792" w:rsidP="00296792">
            <w:pPr>
              <w:pStyle w:val="BodyText1"/>
            </w:pPr>
            <w:r w:rsidRPr="009B1981">
              <w:t>Separated</w:t>
            </w:r>
          </w:p>
        </w:tc>
        <w:tc>
          <w:tcPr>
            <w:tcW w:w="1482" w:type="dxa"/>
            <w:tcBorders>
              <w:top w:val="single" w:sz="4" w:space="0" w:color="auto"/>
              <w:left w:val="nil"/>
            </w:tcBorders>
          </w:tcPr>
          <w:p w14:paraId="66CF442D" w14:textId="1D275084" w:rsidR="00296792" w:rsidRPr="009B1981" w:rsidRDefault="00000000" w:rsidP="00296792">
            <w:pPr>
              <w:pStyle w:val="BodyText1"/>
            </w:pPr>
            <w:sdt>
              <w:sdtPr>
                <w:rPr>
                  <w:b/>
                  <w:bCs/>
                  <w:lang w:val="en-US"/>
                </w:rPr>
                <w:id w:val="-126492375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38776C8E" w14:textId="6BF77098" w:rsidR="00296792" w:rsidRPr="009B1981" w:rsidRDefault="00000000" w:rsidP="00296792">
            <w:pPr>
              <w:pStyle w:val="BodyText1"/>
            </w:pPr>
            <w:sdt>
              <w:sdtPr>
                <w:rPr>
                  <w:b/>
                  <w:bCs/>
                  <w:lang w:val="en-US"/>
                </w:rPr>
                <w:id w:val="88330071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96792" w:rsidRPr="009B1981" w14:paraId="5AB19849" w14:textId="77777777" w:rsidTr="00A54B58">
        <w:tc>
          <w:tcPr>
            <w:tcW w:w="6663" w:type="dxa"/>
            <w:gridSpan w:val="2"/>
            <w:tcBorders>
              <w:top w:val="single" w:sz="4" w:space="0" w:color="auto"/>
              <w:bottom w:val="single" w:sz="4" w:space="0" w:color="auto"/>
              <w:right w:val="nil"/>
            </w:tcBorders>
          </w:tcPr>
          <w:p w14:paraId="299A541F" w14:textId="51685CFD" w:rsidR="00296792" w:rsidRPr="009B1981" w:rsidRDefault="00296792" w:rsidP="00296792">
            <w:pPr>
              <w:pStyle w:val="BodyText1"/>
            </w:pPr>
            <w:r w:rsidRPr="009B1981">
              <w:t>Widowed</w:t>
            </w:r>
          </w:p>
        </w:tc>
        <w:tc>
          <w:tcPr>
            <w:tcW w:w="1482" w:type="dxa"/>
            <w:tcBorders>
              <w:top w:val="single" w:sz="4" w:space="0" w:color="auto"/>
              <w:left w:val="nil"/>
            </w:tcBorders>
          </w:tcPr>
          <w:p w14:paraId="2099E236" w14:textId="01ADD1D8" w:rsidR="00296792" w:rsidRPr="009B1981" w:rsidRDefault="00000000" w:rsidP="00296792">
            <w:pPr>
              <w:pStyle w:val="BodyText1"/>
            </w:pPr>
            <w:sdt>
              <w:sdtPr>
                <w:rPr>
                  <w:b/>
                  <w:bCs/>
                  <w:lang w:val="en-US"/>
                </w:rPr>
                <w:id w:val="-214125342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c>
          <w:tcPr>
            <w:tcW w:w="1488" w:type="dxa"/>
          </w:tcPr>
          <w:p w14:paraId="4A87E6E4" w14:textId="70011FEF" w:rsidR="00296792" w:rsidRPr="009B1981" w:rsidRDefault="00000000" w:rsidP="00296792">
            <w:pPr>
              <w:pStyle w:val="BodyText1"/>
            </w:pPr>
            <w:sdt>
              <w:sdtPr>
                <w:rPr>
                  <w:b/>
                  <w:bCs/>
                  <w:lang w:val="en-US"/>
                </w:rPr>
                <w:id w:val="-198206290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p>
        </w:tc>
      </w:tr>
      <w:tr w:rsidR="002744EF" w:rsidRPr="009B1981" w14:paraId="41DE6A90" w14:textId="77777777" w:rsidTr="00A54B58">
        <w:tc>
          <w:tcPr>
            <w:tcW w:w="3681" w:type="dxa"/>
            <w:tcBorders>
              <w:bottom w:val="single" w:sz="4" w:space="0" w:color="auto"/>
            </w:tcBorders>
          </w:tcPr>
          <w:p w14:paraId="6893F57B" w14:textId="01446BD1" w:rsidR="002744EF" w:rsidRPr="009B1981" w:rsidRDefault="002744EF" w:rsidP="00495437">
            <w:pPr>
              <w:pStyle w:val="Heading5"/>
            </w:pPr>
            <w:r w:rsidRPr="009B1981">
              <w:rPr>
                <w:lang w:val="en-US"/>
              </w:rPr>
              <w:t>Marriage details</w:t>
            </w:r>
            <w:r w:rsidRPr="009B1981">
              <w:t> </w:t>
            </w:r>
          </w:p>
        </w:tc>
        <w:tc>
          <w:tcPr>
            <w:tcW w:w="2982" w:type="dxa"/>
            <w:tcBorders>
              <w:bottom w:val="single" w:sz="4" w:space="0" w:color="auto"/>
            </w:tcBorders>
          </w:tcPr>
          <w:p w14:paraId="0F3D58F6" w14:textId="6EA4CB39" w:rsidR="002744EF" w:rsidRPr="009B1981" w:rsidRDefault="002744EF" w:rsidP="00495437">
            <w:pPr>
              <w:pStyle w:val="Heading6"/>
            </w:pPr>
            <w:r w:rsidRPr="009B1981">
              <w:t> Client one</w:t>
            </w:r>
          </w:p>
        </w:tc>
        <w:tc>
          <w:tcPr>
            <w:tcW w:w="2970" w:type="dxa"/>
            <w:gridSpan w:val="2"/>
          </w:tcPr>
          <w:p w14:paraId="3F8A90B6" w14:textId="77777777" w:rsidR="002744EF" w:rsidRPr="009B1981" w:rsidRDefault="002744EF" w:rsidP="00495437">
            <w:pPr>
              <w:pStyle w:val="Heading6"/>
            </w:pPr>
            <w:r w:rsidRPr="009B1981">
              <w:t xml:space="preserve">Client two </w:t>
            </w:r>
          </w:p>
        </w:tc>
      </w:tr>
      <w:tr w:rsidR="00436698" w:rsidRPr="009B1981" w14:paraId="79DCB625" w14:textId="77777777" w:rsidTr="00740F0D">
        <w:tc>
          <w:tcPr>
            <w:tcW w:w="3681" w:type="dxa"/>
            <w:tcBorders>
              <w:top w:val="single" w:sz="4" w:space="0" w:color="auto"/>
              <w:right w:val="nil"/>
            </w:tcBorders>
            <w:vAlign w:val="center"/>
          </w:tcPr>
          <w:p w14:paraId="0CAAE4FE" w14:textId="41DA7977" w:rsidR="00436698" w:rsidRPr="009B1981" w:rsidRDefault="00436698" w:rsidP="00436698">
            <w:pPr>
              <w:pStyle w:val="BodyText1"/>
            </w:pPr>
            <w:r w:rsidRPr="009B1981">
              <w:rPr>
                <w:lang w:val="en-US"/>
              </w:rPr>
              <w:t xml:space="preserve">Date of marriage </w:t>
            </w:r>
            <w:r w:rsidRPr="009B1981">
              <w:rPr>
                <w:sz w:val="18"/>
                <w:szCs w:val="18"/>
                <w:lang w:val="en-US"/>
              </w:rPr>
              <w:t>(DD/MM/YYYY) </w:t>
            </w:r>
          </w:p>
        </w:tc>
        <w:sdt>
          <w:sdtPr>
            <w:id w:val="127599585"/>
            <w:placeholder>
              <w:docPart w:val="B578C247B9044149A282A086BA3D2832"/>
            </w:placeholder>
            <w:showingPlcHdr/>
            <w:date w:fullDate="2026-09-22T00:00:00Z">
              <w:dateFormat w:val="d MMMM yyyy"/>
              <w:lid w:val="en-AU"/>
              <w:storeMappedDataAs w:val="dateTime"/>
              <w:calendar w:val="gregorian"/>
            </w:date>
          </w:sdtPr>
          <w:sdtContent>
            <w:tc>
              <w:tcPr>
                <w:tcW w:w="2982" w:type="dxa"/>
                <w:tcBorders>
                  <w:top w:val="single" w:sz="4" w:space="0" w:color="auto"/>
                  <w:left w:val="nil"/>
                </w:tcBorders>
                <w:shd w:val="clear" w:color="auto" w:fill="F3F6F8"/>
                <w:vAlign w:val="center"/>
              </w:tcPr>
              <w:p w14:paraId="131F8D1D" w14:textId="56137B66" w:rsidR="00436698" w:rsidRPr="009B1981" w:rsidRDefault="00436698" w:rsidP="00436698">
                <w:pPr>
                  <w:pStyle w:val="BodyText1"/>
                </w:pPr>
                <w:r>
                  <w:rPr>
                    <w:rStyle w:val="PlaceholderText"/>
                  </w:rPr>
                  <w:t xml:space="preserve"> </w:t>
                </w:r>
              </w:p>
            </w:tc>
          </w:sdtContent>
        </w:sdt>
        <w:sdt>
          <w:sdtPr>
            <w:id w:val="412740151"/>
            <w:placeholder>
              <w:docPart w:val="F9775B54001F4F839EA8394F21440C25"/>
            </w:placeholder>
            <w:showingPlcHdr/>
            <w:date w:fullDate="2026-09-22T00:00:00Z">
              <w:dateFormat w:val="d MMMM yyyy"/>
              <w:lid w:val="en-AU"/>
              <w:storeMappedDataAs w:val="dateTime"/>
              <w:calendar w:val="gregorian"/>
            </w:date>
          </w:sdtPr>
          <w:sdtContent>
            <w:tc>
              <w:tcPr>
                <w:tcW w:w="2970" w:type="dxa"/>
                <w:gridSpan w:val="2"/>
                <w:shd w:val="clear" w:color="auto" w:fill="F3F6F8"/>
                <w:vAlign w:val="center"/>
              </w:tcPr>
              <w:p w14:paraId="3C7544C9" w14:textId="4C8DB2F3" w:rsidR="00436698" w:rsidRPr="009B1981" w:rsidRDefault="00436698" w:rsidP="00436698">
                <w:pPr>
                  <w:pStyle w:val="BodyText1"/>
                </w:pPr>
                <w:r>
                  <w:rPr>
                    <w:rStyle w:val="PlaceholderText"/>
                  </w:rPr>
                  <w:t xml:space="preserve"> </w:t>
                </w:r>
              </w:p>
            </w:tc>
          </w:sdtContent>
        </w:sdt>
      </w:tr>
      <w:tr w:rsidR="00722903" w:rsidRPr="009B1981" w14:paraId="22FF17D9" w14:textId="77777777" w:rsidTr="00740F0D">
        <w:tc>
          <w:tcPr>
            <w:tcW w:w="3681" w:type="dxa"/>
            <w:tcBorders>
              <w:right w:val="nil"/>
            </w:tcBorders>
            <w:vAlign w:val="center"/>
          </w:tcPr>
          <w:p w14:paraId="2344B58F" w14:textId="47837570" w:rsidR="00722903" w:rsidRPr="009B1981" w:rsidRDefault="00722903" w:rsidP="00722903">
            <w:pPr>
              <w:pStyle w:val="BodyText1"/>
            </w:pPr>
            <w:r w:rsidRPr="009B1981">
              <w:rPr>
                <w:lang w:val="en-US"/>
              </w:rPr>
              <w:t>Place of marriage </w:t>
            </w:r>
          </w:p>
        </w:tc>
        <w:sdt>
          <w:sdtPr>
            <w:id w:val="427169429"/>
            <w:placeholder>
              <w:docPart w:val="6568A54FE7504F428B4DFADECD0DF379"/>
            </w:placeholder>
            <w:showingPlcHdr/>
          </w:sdtPr>
          <w:sdtContent>
            <w:tc>
              <w:tcPr>
                <w:tcW w:w="2982" w:type="dxa"/>
                <w:tcBorders>
                  <w:left w:val="nil"/>
                </w:tcBorders>
                <w:shd w:val="clear" w:color="auto" w:fill="F3F6F8"/>
                <w:vAlign w:val="center"/>
              </w:tcPr>
              <w:p w14:paraId="1DF5FC34" w14:textId="28DAD6EC" w:rsidR="00722903" w:rsidRPr="009B1981" w:rsidRDefault="00722903" w:rsidP="00722903">
                <w:pPr>
                  <w:pStyle w:val="BodyText1"/>
                </w:pPr>
                <w:r>
                  <w:rPr>
                    <w:rStyle w:val="PlaceholderText"/>
                  </w:rPr>
                  <w:t xml:space="preserve">  </w:t>
                </w:r>
              </w:p>
            </w:tc>
          </w:sdtContent>
        </w:sdt>
        <w:sdt>
          <w:sdtPr>
            <w:id w:val="-1529483289"/>
            <w:placeholder>
              <w:docPart w:val="01E35D5B1E3E4D778DB231CECB096782"/>
            </w:placeholder>
            <w:showingPlcHdr/>
          </w:sdtPr>
          <w:sdtContent>
            <w:tc>
              <w:tcPr>
                <w:tcW w:w="2970" w:type="dxa"/>
                <w:gridSpan w:val="2"/>
                <w:shd w:val="clear" w:color="auto" w:fill="F3F6F8"/>
                <w:vAlign w:val="center"/>
              </w:tcPr>
              <w:p w14:paraId="00D914C9" w14:textId="1C1F3C76" w:rsidR="00722903" w:rsidRPr="009B1981" w:rsidRDefault="00722903" w:rsidP="00722903">
                <w:pPr>
                  <w:pStyle w:val="BodyText1"/>
                </w:pPr>
                <w:r>
                  <w:rPr>
                    <w:rStyle w:val="PlaceholderText"/>
                  </w:rPr>
                  <w:t xml:space="preserve">  </w:t>
                </w:r>
              </w:p>
            </w:tc>
          </w:sdtContent>
        </w:sdt>
      </w:tr>
      <w:tr w:rsidR="00722903" w:rsidRPr="009B1981" w14:paraId="628A683D" w14:textId="77777777" w:rsidTr="00740F0D">
        <w:tc>
          <w:tcPr>
            <w:tcW w:w="3681" w:type="dxa"/>
            <w:tcBorders>
              <w:bottom w:val="single" w:sz="4" w:space="0" w:color="auto"/>
              <w:right w:val="nil"/>
            </w:tcBorders>
            <w:vAlign w:val="center"/>
          </w:tcPr>
          <w:p w14:paraId="2F42957C" w14:textId="5B0FB220" w:rsidR="00722903" w:rsidRPr="009B1981" w:rsidRDefault="00722903" w:rsidP="00722903">
            <w:pPr>
              <w:pStyle w:val="BodyText1"/>
            </w:pPr>
            <w:r w:rsidRPr="009B1981">
              <w:rPr>
                <w:lang w:val="en-US"/>
              </w:rPr>
              <w:t>Spouse’s name </w:t>
            </w:r>
          </w:p>
        </w:tc>
        <w:sdt>
          <w:sdtPr>
            <w:id w:val="-1221969290"/>
            <w:placeholder>
              <w:docPart w:val="E794726162524B588D6CC4BDE693F5CD"/>
            </w:placeholder>
            <w:showingPlcHdr/>
          </w:sdtPr>
          <w:sdtContent>
            <w:tc>
              <w:tcPr>
                <w:tcW w:w="2982" w:type="dxa"/>
                <w:tcBorders>
                  <w:left w:val="nil"/>
                </w:tcBorders>
                <w:shd w:val="clear" w:color="auto" w:fill="F3F6F8"/>
                <w:vAlign w:val="center"/>
              </w:tcPr>
              <w:p w14:paraId="286D7720" w14:textId="03E0AC6D" w:rsidR="00722903" w:rsidRPr="009B1981" w:rsidRDefault="00722903" w:rsidP="00722903">
                <w:pPr>
                  <w:pStyle w:val="BodyText1"/>
                </w:pPr>
                <w:r>
                  <w:rPr>
                    <w:rStyle w:val="PlaceholderText"/>
                  </w:rPr>
                  <w:t xml:space="preserve">  </w:t>
                </w:r>
              </w:p>
            </w:tc>
          </w:sdtContent>
        </w:sdt>
        <w:sdt>
          <w:sdtPr>
            <w:id w:val="1483816745"/>
            <w:placeholder>
              <w:docPart w:val="B113ECAC904C405C871FA1B135C90BE0"/>
            </w:placeholder>
            <w:showingPlcHdr/>
          </w:sdtPr>
          <w:sdtContent>
            <w:tc>
              <w:tcPr>
                <w:tcW w:w="2970" w:type="dxa"/>
                <w:gridSpan w:val="2"/>
                <w:shd w:val="clear" w:color="auto" w:fill="F3F6F8"/>
                <w:vAlign w:val="center"/>
              </w:tcPr>
              <w:p w14:paraId="0A7FC3E2" w14:textId="302B952D" w:rsidR="00722903" w:rsidRPr="009B1981" w:rsidRDefault="00722903" w:rsidP="00722903">
                <w:pPr>
                  <w:pStyle w:val="BodyText1"/>
                </w:pPr>
                <w:r>
                  <w:rPr>
                    <w:rStyle w:val="PlaceholderText"/>
                  </w:rPr>
                  <w:t xml:space="preserve">  </w:t>
                </w:r>
              </w:p>
            </w:tc>
          </w:sdtContent>
        </w:sdt>
      </w:tr>
      <w:tr w:rsidR="002744EF" w:rsidRPr="009B1981" w14:paraId="75E3A7F0" w14:textId="77777777" w:rsidTr="00A54B58">
        <w:tc>
          <w:tcPr>
            <w:tcW w:w="3681" w:type="dxa"/>
            <w:tcBorders>
              <w:right w:val="nil"/>
            </w:tcBorders>
          </w:tcPr>
          <w:p w14:paraId="210F6F1B" w14:textId="0E4AEE6F" w:rsidR="002744EF" w:rsidRPr="009B1981" w:rsidRDefault="004601CE" w:rsidP="00495437">
            <w:pPr>
              <w:pStyle w:val="Heading5"/>
            </w:pPr>
            <w:r w:rsidRPr="009B1981">
              <w:t>Significant</w:t>
            </w:r>
            <w:r w:rsidRPr="009B1981">
              <w:rPr>
                <w:rStyle w:val="Heading5Char"/>
                <w:b/>
              </w:rPr>
              <w:t xml:space="preserve"> or registered relationship details</w:t>
            </w:r>
            <w:r w:rsidRPr="009B1981">
              <w:t> </w:t>
            </w:r>
          </w:p>
        </w:tc>
        <w:tc>
          <w:tcPr>
            <w:tcW w:w="2982" w:type="dxa"/>
            <w:tcBorders>
              <w:left w:val="nil"/>
            </w:tcBorders>
          </w:tcPr>
          <w:p w14:paraId="682615E1" w14:textId="67113CBF" w:rsidR="002744EF" w:rsidRPr="009B1981" w:rsidRDefault="002744EF" w:rsidP="00495437">
            <w:pPr>
              <w:pStyle w:val="Heading6"/>
            </w:pPr>
            <w:r w:rsidRPr="009B1981">
              <w:t> Client one</w:t>
            </w:r>
          </w:p>
        </w:tc>
        <w:tc>
          <w:tcPr>
            <w:tcW w:w="2970" w:type="dxa"/>
            <w:gridSpan w:val="2"/>
          </w:tcPr>
          <w:p w14:paraId="182245FD" w14:textId="77777777" w:rsidR="002744EF" w:rsidRPr="009B1981" w:rsidRDefault="002744EF" w:rsidP="00495437">
            <w:pPr>
              <w:pStyle w:val="Heading6"/>
            </w:pPr>
            <w:r w:rsidRPr="009B1981">
              <w:t xml:space="preserve">Client two </w:t>
            </w:r>
          </w:p>
        </w:tc>
      </w:tr>
      <w:tr w:rsidR="00722903" w:rsidRPr="009B1981" w14:paraId="2972835E" w14:textId="77777777" w:rsidTr="002112C4">
        <w:tc>
          <w:tcPr>
            <w:tcW w:w="3681" w:type="dxa"/>
            <w:tcBorders>
              <w:bottom w:val="single" w:sz="4" w:space="0" w:color="auto"/>
              <w:right w:val="nil"/>
            </w:tcBorders>
            <w:vAlign w:val="center"/>
          </w:tcPr>
          <w:p w14:paraId="464C17F1" w14:textId="63DC8CFE" w:rsidR="00722903" w:rsidRPr="009B1981" w:rsidRDefault="00722903" w:rsidP="00722903">
            <w:pPr>
              <w:pStyle w:val="BodyText1"/>
            </w:pPr>
            <w:r w:rsidRPr="009B1981">
              <w:rPr>
                <w:lang w:val="en-US"/>
              </w:rPr>
              <w:t>Length of relationship </w:t>
            </w:r>
          </w:p>
        </w:tc>
        <w:sdt>
          <w:sdtPr>
            <w:id w:val="-1855251916"/>
            <w:placeholder>
              <w:docPart w:val="EBA426D2D1C94C49A3390210A521E3DF"/>
            </w:placeholder>
            <w:showingPlcHdr/>
          </w:sdtPr>
          <w:sdtContent>
            <w:tc>
              <w:tcPr>
                <w:tcW w:w="2982" w:type="dxa"/>
                <w:tcBorders>
                  <w:left w:val="nil"/>
                </w:tcBorders>
                <w:shd w:val="clear" w:color="auto" w:fill="F3F6F8"/>
                <w:vAlign w:val="center"/>
              </w:tcPr>
              <w:p w14:paraId="703F6438" w14:textId="2AA49340" w:rsidR="00722903" w:rsidRPr="009B1981" w:rsidRDefault="00722903" w:rsidP="00722903">
                <w:pPr>
                  <w:pStyle w:val="BodyText1"/>
                </w:pPr>
                <w:r>
                  <w:rPr>
                    <w:rStyle w:val="PlaceholderText"/>
                  </w:rPr>
                  <w:t xml:space="preserve">  </w:t>
                </w:r>
              </w:p>
            </w:tc>
          </w:sdtContent>
        </w:sdt>
        <w:sdt>
          <w:sdtPr>
            <w:id w:val="-1954631054"/>
            <w:placeholder>
              <w:docPart w:val="F4588516D87B4F9EBAFC9B09F8DABBB8"/>
            </w:placeholder>
            <w:showingPlcHdr/>
          </w:sdtPr>
          <w:sdtContent>
            <w:tc>
              <w:tcPr>
                <w:tcW w:w="2970" w:type="dxa"/>
                <w:gridSpan w:val="2"/>
                <w:shd w:val="clear" w:color="auto" w:fill="F3F6F8"/>
                <w:vAlign w:val="center"/>
              </w:tcPr>
              <w:p w14:paraId="4AF4B938" w14:textId="3837F1DA" w:rsidR="00722903" w:rsidRPr="009B1981" w:rsidRDefault="00722903" w:rsidP="00722903">
                <w:pPr>
                  <w:pStyle w:val="BodyText1"/>
                </w:pPr>
                <w:r>
                  <w:rPr>
                    <w:rStyle w:val="PlaceholderText"/>
                  </w:rPr>
                  <w:t xml:space="preserve">  </w:t>
                </w:r>
              </w:p>
            </w:tc>
          </w:sdtContent>
        </w:sdt>
      </w:tr>
      <w:tr w:rsidR="004F7183" w:rsidRPr="009B1981" w14:paraId="3AF12FAB" w14:textId="77777777" w:rsidTr="00EE341B">
        <w:tblPrEx>
          <w:tblBorders>
            <w:top w:val="single" w:sz="4" w:space="0" w:color="auto"/>
            <w:left w:val="single" w:sz="4" w:space="0" w:color="auto"/>
            <w:right w:val="single" w:sz="4" w:space="0" w:color="auto"/>
            <w:insideV w:val="single" w:sz="4" w:space="0" w:color="auto"/>
          </w:tblBorders>
        </w:tblPrEx>
        <w:tc>
          <w:tcPr>
            <w:tcW w:w="3681" w:type="dxa"/>
            <w:tcBorders>
              <w:top w:val="nil"/>
              <w:left w:val="nil"/>
              <w:bottom w:val="single" w:sz="4" w:space="0" w:color="auto"/>
              <w:right w:val="nil"/>
            </w:tcBorders>
          </w:tcPr>
          <w:p w14:paraId="3342003A" w14:textId="0F6E74F5" w:rsidR="004F7183" w:rsidRPr="009B1981" w:rsidRDefault="0070438A" w:rsidP="00495437">
            <w:pPr>
              <w:pStyle w:val="Heading5"/>
            </w:pPr>
            <w:r w:rsidRPr="009B1981">
              <w:rPr>
                <w:lang w:val="en-US"/>
              </w:rPr>
              <w:t>Divorce</w:t>
            </w:r>
            <w:r w:rsidR="004F7183" w:rsidRPr="009B1981">
              <w:rPr>
                <w:lang w:val="en-US"/>
              </w:rPr>
              <w:t xml:space="preserve"> details</w:t>
            </w:r>
            <w:r w:rsidR="004F7183" w:rsidRPr="009B1981">
              <w:t> </w:t>
            </w:r>
          </w:p>
        </w:tc>
        <w:tc>
          <w:tcPr>
            <w:tcW w:w="2982" w:type="dxa"/>
            <w:tcBorders>
              <w:top w:val="nil"/>
              <w:left w:val="nil"/>
              <w:bottom w:val="single" w:sz="4" w:space="0" w:color="auto"/>
              <w:right w:val="nil"/>
            </w:tcBorders>
          </w:tcPr>
          <w:p w14:paraId="060F7B41" w14:textId="1A9FDD91" w:rsidR="004F7183" w:rsidRPr="009B1981" w:rsidRDefault="004F7183" w:rsidP="00495437">
            <w:pPr>
              <w:pStyle w:val="Heading6"/>
            </w:pPr>
            <w:r w:rsidRPr="009B1981">
              <w:t> Client one</w:t>
            </w:r>
          </w:p>
        </w:tc>
        <w:tc>
          <w:tcPr>
            <w:tcW w:w="2970" w:type="dxa"/>
            <w:gridSpan w:val="2"/>
            <w:tcBorders>
              <w:top w:val="nil"/>
              <w:left w:val="nil"/>
              <w:bottom w:val="single" w:sz="4" w:space="0" w:color="auto"/>
              <w:right w:val="nil"/>
            </w:tcBorders>
          </w:tcPr>
          <w:p w14:paraId="1AF81959" w14:textId="77777777" w:rsidR="004F7183" w:rsidRPr="009B1981" w:rsidRDefault="004F7183" w:rsidP="00495437">
            <w:pPr>
              <w:pStyle w:val="Heading6"/>
            </w:pPr>
            <w:r w:rsidRPr="009B1981">
              <w:t xml:space="preserve">Client two </w:t>
            </w:r>
          </w:p>
        </w:tc>
      </w:tr>
      <w:tr w:rsidR="00436698" w:rsidRPr="009B1981" w14:paraId="3F5108B8" w14:textId="77777777" w:rsidTr="00286CBA">
        <w:tblPrEx>
          <w:tblBorders>
            <w:top w:val="single" w:sz="4" w:space="0" w:color="auto"/>
            <w:left w:val="single" w:sz="4" w:space="0" w:color="auto"/>
            <w:right w:val="single" w:sz="4" w:space="0" w:color="auto"/>
            <w:insideV w:val="single" w:sz="4" w:space="0" w:color="auto"/>
          </w:tblBorders>
        </w:tblPrEx>
        <w:tc>
          <w:tcPr>
            <w:tcW w:w="3681" w:type="dxa"/>
            <w:tcBorders>
              <w:top w:val="single" w:sz="4" w:space="0" w:color="auto"/>
              <w:left w:val="nil"/>
              <w:right w:val="nil"/>
            </w:tcBorders>
            <w:vAlign w:val="center"/>
          </w:tcPr>
          <w:p w14:paraId="51BE7FC6" w14:textId="1283D94D" w:rsidR="00436698" w:rsidRPr="009B1981" w:rsidRDefault="00436698" w:rsidP="00436698">
            <w:pPr>
              <w:pStyle w:val="BodyText1"/>
            </w:pPr>
            <w:r w:rsidRPr="009B1981">
              <w:rPr>
                <w:lang w:val="en-US"/>
              </w:rPr>
              <w:t xml:space="preserve">Date of divorce </w:t>
            </w:r>
            <w:r w:rsidRPr="009B1981">
              <w:rPr>
                <w:sz w:val="18"/>
                <w:szCs w:val="18"/>
                <w:lang w:val="en-US"/>
              </w:rPr>
              <w:t>(DD/MM/YYYY) </w:t>
            </w:r>
          </w:p>
        </w:tc>
        <w:sdt>
          <w:sdtPr>
            <w:id w:val="-133107750"/>
            <w:placeholder>
              <w:docPart w:val="25AD17D2C48C4944BFB1B4C8B2626038"/>
            </w:placeholder>
            <w:showingPlcHdr/>
            <w:date w:fullDate="2026-09-22T00:00:00Z">
              <w:dateFormat w:val="d MMMM yyyy"/>
              <w:lid w:val="en-AU"/>
              <w:storeMappedDataAs w:val="dateTime"/>
              <w:calendar w:val="gregorian"/>
            </w:date>
          </w:sdtPr>
          <w:sdtContent>
            <w:tc>
              <w:tcPr>
                <w:tcW w:w="2982" w:type="dxa"/>
                <w:tcBorders>
                  <w:top w:val="single" w:sz="4" w:space="0" w:color="auto"/>
                  <w:left w:val="nil"/>
                  <w:right w:val="single" w:sz="24" w:space="0" w:color="FFFFFF" w:themeColor="background1"/>
                </w:tcBorders>
                <w:shd w:val="clear" w:color="auto" w:fill="F3F6F8"/>
                <w:vAlign w:val="center"/>
              </w:tcPr>
              <w:p w14:paraId="1438A1CE" w14:textId="6EE4C0DC" w:rsidR="00436698" w:rsidRPr="009B1981" w:rsidRDefault="00436698" w:rsidP="00436698">
                <w:pPr>
                  <w:pStyle w:val="BodyText1"/>
                </w:pPr>
                <w:r>
                  <w:rPr>
                    <w:rStyle w:val="PlaceholderText"/>
                  </w:rPr>
                  <w:t xml:space="preserve"> </w:t>
                </w:r>
              </w:p>
            </w:tc>
          </w:sdtContent>
        </w:sdt>
        <w:sdt>
          <w:sdtPr>
            <w:id w:val="-189683310"/>
            <w:placeholder>
              <w:docPart w:val="5AC40F24A71B4DCF9EAFD718C33D2847"/>
            </w:placeholder>
            <w:showingPlcHdr/>
            <w:date w:fullDate="2026-09-22T00:00:00Z">
              <w:dateFormat w:val="d MMMM yyyy"/>
              <w:lid w:val="en-AU"/>
              <w:storeMappedDataAs w:val="dateTime"/>
              <w:calendar w:val="gregorian"/>
            </w:date>
          </w:sdtPr>
          <w:sdtContent>
            <w:tc>
              <w:tcPr>
                <w:tcW w:w="2970" w:type="dxa"/>
                <w:gridSpan w:val="2"/>
                <w:tcBorders>
                  <w:top w:val="single" w:sz="4" w:space="0" w:color="auto"/>
                  <w:left w:val="single" w:sz="24" w:space="0" w:color="FFFFFF" w:themeColor="background1"/>
                  <w:right w:val="nil"/>
                </w:tcBorders>
                <w:shd w:val="clear" w:color="auto" w:fill="F3F6F8"/>
                <w:vAlign w:val="center"/>
              </w:tcPr>
              <w:p w14:paraId="5BA40B44" w14:textId="44B8861A" w:rsidR="00436698" w:rsidRPr="009B1981" w:rsidRDefault="00436698" w:rsidP="00436698">
                <w:pPr>
                  <w:pStyle w:val="BodyText1"/>
                </w:pPr>
                <w:r>
                  <w:rPr>
                    <w:rStyle w:val="PlaceholderText"/>
                  </w:rPr>
                  <w:t xml:space="preserve"> </w:t>
                </w:r>
              </w:p>
            </w:tc>
          </w:sdtContent>
        </w:sdt>
      </w:tr>
      <w:tr w:rsidR="00722903" w:rsidRPr="009B1981" w14:paraId="224AC532" w14:textId="77777777" w:rsidTr="00286CBA">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vAlign w:val="center"/>
          </w:tcPr>
          <w:p w14:paraId="22C84C98" w14:textId="57830B9B" w:rsidR="00722903" w:rsidRPr="009B1981" w:rsidRDefault="00722903" w:rsidP="00722903">
            <w:pPr>
              <w:pStyle w:val="BodyText1"/>
            </w:pPr>
            <w:r w:rsidRPr="009B1981">
              <w:rPr>
                <w:lang w:val="en-US"/>
              </w:rPr>
              <w:t>Place of divorce</w:t>
            </w:r>
            <w:r w:rsidRPr="009B1981">
              <w:t> </w:t>
            </w:r>
          </w:p>
        </w:tc>
        <w:sdt>
          <w:sdtPr>
            <w:id w:val="-518007229"/>
            <w:placeholder>
              <w:docPart w:val="EBAB679F3D17440799FBD1097515BB78"/>
            </w:placeholder>
            <w:showingPlcHdr/>
          </w:sdtPr>
          <w:sdtContent>
            <w:tc>
              <w:tcPr>
                <w:tcW w:w="2982" w:type="dxa"/>
                <w:tcBorders>
                  <w:left w:val="nil"/>
                  <w:right w:val="single" w:sz="24" w:space="0" w:color="FFFFFF" w:themeColor="background1"/>
                </w:tcBorders>
                <w:shd w:val="clear" w:color="auto" w:fill="F3F6F8"/>
                <w:vAlign w:val="center"/>
              </w:tcPr>
              <w:p w14:paraId="792F1D36" w14:textId="5C4E7ACE" w:rsidR="00722903" w:rsidRPr="009B1981" w:rsidRDefault="00722903" w:rsidP="00722903">
                <w:pPr>
                  <w:pStyle w:val="BodyText1"/>
                </w:pPr>
                <w:r>
                  <w:rPr>
                    <w:rStyle w:val="PlaceholderText"/>
                  </w:rPr>
                  <w:t xml:space="preserve">  </w:t>
                </w:r>
              </w:p>
            </w:tc>
          </w:sdtContent>
        </w:sdt>
        <w:sdt>
          <w:sdtPr>
            <w:id w:val="1115099299"/>
            <w:placeholder>
              <w:docPart w:val="DDB156F382174194AA46147BE484C7DB"/>
            </w:placeholder>
            <w:showingPlcHdr/>
          </w:sdtPr>
          <w:sdtContent>
            <w:tc>
              <w:tcPr>
                <w:tcW w:w="2970" w:type="dxa"/>
                <w:gridSpan w:val="2"/>
                <w:tcBorders>
                  <w:left w:val="single" w:sz="24" w:space="0" w:color="FFFFFF" w:themeColor="background1"/>
                  <w:right w:val="nil"/>
                </w:tcBorders>
                <w:shd w:val="clear" w:color="auto" w:fill="F3F6F8"/>
                <w:vAlign w:val="center"/>
              </w:tcPr>
              <w:p w14:paraId="1F809116" w14:textId="2293E0C0" w:rsidR="00722903" w:rsidRPr="009B1981" w:rsidRDefault="00722903" w:rsidP="00722903">
                <w:pPr>
                  <w:pStyle w:val="BodyText1"/>
                </w:pPr>
                <w:r>
                  <w:rPr>
                    <w:rStyle w:val="PlaceholderText"/>
                  </w:rPr>
                  <w:t xml:space="preserve">  </w:t>
                </w:r>
              </w:p>
            </w:tc>
          </w:sdtContent>
        </w:sdt>
      </w:tr>
      <w:tr w:rsidR="00722903" w:rsidRPr="009B1981" w14:paraId="4105046F" w14:textId="77777777" w:rsidTr="00286CBA">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vAlign w:val="center"/>
          </w:tcPr>
          <w:p w14:paraId="297BDE97" w14:textId="7F72A495" w:rsidR="00722903" w:rsidRPr="009B1981" w:rsidRDefault="00722903" w:rsidP="00722903">
            <w:pPr>
              <w:pStyle w:val="BodyText1"/>
            </w:pPr>
            <w:r w:rsidRPr="009B1981">
              <w:rPr>
                <w:lang w:val="en-US"/>
              </w:rPr>
              <w:t>Former spouse’s name</w:t>
            </w:r>
            <w:r w:rsidRPr="009B1981">
              <w:t> </w:t>
            </w:r>
          </w:p>
        </w:tc>
        <w:sdt>
          <w:sdtPr>
            <w:id w:val="-269090965"/>
            <w:placeholder>
              <w:docPart w:val="21522CC18CCD4F2190E5F7E94D127A98"/>
            </w:placeholder>
            <w:showingPlcHdr/>
          </w:sdtPr>
          <w:sdtContent>
            <w:tc>
              <w:tcPr>
                <w:tcW w:w="2982" w:type="dxa"/>
                <w:tcBorders>
                  <w:left w:val="nil"/>
                  <w:right w:val="single" w:sz="24" w:space="0" w:color="FFFFFF" w:themeColor="background1"/>
                </w:tcBorders>
                <w:shd w:val="clear" w:color="auto" w:fill="F3F6F8"/>
                <w:vAlign w:val="center"/>
              </w:tcPr>
              <w:p w14:paraId="10170F04" w14:textId="14598E5F" w:rsidR="00722903" w:rsidRPr="009B1981" w:rsidRDefault="00722903" w:rsidP="00722903">
                <w:pPr>
                  <w:pStyle w:val="BodyText1"/>
                </w:pPr>
                <w:r>
                  <w:rPr>
                    <w:rStyle w:val="PlaceholderText"/>
                  </w:rPr>
                  <w:t xml:space="preserve">  </w:t>
                </w:r>
              </w:p>
            </w:tc>
          </w:sdtContent>
        </w:sdt>
        <w:sdt>
          <w:sdtPr>
            <w:id w:val="-511367103"/>
            <w:placeholder>
              <w:docPart w:val="58135187DA3B4683A8FCE9F7F849D0A0"/>
            </w:placeholder>
            <w:showingPlcHdr/>
          </w:sdtPr>
          <w:sdtContent>
            <w:tc>
              <w:tcPr>
                <w:tcW w:w="2970" w:type="dxa"/>
                <w:gridSpan w:val="2"/>
                <w:tcBorders>
                  <w:left w:val="single" w:sz="24" w:space="0" w:color="FFFFFF" w:themeColor="background1"/>
                  <w:right w:val="nil"/>
                </w:tcBorders>
                <w:shd w:val="clear" w:color="auto" w:fill="F3F6F8"/>
                <w:vAlign w:val="center"/>
              </w:tcPr>
              <w:p w14:paraId="5FA7BCDB" w14:textId="516042C4" w:rsidR="00722903" w:rsidRPr="009B1981" w:rsidRDefault="00722903" w:rsidP="00722903">
                <w:pPr>
                  <w:pStyle w:val="BodyText1"/>
                </w:pPr>
                <w:r>
                  <w:rPr>
                    <w:rStyle w:val="PlaceholderText"/>
                  </w:rPr>
                  <w:t xml:space="preserve">  </w:t>
                </w:r>
              </w:p>
            </w:tc>
          </w:sdtContent>
        </w:sdt>
      </w:tr>
    </w:tbl>
    <w:p w14:paraId="2EFC8E8D" w14:textId="5E1B4291" w:rsidR="00593B95" w:rsidRPr="009B1981" w:rsidRDefault="003F56B6" w:rsidP="005C5997">
      <w:pPr>
        <w:pStyle w:val="BodyText1"/>
        <w:rPr>
          <w:rFonts w:eastAsiaTheme="majorEastAsia" w:cstheme="majorBidi"/>
          <w:b/>
          <w:color w:val="00435F"/>
          <w:sz w:val="36"/>
          <w:szCs w:val="26"/>
          <w:lang w:val="en-US"/>
        </w:rPr>
      </w:pPr>
      <w:r w:rsidRPr="009B1981">
        <w:rPr>
          <w:i/>
          <w:iCs/>
        </w:rPr>
        <w:t>If you have had more marriages or divorces, provide the details in the Additional information section.</w:t>
      </w:r>
      <w:r w:rsidR="0086664B" w:rsidRPr="009B1981">
        <w:rPr>
          <w:i/>
          <w:iCs/>
        </w:rPr>
        <w:t> </w:t>
      </w:r>
      <w:r w:rsidR="00593B95" w:rsidRPr="009B1981">
        <w:rPr>
          <w:lang w:val="en-US"/>
        </w:rPr>
        <w:br w:type="page"/>
      </w:r>
    </w:p>
    <w:p w14:paraId="480B9F53" w14:textId="0099FFF2" w:rsidR="0086664B" w:rsidRPr="009B1981" w:rsidRDefault="0086664B" w:rsidP="0061639F">
      <w:pPr>
        <w:pStyle w:val="Heading2"/>
      </w:pPr>
      <w:r w:rsidRPr="009B1981">
        <w:rPr>
          <w:lang w:val="en-US"/>
        </w:rPr>
        <w:lastRenderedPageBreak/>
        <w:t>Section 3: Children</w:t>
      </w:r>
      <w:r w:rsidRPr="009B1981">
        <w:t> </w:t>
      </w:r>
    </w:p>
    <w:p w14:paraId="7AA71ED9" w14:textId="167B5709" w:rsidR="0086664B" w:rsidRPr="009B1981" w:rsidRDefault="00A168D3" w:rsidP="0061639F">
      <w:pPr>
        <w:pStyle w:val="BodyText1"/>
      </w:pPr>
      <w:r w:rsidRPr="009B1981">
        <w:rPr>
          <w:b/>
          <w:bCs/>
        </w:rPr>
        <w:t>Do either of you have children?</w:t>
      </w:r>
      <w:r w:rsidR="0061639F" w:rsidRPr="009B1981">
        <w:rPr>
          <w:lang w:val="en-US"/>
        </w:rPr>
        <w:tab/>
      </w:r>
      <w:sdt>
        <w:sdtPr>
          <w:rPr>
            <w:b/>
            <w:bCs/>
            <w:lang w:val="en-US"/>
          </w:rPr>
          <w:id w:val="1969854890"/>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86664B" w:rsidRPr="009B1981">
        <w:rPr>
          <w:lang w:val="en-US"/>
        </w:rPr>
        <w:t>Yes     </w:t>
      </w:r>
      <w:sdt>
        <w:sdtPr>
          <w:rPr>
            <w:b/>
            <w:bCs/>
            <w:lang w:val="en-US"/>
          </w:rPr>
          <w:id w:val="875347621"/>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275ED9" w:rsidRPr="009B1981">
        <w:rPr>
          <w:lang w:val="en-US"/>
        </w:rPr>
        <w:t>No</w:t>
      </w:r>
      <w:r w:rsidR="001A4148" w:rsidRPr="009B1981">
        <w:tab/>
      </w:r>
      <w:r w:rsidR="0054080D" w:rsidRPr="009B1981">
        <w:t>If no</w:t>
      </w:r>
      <w:r w:rsidR="00F23593" w:rsidRPr="009B1981">
        <w:t>,</w:t>
      </w:r>
      <w:r w:rsidR="0054080D" w:rsidRPr="009B1981">
        <w:t xml:space="preserve"> both clients go to </w:t>
      </w:r>
      <w:r w:rsidR="0086664B" w:rsidRPr="009B1981">
        <w:rPr>
          <w:lang w:val="en-US"/>
        </w:rPr>
        <w:t>Section 4.</w:t>
      </w:r>
      <w:r w:rsidR="0086664B" w:rsidRPr="009B1981">
        <w:rPr>
          <w:sz w:val="18"/>
          <w:szCs w:val="18"/>
        </w:rPr>
        <w:t> </w:t>
      </w:r>
    </w:p>
    <w:tbl>
      <w:tblPr>
        <w:tblStyle w:val="TableGrid"/>
        <w:tblW w:w="0" w:type="auto"/>
        <w:tblLook w:val="04A0" w:firstRow="1" w:lastRow="0" w:firstColumn="1" w:lastColumn="0" w:noHBand="0" w:noVBand="1"/>
      </w:tblPr>
      <w:tblGrid>
        <w:gridCol w:w="3681"/>
        <w:gridCol w:w="2977"/>
        <w:gridCol w:w="2970"/>
      </w:tblGrid>
      <w:tr w:rsidR="001515FB" w:rsidRPr="009B1981" w14:paraId="4653174E" w14:textId="77777777" w:rsidTr="00495437">
        <w:tc>
          <w:tcPr>
            <w:tcW w:w="3681" w:type="dxa"/>
            <w:tcBorders>
              <w:top w:val="nil"/>
              <w:left w:val="nil"/>
              <w:bottom w:val="single" w:sz="4" w:space="0" w:color="auto"/>
              <w:right w:val="nil"/>
            </w:tcBorders>
          </w:tcPr>
          <w:p w14:paraId="528D8A2D" w14:textId="77777777" w:rsidR="001515FB" w:rsidRPr="006A7180" w:rsidRDefault="001515FB" w:rsidP="006A7180">
            <w:pPr>
              <w:pStyle w:val="Heading5"/>
            </w:pPr>
            <w:r w:rsidRPr="006A7180">
              <w:t>Child 1 </w:t>
            </w:r>
          </w:p>
          <w:p w14:paraId="2C7628DF" w14:textId="4505665B" w:rsidR="00FE0474" w:rsidRPr="009B1981" w:rsidRDefault="00FE0474" w:rsidP="00FE0474">
            <w:pPr>
              <w:rPr>
                <w:rFonts w:ascii="Century Gothic" w:hAnsi="Century Gothic"/>
              </w:rPr>
            </w:pPr>
          </w:p>
        </w:tc>
        <w:tc>
          <w:tcPr>
            <w:tcW w:w="2977" w:type="dxa"/>
            <w:tcBorders>
              <w:top w:val="nil"/>
              <w:left w:val="nil"/>
              <w:bottom w:val="single" w:sz="4" w:space="0" w:color="auto"/>
              <w:right w:val="nil"/>
            </w:tcBorders>
          </w:tcPr>
          <w:p w14:paraId="4C0AADD4" w14:textId="0D8DB540" w:rsidR="001515FB" w:rsidRPr="009B1981" w:rsidRDefault="001515FB" w:rsidP="00495437">
            <w:pPr>
              <w:pStyle w:val="Heading6"/>
            </w:pPr>
            <w:r w:rsidRPr="009B1981">
              <w:t>Client one</w:t>
            </w:r>
          </w:p>
        </w:tc>
        <w:tc>
          <w:tcPr>
            <w:tcW w:w="2970" w:type="dxa"/>
            <w:tcBorders>
              <w:top w:val="nil"/>
              <w:left w:val="nil"/>
              <w:bottom w:val="single" w:sz="4" w:space="0" w:color="auto"/>
              <w:right w:val="nil"/>
            </w:tcBorders>
          </w:tcPr>
          <w:p w14:paraId="62ED6962" w14:textId="77777777" w:rsidR="001515FB" w:rsidRPr="009B1981" w:rsidRDefault="001515FB" w:rsidP="00495437">
            <w:pPr>
              <w:pStyle w:val="Heading6"/>
            </w:pPr>
            <w:r w:rsidRPr="009B1981">
              <w:t xml:space="preserve">Client two </w:t>
            </w:r>
          </w:p>
          <w:p w14:paraId="50BB8E68" w14:textId="3EE413BF" w:rsidR="00FE0474" w:rsidRPr="009B1981" w:rsidRDefault="00000000" w:rsidP="00FE0474">
            <w:pPr>
              <w:rPr>
                <w:rFonts w:ascii="Century Gothic" w:hAnsi="Century Gothic"/>
              </w:rPr>
            </w:pPr>
            <w:sdt>
              <w:sdtPr>
                <w:rPr>
                  <w:b/>
                  <w:bCs/>
                  <w:lang w:val="en-US"/>
                </w:rPr>
                <w:id w:val="-87655117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0A1AFE" w:rsidRPr="009B1981">
              <w:rPr>
                <w:rFonts w:ascii="Century Gothic" w:eastAsia="Times New Roman" w:hAnsi="Century Gothic" w:cs="Times New Roman"/>
                <w:color w:val="auto"/>
                <w:kern w:val="0"/>
                <w:szCs w:val="24"/>
                <w14:ligatures w14:val="none"/>
              </w:rPr>
              <w:t>Same as Client one</w:t>
            </w:r>
          </w:p>
        </w:tc>
      </w:tr>
      <w:tr w:rsidR="001515FB" w:rsidRPr="009B1981" w14:paraId="79084975" w14:textId="77777777" w:rsidTr="009D320E">
        <w:tc>
          <w:tcPr>
            <w:tcW w:w="3681" w:type="dxa"/>
            <w:tcBorders>
              <w:top w:val="single" w:sz="4" w:space="0" w:color="auto"/>
              <w:left w:val="nil"/>
              <w:right w:val="nil"/>
            </w:tcBorders>
            <w:vAlign w:val="center"/>
          </w:tcPr>
          <w:p w14:paraId="7CB1D7E9" w14:textId="6DE5D0DA" w:rsidR="001515FB" w:rsidRPr="009B1981" w:rsidRDefault="001515FB" w:rsidP="001515FB">
            <w:pPr>
              <w:pStyle w:val="BodyText1"/>
            </w:pPr>
            <w:r w:rsidRPr="009B1981">
              <w:rPr>
                <w:lang w:val="en-US"/>
              </w:rPr>
              <w:t>Child</w:t>
            </w:r>
          </w:p>
        </w:tc>
        <w:tc>
          <w:tcPr>
            <w:tcW w:w="2977" w:type="dxa"/>
            <w:tcBorders>
              <w:top w:val="single" w:sz="4" w:space="0" w:color="auto"/>
              <w:left w:val="nil"/>
              <w:right w:val="single" w:sz="24" w:space="0" w:color="FFFFFF" w:themeColor="background1"/>
            </w:tcBorders>
          </w:tcPr>
          <w:p w14:paraId="655E8216" w14:textId="53E3E9B3" w:rsidR="009D320E" w:rsidRPr="009B1981" w:rsidRDefault="00000000" w:rsidP="001515FB">
            <w:pPr>
              <w:pStyle w:val="BodyText1"/>
              <w:rPr>
                <w:lang w:val="en-US"/>
              </w:rPr>
            </w:pPr>
            <w:sdt>
              <w:sdtPr>
                <w:rPr>
                  <w:b/>
                  <w:bCs/>
                  <w:lang w:val="en-US"/>
                </w:rPr>
                <w:id w:val="264125804"/>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1515FB" w:rsidRPr="009B1981">
              <w:rPr>
                <w:lang w:val="en-US"/>
              </w:rPr>
              <w:t>Daughter   </w:t>
            </w:r>
          </w:p>
          <w:p w14:paraId="762064E8" w14:textId="251AFB83" w:rsidR="001515FB" w:rsidRPr="009B1981" w:rsidRDefault="00000000" w:rsidP="001515FB">
            <w:pPr>
              <w:pStyle w:val="BodyText1"/>
              <w:rPr>
                <w:rFonts w:cs="Arial"/>
                <w:lang w:val="en-US"/>
              </w:rPr>
            </w:pPr>
            <w:sdt>
              <w:sdtPr>
                <w:rPr>
                  <w:b/>
                  <w:bCs/>
                  <w:lang w:val="en-US"/>
                </w:rPr>
                <w:id w:val="-74364757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1515FB" w:rsidRPr="009B1981">
              <w:rPr>
                <w:lang w:val="en-US"/>
              </w:rPr>
              <w:t>Son</w:t>
            </w:r>
            <w:r w:rsidR="001515FB" w:rsidRPr="009B1981">
              <w:rPr>
                <w:rFonts w:cs="Arial"/>
                <w:lang w:val="en-US"/>
              </w:rPr>
              <w:t>     </w:t>
            </w:r>
          </w:p>
          <w:p w14:paraId="4DB4F7E9" w14:textId="3547F939" w:rsidR="001515FB" w:rsidRPr="009B1981" w:rsidRDefault="00000000" w:rsidP="001515FB">
            <w:pPr>
              <w:pStyle w:val="BodyText1"/>
            </w:pPr>
            <w:sdt>
              <w:sdtPr>
                <w:rPr>
                  <w:b/>
                  <w:bCs/>
                  <w:lang w:val="en-US"/>
                </w:rPr>
                <w:id w:val="823091655"/>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1515FB" w:rsidRPr="009B1981">
              <w:rPr>
                <w:lang w:val="en-US"/>
              </w:rPr>
              <w:t>Another description</w:t>
            </w:r>
            <w:r w:rsidR="001515FB" w:rsidRPr="009B1981">
              <w:t> </w:t>
            </w:r>
          </w:p>
        </w:tc>
        <w:tc>
          <w:tcPr>
            <w:tcW w:w="2970" w:type="dxa"/>
            <w:tcBorders>
              <w:top w:val="single" w:sz="4" w:space="0" w:color="auto"/>
              <w:left w:val="single" w:sz="24" w:space="0" w:color="FFFFFF" w:themeColor="background1"/>
              <w:right w:val="nil"/>
            </w:tcBorders>
          </w:tcPr>
          <w:p w14:paraId="3CBD372B" w14:textId="77777777" w:rsidR="00296792" w:rsidRPr="009B1981" w:rsidRDefault="00000000" w:rsidP="00296792">
            <w:pPr>
              <w:pStyle w:val="BodyText1"/>
              <w:rPr>
                <w:lang w:val="en-US"/>
              </w:rPr>
            </w:pPr>
            <w:sdt>
              <w:sdtPr>
                <w:rPr>
                  <w:b/>
                  <w:bCs/>
                  <w:lang w:val="en-US"/>
                </w:rPr>
                <w:id w:val="-109200803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Daughter   </w:t>
            </w:r>
          </w:p>
          <w:p w14:paraId="41FA4A6F" w14:textId="77777777" w:rsidR="00296792" w:rsidRPr="009B1981" w:rsidRDefault="00000000" w:rsidP="00296792">
            <w:pPr>
              <w:pStyle w:val="BodyText1"/>
              <w:rPr>
                <w:rFonts w:cs="Arial"/>
                <w:lang w:val="en-US"/>
              </w:rPr>
            </w:pPr>
            <w:sdt>
              <w:sdtPr>
                <w:rPr>
                  <w:b/>
                  <w:bCs/>
                  <w:lang w:val="en-US"/>
                </w:rPr>
                <w:id w:val="169487917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Son</w:t>
            </w:r>
            <w:r w:rsidR="00296792" w:rsidRPr="009B1981">
              <w:rPr>
                <w:rFonts w:cs="Arial"/>
                <w:lang w:val="en-US"/>
              </w:rPr>
              <w:t>     </w:t>
            </w:r>
          </w:p>
          <w:p w14:paraId="32977FA2" w14:textId="3A065EB0" w:rsidR="001515FB" w:rsidRPr="009B1981" w:rsidRDefault="00000000" w:rsidP="00296792">
            <w:pPr>
              <w:pStyle w:val="BodyText1"/>
            </w:pPr>
            <w:sdt>
              <w:sdtPr>
                <w:rPr>
                  <w:b/>
                  <w:bCs/>
                  <w:lang w:val="en-US"/>
                </w:rPr>
                <w:id w:val="35107723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Another description</w:t>
            </w:r>
            <w:r w:rsidR="00296792" w:rsidRPr="009B1981">
              <w:t> </w:t>
            </w:r>
          </w:p>
        </w:tc>
      </w:tr>
      <w:tr w:rsidR="005510A0" w:rsidRPr="009B1981" w14:paraId="1696FA82" w14:textId="77777777" w:rsidTr="009D320E">
        <w:tc>
          <w:tcPr>
            <w:tcW w:w="3681" w:type="dxa"/>
            <w:tcBorders>
              <w:left w:val="nil"/>
              <w:right w:val="nil"/>
            </w:tcBorders>
            <w:vAlign w:val="center"/>
          </w:tcPr>
          <w:p w14:paraId="4DF70504" w14:textId="5D1EBE6D" w:rsidR="005510A0" w:rsidRPr="009B1981" w:rsidRDefault="005510A0" w:rsidP="005510A0">
            <w:pPr>
              <w:pStyle w:val="BodyText1"/>
            </w:pPr>
            <w:r w:rsidRPr="009B1981">
              <w:t>Relationship</w:t>
            </w:r>
            <w:r w:rsidRPr="009B1981">
              <w:tab/>
            </w:r>
          </w:p>
        </w:tc>
        <w:tc>
          <w:tcPr>
            <w:tcW w:w="2977" w:type="dxa"/>
            <w:tcBorders>
              <w:left w:val="nil"/>
              <w:right w:val="single" w:sz="24" w:space="0" w:color="FFFFFF" w:themeColor="background1"/>
            </w:tcBorders>
          </w:tcPr>
          <w:p w14:paraId="14D334CA" w14:textId="15CEC30B" w:rsidR="005510A0" w:rsidRPr="009B1981" w:rsidRDefault="00000000" w:rsidP="005510A0">
            <w:pPr>
              <w:pStyle w:val="BodyText1"/>
            </w:pPr>
            <w:sdt>
              <w:sdtPr>
                <w:rPr>
                  <w:b/>
                  <w:bCs/>
                  <w:lang w:val="en-US"/>
                </w:rPr>
                <w:id w:val="-1123678362"/>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510A0" w:rsidRPr="009B1981">
              <w:t xml:space="preserve">Natural child     </w:t>
            </w:r>
          </w:p>
          <w:p w14:paraId="059CEE9F" w14:textId="5067E4F8" w:rsidR="005510A0" w:rsidRPr="009B1981" w:rsidRDefault="00000000" w:rsidP="005510A0">
            <w:pPr>
              <w:pStyle w:val="BodyText1"/>
            </w:pPr>
            <w:sdt>
              <w:sdtPr>
                <w:rPr>
                  <w:b/>
                  <w:bCs/>
                  <w:lang w:val="en-US"/>
                </w:rPr>
                <w:id w:val="-148716279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510A0" w:rsidRPr="009B1981">
              <w:t xml:space="preserve">Adopted child </w:t>
            </w:r>
          </w:p>
          <w:p w14:paraId="707AF6F1" w14:textId="46527AA4" w:rsidR="005510A0" w:rsidRPr="009B1981" w:rsidRDefault="00000000" w:rsidP="005510A0">
            <w:pPr>
              <w:pStyle w:val="BodyText1"/>
            </w:pPr>
            <w:sdt>
              <w:sdtPr>
                <w:rPr>
                  <w:b/>
                  <w:bCs/>
                  <w:lang w:val="en-US"/>
                </w:rPr>
                <w:id w:val="-1316021801"/>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510A0" w:rsidRPr="009B1981">
              <w:t xml:space="preserve">Stepchild </w:t>
            </w:r>
          </w:p>
          <w:p w14:paraId="18883981" w14:textId="32DA823B" w:rsidR="005510A0" w:rsidRPr="009B1981" w:rsidRDefault="00000000" w:rsidP="005510A0">
            <w:pPr>
              <w:pStyle w:val="BodyText1"/>
            </w:pPr>
            <w:sdt>
              <w:sdtPr>
                <w:rPr>
                  <w:b/>
                  <w:bCs/>
                  <w:lang w:val="en-US"/>
                </w:rPr>
                <w:id w:val="-87531516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5510A0" w:rsidRPr="009B1981">
              <w:t>Child is deceased</w:t>
            </w:r>
          </w:p>
        </w:tc>
        <w:tc>
          <w:tcPr>
            <w:tcW w:w="2970" w:type="dxa"/>
            <w:tcBorders>
              <w:left w:val="single" w:sz="24" w:space="0" w:color="FFFFFF" w:themeColor="background1"/>
              <w:right w:val="nil"/>
            </w:tcBorders>
          </w:tcPr>
          <w:p w14:paraId="4459C61B" w14:textId="77777777" w:rsidR="00296792" w:rsidRPr="009B1981" w:rsidRDefault="00000000" w:rsidP="00296792">
            <w:pPr>
              <w:pStyle w:val="BodyText1"/>
            </w:pPr>
            <w:sdt>
              <w:sdtPr>
                <w:rPr>
                  <w:b/>
                  <w:bCs/>
                  <w:lang w:val="en-US"/>
                </w:rPr>
                <w:id w:val="2066669042"/>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Natural child     </w:t>
            </w:r>
          </w:p>
          <w:p w14:paraId="4311D4D9" w14:textId="77777777" w:rsidR="00296792" w:rsidRPr="009B1981" w:rsidRDefault="00000000" w:rsidP="00296792">
            <w:pPr>
              <w:pStyle w:val="BodyText1"/>
            </w:pPr>
            <w:sdt>
              <w:sdtPr>
                <w:rPr>
                  <w:b/>
                  <w:bCs/>
                  <w:lang w:val="en-US"/>
                </w:rPr>
                <w:id w:val="12767876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Adopted child </w:t>
            </w:r>
          </w:p>
          <w:p w14:paraId="1E1F56E9" w14:textId="77777777" w:rsidR="00296792" w:rsidRPr="009B1981" w:rsidRDefault="00000000" w:rsidP="00296792">
            <w:pPr>
              <w:pStyle w:val="BodyText1"/>
            </w:pPr>
            <w:sdt>
              <w:sdtPr>
                <w:rPr>
                  <w:b/>
                  <w:bCs/>
                  <w:lang w:val="en-US"/>
                </w:rPr>
                <w:id w:val="103824804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Stepchild </w:t>
            </w:r>
          </w:p>
          <w:p w14:paraId="3D12D58B" w14:textId="77E8CAC0" w:rsidR="005510A0" w:rsidRPr="009B1981" w:rsidRDefault="00000000" w:rsidP="00296792">
            <w:pPr>
              <w:pStyle w:val="BodyText1"/>
            </w:pPr>
            <w:sdt>
              <w:sdtPr>
                <w:rPr>
                  <w:b/>
                  <w:bCs/>
                  <w:lang w:val="en-US"/>
                </w:rPr>
                <w:id w:val="684712397"/>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Child is deceased</w:t>
            </w:r>
          </w:p>
        </w:tc>
      </w:tr>
      <w:tr w:rsidR="00722903" w:rsidRPr="009B1981" w14:paraId="4BE98D7A" w14:textId="77777777" w:rsidTr="00BE7362">
        <w:tc>
          <w:tcPr>
            <w:tcW w:w="3681" w:type="dxa"/>
            <w:tcBorders>
              <w:left w:val="nil"/>
              <w:right w:val="nil"/>
            </w:tcBorders>
            <w:vAlign w:val="center"/>
          </w:tcPr>
          <w:p w14:paraId="39150BDE" w14:textId="626ACC23" w:rsidR="00722903" w:rsidRPr="009B1981" w:rsidRDefault="00722903" w:rsidP="00722903">
            <w:pPr>
              <w:pStyle w:val="BodyText1"/>
            </w:pPr>
            <w:r w:rsidRPr="009B1981">
              <w:t>Child’s full name </w:t>
            </w:r>
          </w:p>
        </w:tc>
        <w:sdt>
          <w:sdtPr>
            <w:id w:val="-1030646581"/>
            <w:placeholder>
              <w:docPart w:val="E18ECD1EEB5841C190322C9B8125C10C"/>
            </w:placeholder>
            <w:showingPlcHdr/>
          </w:sdtPr>
          <w:sdtContent>
            <w:tc>
              <w:tcPr>
                <w:tcW w:w="2977" w:type="dxa"/>
                <w:tcBorders>
                  <w:left w:val="nil"/>
                  <w:right w:val="single" w:sz="24" w:space="0" w:color="FFFFFF" w:themeColor="background1"/>
                </w:tcBorders>
                <w:shd w:val="clear" w:color="auto" w:fill="F3F6F8"/>
                <w:vAlign w:val="center"/>
              </w:tcPr>
              <w:p w14:paraId="777517CA" w14:textId="20818136" w:rsidR="00722903" w:rsidRPr="002E15C0" w:rsidRDefault="00722903" w:rsidP="00722903">
                <w:pPr>
                  <w:pStyle w:val="BodyText1"/>
                  <w:rPr>
                    <w:b/>
                    <w:bCs/>
                  </w:rPr>
                </w:pPr>
                <w:r>
                  <w:rPr>
                    <w:rStyle w:val="PlaceholderText"/>
                  </w:rPr>
                  <w:t xml:space="preserve">  </w:t>
                </w:r>
              </w:p>
            </w:tc>
          </w:sdtContent>
        </w:sdt>
        <w:sdt>
          <w:sdtPr>
            <w:id w:val="-1771764173"/>
            <w:placeholder>
              <w:docPart w:val="1737672A32EB430A8493967BEDDE85F0"/>
            </w:placeholder>
            <w:showingPlcHdr/>
          </w:sdtPr>
          <w:sdtContent>
            <w:tc>
              <w:tcPr>
                <w:tcW w:w="2970" w:type="dxa"/>
                <w:tcBorders>
                  <w:left w:val="single" w:sz="24" w:space="0" w:color="FFFFFF" w:themeColor="background1"/>
                  <w:right w:val="nil"/>
                </w:tcBorders>
                <w:shd w:val="clear" w:color="auto" w:fill="F3F6F8"/>
                <w:vAlign w:val="center"/>
              </w:tcPr>
              <w:p w14:paraId="621E9FE9" w14:textId="640440F1" w:rsidR="00722903" w:rsidRPr="002E15C0" w:rsidRDefault="00722903" w:rsidP="00722903">
                <w:pPr>
                  <w:pStyle w:val="BodyText1"/>
                  <w:rPr>
                    <w:b/>
                    <w:bCs/>
                  </w:rPr>
                </w:pPr>
                <w:r>
                  <w:rPr>
                    <w:rStyle w:val="PlaceholderText"/>
                  </w:rPr>
                  <w:t xml:space="preserve">  </w:t>
                </w:r>
              </w:p>
            </w:tc>
          </w:sdtContent>
        </w:sdt>
      </w:tr>
      <w:tr w:rsidR="00436698" w:rsidRPr="009B1981" w14:paraId="4B9D10A1" w14:textId="77777777" w:rsidTr="00BE7362">
        <w:tc>
          <w:tcPr>
            <w:tcW w:w="3681" w:type="dxa"/>
            <w:tcBorders>
              <w:left w:val="nil"/>
              <w:bottom w:val="single" w:sz="4" w:space="0" w:color="auto"/>
              <w:right w:val="nil"/>
            </w:tcBorders>
            <w:vAlign w:val="center"/>
          </w:tcPr>
          <w:p w14:paraId="71C29E1D" w14:textId="42222DE7" w:rsidR="00436698" w:rsidRPr="009B1981" w:rsidRDefault="00436698" w:rsidP="00436698">
            <w:pPr>
              <w:pStyle w:val="BodyText1"/>
            </w:pPr>
            <w:r w:rsidRPr="009B1981">
              <w:t xml:space="preserve">Date of birth </w:t>
            </w:r>
            <w:r w:rsidRPr="009B1981">
              <w:rPr>
                <w:sz w:val="18"/>
                <w:szCs w:val="18"/>
                <w:lang w:val="en-US"/>
              </w:rPr>
              <w:t>(DD/MM/YYYY) </w:t>
            </w:r>
          </w:p>
        </w:tc>
        <w:sdt>
          <w:sdtPr>
            <w:id w:val="-258447990"/>
            <w:placeholder>
              <w:docPart w:val="381DED04C53D4AE9A637DB7A3E8E29C5"/>
            </w:placeholder>
            <w:showingPlcHdr/>
            <w:date w:fullDate="2026-09-22T00:00:00Z">
              <w:dateFormat w:val="d MMMM yyyy"/>
              <w:lid w:val="en-AU"/>
              <w:storeMappedDataAs w:val="dateTime"/>
              <w:calendar w:val="gregorian"/>
            </w:date>
          </w:sdtPr>
          <w:sdtContent>
            <w:tc>
              <w:tcPr>
                <w:tcW w:w="2977" w:type="dxa"/>
                <w:tcBorders>
                  <w:left w:val="nil"/>
                  <w:right w:val="single" w:sz="24" w:space="0" w:color="FFFFFF" w:themeColor="background1"/>
                </w:tcBorders>
                <w:shd w:val="clear" w:color="auto" w:fill="F3F6F8"/>
                <w:vAlign w:val="center"/>
              </w:tcPr>
              <w:p w14:paraId="5238ADF4" w14:textId="54242E8D" w:rsidR="00436698" w:rsidRPr="002E15C0" w:rsidRDefault="00436698" w:rsidP="00436698">
                <w:pPr>
                  <w:pStyle w:val="BodyText1"/>
                  <w:rPr>
                    <w:b/>
                    <w:bCs/>
                  </w:rPr>
                </w:pPr>
                <w:r>
                  <w:rPr>
                    <w:rStyle w:val="PlaceholderText"/>
                  </w:rPr>
                  <w:t xml:space="preserve"> </w:t>
                </w:r>
              </w:p>
            </w:tc>
          </w:sdtContent>
        </w:sdt>
        <w:sdt>
          <w:sdtPr>
            <w:id w:val="-1344236511"/>
            <w:placeholder>
              <w:docPart w:val="473518DBFBD44A478D0495C49D07F571"/>
            </w:placeholder>
            <w:showingPlcHdr/>
            <w:date w:fullDate="2026-09-22T00:00:00Z">
              <w:dateFormat w:val="d MMMM yyyy"/>
              <w:lid w:val="en-AU"/>
              <w:storeMappedDataAs w:val="dateTime"/>
              <w:calendar w:val="gregorian"/>
            </w:date>
          </w:sdtPr>
          <w:sdtContent>
            <w:tc>
              <w:tcPr>
                <w:tcW w:w="2970" w:type="dxa"/>
                <w:tcBorders>
                  <w:left w:val="single" w:sz="24" w:space="0" w:color="FFFFFF" w:themeColor="background1"/>
                  <w:right w:val="nil"/>
                </w:tcBorders>
                <w:shd w:val="clear" w:color="auto" w:fill="F3F6F8"/>
                <w:vAlign w:val="center"/>
              </w:tcPr>
              <w:p w14:paraId="63764760" w14:textId="2556118C" w:rsidR="00436698" w:rsidRPr="002E15C0" w:rsidRDefault="00436698" w:rsidP="00436698">
                <w:pPr>
                  <w:pStyle w:val="BodyText1"/>
                  <w:rPr>
                    <w:b/>
                    <w:bCs/>
                  </w:rPr>
                </w:pPr>
                <w:r>
                  <w:rPr>
                    <w:rStyle w:val="PlaceholderText"/>
                  </w:rPr>
                  <w:t xml:space="preserve"> </w:t>
                </w:r>
              </w:p>
            </w:tc>
          </w:sdtContent>
        </w:sdt>
      </w:tr>
      <w:tr w:rsidR="00722903" w:rsidRPr="009B1981" w14:paraId="50279C31" w14:textId="77777777" w:rsidTr="00BE7362">
        <w:tc>
          <w:tcPr>
            <w:tcW w:w="3681" w:type="dxa"/>
            <w:tcBorders>
              <w:left w:val="nil"/>
              <w:bottom w:val="nil"/>
              <w:right w:val="nil"/>
            </w:tcBorders>
            <w:vAlign w:val="center"/>
          </w:tcPr>
          <w:p w14:paraId="26BBFA4C" w14:textId="5D76659A" w:rsidR="00722903" w:rsidRPr="009B1981" w:rsidRDefault="00722903" w:rsidP="00722903">
            <w:pPr>
              <w:pStyle w:val="BodyText1"/>
            </w:pPr>
            <w:r w:rsidRPr="009B1981">
              <w:t>Address </w:t>
            </w:r>
          </w:p>
        </w:tc>
        <w:sdt>
          <w:sdtPr>
            <w:id w:val="1939487071"/>
            <w:placeholder>
              <w:docPart w:val="F472C0A35FD64B8DA74F170123B4CF5F"/>
            </w:placeholder>
            <w:showingPlcHdr/>
          </w:sdtPr>
          <w:sdtContent>
            <w:tc>
              <w:tcPr>
                <w:tcW w:w="2977" w:type="dxa"/>
                <w:tcBorders>
                  <w:left w:val="nil"/>
                  <w:right w:val="single" w:sz="24" w:space="0" w:color="FFFFFF" w:themeColor="background1"/>
                </w:tcBorders>
                <w:shd w:val="clear" w:color="auto" w:fill="F3F6F8"/>
                <w:vAlign w:val="center"/>
              </w:tcPr>
              <w:p w14:paraId="147E026A" w14:textId="70457427" w:rsidR="00722903" w:rsidRPr="002E15C0" w:rsidRDefault="00722903" w:rsidP="00722903">
                <w:pPr>
                  <w:pStyle w:val="BodyText1"/>
                  <w:rPr>
                    <w:b/>
                    <w:bCs/>
                    <w:lang w:val="en-US"/>
                  </w:rPr>
                </w:pPr>
                <w:r>
                  <w:rPr>
                    <w:rStyle w:val="PlaceholderText"/>
                  </w:rPr>
                  <w:t xml:space="preserve">  </w:t>
                </w:r>
              </w:p>
            </w:tc>
          </w:sdtContent>
        </w:sdt>
        <w:sdt>
          <w:sdtPr>
            <w:id w:val="1160422268"/>
            <w:placeholder>
              <w:docPart w:val="9B12F36CC1B74DBB884F6108FA71E15E"/>
            </w:placeholder>
            <w:showingPlcHdr/>
          </w:sdtPr>
          <w:sdtContent>
            <w:tc>
              <w:tcPr>
                <w:tcW w:w="2970" w:type="dxa"/>
                <w:tcBorders>
                  <w:left w:val="single" w:sz="24" w:space="0" w:color="FFFFFF" w:themeColor="background1"/>
                  <w:right w:val="nil"/>
                </w:tcBorders>
                <w:shd w:val="clear" w:color="auto" w:fill="F3F6F8"/>
                <w:vAlign w:val="center"/>
              </w:tcPr>
              <w:p w14:paraId="412F56F4" w14:textId="02A6FBFE" w:rsidR="00722903" w:rsidRPr="002E15C0" w:rsidRDefault="00722903" w:rsidP="00722903">
                <w:pPr>
                  <w:pStyle w:val="BodyText1"/>
                  <w:rPr>
                    <w:b/>
                    <w:bCs/>
                  </w:rPr>
                </w:pPr>
                <w:r>
                  <w:rPr>
                    <w:rStyle w:val="PlaceholderText"/>
                  </w:rPr>
                  <w:t xml:space="preserve">  </w:t>
                </w:r>
              </w:p>
            </w:tc>
          </w:sdtContent>
        </w:sdt>
      </w:tr>
      <w:tr w:rsidR="009D320E" w:rsidRPr="009B1981" w14:paraId="088ED028" w14:textId="77777777" w:rsidTr="009D320E">
        <w:tc>
          <w:tcPr>
            <w:tcW w:w="3681" w:type="dxa"/>
            <w:tcBorders>
              <w:top w:val="nil"/>
              <w:left w:val="nil"/>
              <w:right w:val="nil"/>
            </w:tcBorders>
            <w:vAlign w:val="center"/>
          </w:tcPr>
          <w:p w14:paraId="16B437EE" w14:textId="77777777" w:rsidR="009D320E" w:rsidRPr="009B1981" w:rsidRDefault="009D320E" w:rsidP="009D320E">
            <w:pPr>
              <w:pStyle w:val="BodyText1"/>
            </w:pPr>
          </w:p>
        </w:tc>
        <w:tc>
          <w:tcPr>
            <w:tcW w:w="2977" w:type="dxa"/>
            <w:tcBorders>
              <w:left w:val="nil"/>
              <w:right w:val="single" w:sz="24" w:space="0" w:color="FFFFFF" w:themeColor="background1"/>
            </w:tcBorders>
            <w:shd w:val="clear" w:color="auto" w:fill="F3F6F8"/>
          </w:tcPr>
          <w:p w14:paraId="1AD256FE" w14:textId="77777777" w:rsidR="009D320E" w:rsidRPr="009B1981" w:rsidRDefault="009D320E" w:rsidP="009D320E">
            <w:pPr>
              <w:pStyle w:val="BodyText1"/>
              <w:rPr>
                <w:lang w:val="en-US"/>
              </w:rPr>
            </w:pPr>
          </w:p>
        </w:tc>
        <w:tc>
          <w:tcPr>
            <w:tcW w:w="2970" w:type="dxa"/>
            <w:tcBorders>
              <w:left w:val="single" w:sz="24" w:space="0" w:color="FFFFFF" w:themeColor="background1"/>
              <w:right w:val="nil"/>
            </w:tcBorders>
            <w:shd w:val="clear" w:color="auto" w:fill="F3F6F8"/>
          </w:tcPr>
          <w:p w14:paraId="1260043A" w14:textId="77777777" w:rsidR="009D320E" w:rsidRPr="009B1981" w:rsidRDefault="009D320E" w:rsidP="009D320E">
            <w:pPr>
              <w:pStyle w:val="BodyText1"/>
            </w:pPr>
          </w:p>
        </w:tc>
      </w:tr>
      <w:tr w:rsidR="006A7180" w:rsidRPr="009B1981" w14:paraId="7BEE167B" w14:textId="77777777" w:rsidTr="0096172D">
        <w:tc>
          <w:tcPr>
            <w:tcW w:w="3681" w:type="dxa"/>
            <w:tcBorders>
              <w:left w:val="nil"/>
              <w:right w:val="nil"/>
            </w:tcBorders>
          </w:tcPr>
          <w:p w14:paraId="602CE1DA" w14:textId="225E8310" w:rsidR="006A7180" w:rsidRPr="009B1981" w:rsidRDefault="006A7180" w:rsidP="006A7180">
            <w:pPr>
              <w:pStyle w:val="BodyText1"/>
            </w:pPr>
            <w:r w:rsidRPr="009B1981">
              <w:t>Phone or email </w:t>
            </w:r>
          </w:p>
        </w:tc>
        <w:sdt>
          <w:sdtPr>
            <w:id w:val="-1210647347"/>
            <w:placeholder>
              <w:docPart w:val="CBB51F518FCB490CABB66D579C1E372B"/>
            </w:placeholder>
            <w:showingPlcHdr/>
          </w:sdtPr>
          <w:sdtContent>
            <w:tc>
              <w:tcPr>
                <w:tcW w:w="2977" w:type="dxa"/>
                <w:tcBorders>
                  <w:left w:val="nil"/>
                  <w:right w:val="single" w:sz="24" w:space="0" w:color="FFFFFF" w:themeColor="background1"/>
                </w:tcBorders>
                <w:shd w:val="clear" w:color="auto" w:fill="F3F6F8"/>
                <w:vAlign w:val="center"/>
              </w:tcPr>
              <w:p w14:paraId="34E15DC2" w14:textId="205E87A2" w:rsidR="006A7180" w:rsidRPr="009B1981" w:rsidRDefault="006A7180" w:rsidP="006A7180">
                <w:pPr>
                  <w:pStyle w:val="BodyText1"/>
                  <w:rPr>
                    <w:lang w:val="en-US"/>
                  </w:rPr>
                </w:pPr>
                <w:r>
                  <w:rPr>
                    <w:rStyle w:val="PlaceholderText"/>
                  </w:rPr>
                  <w:t xml:space="preserve">  </w:t>
                </w:r>
              </w:p>
            </w:tc>
          </w:sdtContent>
        </w:sdt>
        <w:sdt>
          <w:sdtPr>
            <w:id w:val="-1036277142"/>
            <w:placeholder>
              <w:docPart w:val="361EB769AFEE4B3ABB19721B5F8FD7C0"/>
            </w:placeholder>
            <w:showingPlcHdr/>
          </w:sdtPr>
          <w:sdtContent>
            <w:tc>
              <w:tcPr>
                <w:tcW w:w="2970" w:type="dxa"/>
                <w:tcBorders>
                  <w:left w:val="single" w:sz="24" w:space="0" w:color="FFFFFF" w:themeColor="background1"/>
                  <w:right w:val="nil"/>
                </w:tcBorders>
                <w:shd w:val="clear" w:color="auto" w:fill="F3F6F8"/>
                <w:vAlign w:val="center"/>
              </w:tcPr>
              <w:p w14:paraId="44D6B517" w14:textId="11B7BC64" w:rsidR="006A7180" w:rsidRPr="009B1981" w:rsidRDefault="006A7180" w:rsidP="006A7180">
                <w:pPr>
                  <w:pStyle w:val="BodyText1"/>
                </w:pPr>
                <w:r>
                  <w:rPr>
                    <w:rStyle w:val="PlaceholderText"/>
                  </w:rPr>
                  <w:t xml:space="preserve">  </w:t>
                </w:r>
              </w:p>
            </w:tc>
          </w:sdtContent>
        </w:sdt>
      </w:tr>
      <w:tr w:rsidR="00AE1041" w:rsidRPr="009B1981" w14:paraId="16EE8D72" w14:textId="77777777" w:rsidTr="003C2E28">
        <w:tc>
          <w:tcPr>
            <w:tcW w:w="3681" w:type="dxa"/>
            <w:tcBorders>
              <w:left w:val="nil"/>
              <w:right w:val="nil"/>
            </w:tcBorders>
          </w:tcPr>
          <w:p w14:paraId="6F3AA052" w14:textId="193342AB" w:rsidR="00AE1041" w:rsidRPr="009B1981" w:rsidRDefault="00037555" w:rsidP="009D320E">
            <w:pPr>
              <w:pStyle w:val="BodyText1"/>
            </w:pPr>
            <w:r w:rsidRPr="009B1981">
              <w:t>Does this child have a disability</w:t>
            </w:r>
            <w:r w:rsidR="00FB5DE6" w:rsidRPr="009B1981">
              <w:t xml:space="preserve"> or support needs?</w:t>
            </w:r>
            <w:r w:rsidRPr="009B1981">
              <w:t> </w:t>
            </w:r>
          </w:p>
        </w:tc>
        <w:tc>
          <w:tcPr>
            <w:tcW w:w="2977" w:type="dxa"/>
            <w:tcBorders>
              <w:left w:val="nil"/>
              <w:right w:val="single" w:sz="24" w:space="0" w:color="FFFFFF" w:themeColor="background1"/>
            </w:tcBorders>
          </w:tcPr>
          <w:p w14:paraId="37255158" w14:textId="20294EA9" w:rsidR="00AE1041" w:rsidRPr="009B1981" w:rsidRDefault="00000000" w:rsidP="00472CE5">
            <w:pPr>
              <w:pStyle w:val="BodyText1"/>
            </w:pPr>
            <w:sdt>
              <w:sdtPr>
                <w:rPr>
                  <w:b/>
                  <w:bCs/>
                  <w:lang w:val="en-US"/>
                </w:rPr>
                <w:id w:val="-950467939"/>
                <w14:checkbox>
                  <w14:checked w14:val="0"/>
                  <w14:checkedState w14:val="00FC" w14:font="Wingdings"/>
                  <w14:uncheckedState w14:val="2610" w14:font="MS Gothic"/>
                </w14:checkbox>
              </w:sdtPr>
              <w:sdtContent>
                <w:r w:rsidR="00C0217A" w:rsidRPr="00E2162A">
                  <w:rPr>
                    <w:rFonts w:ascii="MS Gothic" w:eastAsia="MS Gothic" w:hAnsi="MS Gothic" w:hint="eastAsia"/>
                    <w:lang w:val="en-US"/>
                  </w:rPr>
                  <w:t>☐</w:t>
                </w:r>
              </w:sdtContent>
            </w:sdt>
            <w:r w:rsidR="00C0217A" w:rsidRPr="009B1981">
              <w:rPr>
                <w:b/>
                <w:bCs/>
                <w:lang w:val="en-US"/>
              </w:rPr>
              <w:t xml:space="preserve"> </w:t>
            </w:r>
            <w:r w:rsidR="00C0217A">
              <w:rPr>
                <w:b/>
                <w:bCs/>
                <w:lang w:val="en-US"/>
              </w:rPr>
              <w:t xml:space="preserve"> </w:t>
            </w:r>
            <w:r w:rsidR="00C0217A" w:rsidRPr="009B1981">
              <w:t>Yes   </w:t>
            </w:r>
            <w:sdt>
              <w:sdtPr>
                <w:rPr>
                  <w:b/>
                  <w:bCs/>
                  <w:lang w:val="en-US"/>
                </w:rPr>
                <w:id w:val="-2026242156"/>
                <w14:checkbox>
                  <w14:checked w14:val="0"/>
                  <w14:checkedState w14:val="00FC" w14:font="Wingdings"/>
                  <w14:uncheckedState w14:val="2610" w14:font="MS Gothic"/>
                </w14:checkbox>
              </w:sdtPr>
              <w:sdtContent>
                <w:r w:rsidR="00C0217A" w:rsidRPr="00E2162A">
                  <w:rPr>
                    <w:rFonts w:ascii="MS Gothic" w:eastAsia="MS Gothic" w:hAnsi="MS Gothic" w:hint="eastAsia"/>
                    <w:lang w:val="en-US"/>
                  </w:rPr>
                  <w:t>☐</w:t>
                </w:r>
              </w:sdtContent>
            </w:sdt>
            <w:r w:rsidR="00C0217A" w:rsidRPr="009B1981">
              <w:rPr>
                <w:b/>
                <w:bCs/>
                <w:lang w:val="en-US"/>
              </w:rPr>
              <w:t xml:space="preserve"> </w:t>
            </w:r>
            <w:r w:rsidR="00C0217A">
              <w:rPr>
                <w:b/>
                <w:bCs/>
                <w:lang w:val="en-US"/>
              </w:rPr>
              <w:t xml:space="preserve"> </w:t>
            </w:r>
            <w:r w:rsidR="00C0217A" w:rsidRPr="009B1981">
              <w:t>No </w:t>
            </w:r>
          </w:p>
        </w:tc>
        <w:tc>
          <w:tcPr>
            <w:tcW w:w="2970" w:type="dxa"/>
            <w:tcBorders>
              <w:left w:val="single" w:sz="24" w:space="0" w:color="FFFFFF" w:themeColor="background1"/>
              <w:right w:val="nil"/>
            </w:tcBorders>
          </w:tcPr>
          <w:p w14:paraId="2DAE6893" w14:textId="01633945" w:rsidR="00AE1041" w:rsidRPr="009B1981" w:rsidRDefault="00000000" w:rsidP="009D320E">
            <w:pPr>
              <w:pStyle w:val="BodyText1"/>
              <w:rPr>
                <w:lang w:val="en-US"/>
              </w:rPr>
            </w:pPr>
            <w:sdt>
              <w:sdtPr>
                <w:rPr>
                  <w:b/>
                  <w:bCs/>
                  <w:lang w:val="en-US"/>
                </w:rPr>
                <w:id w:val="467174109"/>
                <w14:checkbox>
                  <w14:checked w14:val="0"/>
                  <w14:checkedState w14:val="00FC" w14:font="Wingdings"/>
                  <w14:uncheckedState w14:val="2610" w14:font="MS Gothic"/>
                </w14:checkbox>
              </w:sdtPr>
              <w:sdtContent>
                <w:r w:rsidR="00C0217A" w:rsidRPr="00E2162A">
                  <w:rPr>
                    <w:rFonts w:ascii="MS Gothic" w:eastAsia="MS Gothic" w:hAnsi="MS Gothic" w:hint="eastAsia"/>
                    <w:lang w:val="en-US"/>
                  </w:rPr>
                  <w:t>☐</w:t>
                </w:r>
              </w:sdtContent>
            </w:sdt>
            <w:r w:rsidR="00C0217A" w:rsidRPr="009B1981">
              <w:rPr>
                <w:b/>
                <w:bCs/>
                <w:lang w:val="en-US"/>
              </w:rPr>
              <w:t xml:space="preserve"> </w:t>
            </w:r>
            <w:r w:rsidR="00C0217A">
              <w:rPr>
                <w:b/>
                <w:bCs/>
                <w:lang w:val="en-US"/>
              </w:rPr>
              <w:t xml:space="preserve"> </w:t>
            </w:r>
            <w:r w:rsidR="00C0217A" w:rsidRPr="009B1981">
              <w:t>Yes   </w:t>
            </w:r>
            <w:sdt>
              <w:sdtPr>
                <w:rPr>
                  <w:b/>
                  <w:bCs/>
                  <w:lang w:val="en-US"/>
                </w:rPr>
                <w:id w:val="-1349259628"/>
                <w14:checkbox>
                  <w14:checked w14:val="0"/>
                  <w14:checkedState w14:val="00FC" w14:font="Wingdings"/>
                  <w14:uncheckedState w14:val="2610" w14:font="MS Gothic"/>
                </w14:checkbox>
              </w:sdtPr>
              <w:sdtContent>
                <w:r w:rsidR="00C0217A" w:rsidRPr="00E2162A">
                  <w:rPr>
                    <w:rFonts w:ascii="MS Gothic" w:eastAsia="MS Gothic" w:hAnsi="MS Gothic" w:hint="eastAsia"/>
                    <w:lang w:val="en-US"/>
                  </w:rPr>
                  <w:t>☐</w:t>
                </w:r>
              </w:sdtContent>
            </w:sdt>
            <w:r w:rsidR="00C0217A" w:rsidRPr="009B1981">
              <w:rPr>
                <w:b/>
                <w:bCs/>
                <w:lang w:val="en-US"/>
              </w:rPr>
              <w:t xml:space="preserve"> </w:t>
            </w:r>
            <w:r w:rsidR="00C0217A">
              <w:rPr>
                <w:b/>
                <w:bCs/>
                <w:lang w:val="en-US"/>
              </w:rPr>
              <w:t xml:space="preserve"> </w:t>
            </w:r>
            <w:r w:rsidR="00C0217A" w:rsidRPr="009B1981">
              <w:t>No </w:t>
            </w:r>
          </w:p>
        </w:tc>
      </w:tr>
      <w:tr w:rsidR="006A7180" w:rsidRPr="009B1981" w14:paraId="068050CB" w14:textId="77777777" w:rsidTr="00D250A8">
        <w:tc>
          <w:tcPr>
            <w:tcW w:w="3681" w:type="dxa"/>
            <w:tcBorders>
              <w:left w:val="nil"/>
              <w:right w:val="nil"/>
            </w:tcBorders>
          </w:tcPr>
          <w:p w14:paraId="33D4256E" w14:textId="5E916A38" w:rsidR="006A7180" w:rsidRPr="009B1981" w:rsidRDefault="006A7180" w:rsidP="006A7180">
            <w:pPr>
              <w:pStyle w:val="BodyText1"/>
            </w:pPr>
            <w:r w:rsidRPr="009B1981">
              <w:t>If yes, provide relevant details </w:t>
            </w:r>
          </w:p>
        </w:tc>
        <w:sdt>
          <w:sdtPr>
            <w:id w:val="-2098706040"/>
            <w:placeholder>
              <w:docPart w:val="1C718AF9626C43AD84512833E834C24A"/>
            </w:placeholder>
            <w:showingPlcHdr/>
          </w:sdtPr>
          <w:sdtContent>
            <w:tc>
              <w:tcPr>
                <w:tcW w:w="2977" w:type="dxa"/>
                <w:tcBorders>
                  <w:left w:val="nil"/>
                  <w:right w:val="single" w:sz="24" w:space="0" w:color="FFFFFF" w:themeColor="background1"/>
                </w:tcBorders>
                <w:shd w:val="clear" w:color="auto" w:fill="F3F6F8"/>
                <w:vAlign w:val="center"/>
              </w:tcPr>
              <w:p w14:paraId="6CACBEB5" w14:textId="2BD2113A" w:rsidR="006A7180" w:rsidRPr="009B1981" w:rsidRDefault="006A7180" w:rsidP="006A7180">
                <w:pPr>
                  <w:pStyle w:val="BodyText1"/>
                  <w:rPr>
                    <w:lang w:val="en-US"/>
                  </w:rPr>
                </w:pPr>
                <w:r>
                  <w:rPr>
                    <w:rStyle w:val="PlaceholderText"/>
                  </w:rPr>
                  <w:t xml:space="preserve">  </w:t>
                </w:r>
              </w:p>
            </w:tc>
          </w:sdtContent>
        </w:sdt>
        <w:sdt>
          <w:sdtPr>
            <w:id w:val="859712177"/>
            <w:placeholder>
              <w:docPart w:val="81BF3E903EC746DDAB30CEA66CAA0851"/>
            </w:placeholder>
            <w:showingPlcHdr/>
          </w:sdtPr>
          <w:sdtContent>
            <w:tc>
              <w:tcPr>
                <w:tcW w:w="2970" w:type="dxa"/>
                <w:tcBorders>
                  <w:left w:val="single" w:sz="24" w:space="0" w:color="FFFFFF" w:themeColor="background1"/>
                  <w:right w:val="nil"/>
                </w:tcBorders>
                <w:shd w:val="clear" w:color="auto" w:fill="F3F6F8"/>
                <w:vAlign w:val="center"/>
              </w:tcPr>
              <w:p w14:paraId="3A1D061D" w14:textId="37154366" w:rsidR="006A7180" w:rsidRPr="009B1981" w:rsidRDefault="006A7180" w:rsidP="006A7180">
                <w:pPr>
                  <w:pStyle w:val="BodyText1"/>
                  <w:rPr>
                    <w:lang w:val="en-US"/>
                  </w:rPr>
                </w:pPr>
                <w:r>
                  <w:rPr>
                    <w:rStyle w:val="PlaceholderText"/>
                  </w:rPr>
                  <w:t xml:space="preserve">  </w:t>
                </w:r>
              </w:p>
            </w:tc>
          </w:sdtContent>
        </w:sdt>
      </w:tr>
    </w:tbl>
    <w:p w14:paraId="65DDAAE6" w14:textId="77777777" w:rsidR="001515FB" w:rsidRPr="009B1981" w:rsidRDefault="001515FB" w:rsidP="00B81B4D">
      <w:pPr>
        <w:pStyle w:val="BodyText1"/>
        <w:rPr>
          <w:lang w:val="en-US"/>
        </w:rPr>
      </w:pPr>
    </w:p>
    <w:p w14:paraId="73D6AD6A" w14:textId="77777777" w:rsidR="005510A0" w:rsidRPr="009B1981" w:rsidRDefault="005510A0">
      <w:pPr>
        <w:rPr>
          <w:rFonts w:ascii="Century Gothic" w:hAnsi="Century Gothic"/>
        </w:rPr>
      </w:pPr>
      <w:r w:rsidRPr="009B1981">
        <w:rPr>
          <w:rFonts w:ascii="Century Gothic" w:hAnsi="Century Gothic"/>
          <w:b/>
        </w:rPr>
        <w:br w:type="page"/>
      </w:r>
    </w:p>
    <w:tbl>
      <w:tblPr>
        <w:tblStyle w:val="TableGrid"/>
        <w:tblW w:w="0" w:type="auto"/>
        <w:tblLook w:val="04A0" w:firstRow="1" w:lastRow="0" w:firstColumn="1" w:lastColumn="0" w:noHBand="0" w:noVBand="1"/>
      </w:tblPr>
      <w:tblGrid>
        <w:gridCol w:w="3681"/>
        <w:gridCol w:w="2977"/>
        <w:gridCol w:w="2970"/>
      </w:tblGrid>
      <w:tr w:rsidR="00B81B4D" w:rsidRPr="009B1981" w14:paraId="13404D13" w14:textId="77777777" w:rsidTr="00495437">
        <w:tc>
          <w:tcPr>
            <w:tcW w:w="3681" w:type="dxa"/>
            <w:tcBorders>
              <w:top w:val="nil"/>
              <w:left w:val="nil"/>
              <w:bottom w:val="single" w:sz="4" w:space="0" w:color="auto"/>
              <w:right w:val="nil"/>
            </w:tcBorders>
          </w:tcPr>
          <w:p w14:paraId="716CE146" w14:textId="55853F35" w:rsidR="00B81B4D" w:rsidRPr="009B1981" w:rsidRDefault="00B81B4D" w:rsidP="00495437">
            <w:pPr>
              <w:pStyle w:val="Heading5"/>
            </w:pPr>
            <w:r w:rsidRPr="009B1981">
              <w:rPr>
                <w:lang w:val="en-US"/>
              </w:rPr>
              <w:lastRenderedPageBreak/>
              <w:t>Child 2</w:t>
            </w:r>
            <w:r w:rsidRPr="009B1981">
              <w:t> </w:t>
            </w:r>
          </w:p>
          <w:p w14:paraId="790B3E73" w14:textId="28AF2EE3" w:rsidR="00B81B4D" w:rsidRPr="009B1981" w:rsidRDefault="00B81B4D" w:rsidP="00495437">
            <w:pPr>
              <w:rPr>
                <w:rFonts w:ascii="Century Gothic" w:hAnsi="Century Gothic"/>
              </w:rPr>
            </w:pPr>
          </w:p>
        </w:tc>
        <w:tc>
          <w:tcPr>
            <w:tcW w:w="2977" w:type="dxa"/>
            <w:tcBorders>
              <w:top w:val="nil"/>
              <w:left w:val="nil"/>
              <w:bottom w:val="single" w:sz="4" w:space="0" w:color="auto"/>
              <w:right w:val="nil"/>
            </w:tcBorders>
          </w:tcPr>
          <w:p w14:paraId="3F67C414" w14:textId="77777777" w:rsidR="00B81B4D" w:rsidRPr="009B1981" w:rsidRDefault="00B81B4D" w:rsidP="00495437">
            <w:pPr>
              <w:pStyle w:val="Heading6"/>
            </w:pPr>
            <w:r w:rsidRPr="009B1981">
              <w:t>Client one</w:t>
            </w:r>
          </w:p>
        </w:tc>
        <w:tc>
          <w:tcPr>
            <w:tcW w:w="2970" w:type="dxa"/>
            <w:tcBorders>
              <w:top w:val="nil"/>
              <w:left w:val="nil"/>
              <w:bottom w:val="single" w:sz="4" w:space="0" w:color="auto"/>
              <w:right w:val="nil"/>
            </w:tcBorders>
          </w:tcPr>
          <w:p w14:paraId="0ADA0850" w14:textId="77777777" w:rsidR="00B81B4D" w:rsidRPr="009B1981" w:rsidRDefault="00B81B4D" w:rsidP="00495437">
            <w:pPr>
              <w:pStyle w:val="Heading6"/>
            </w:pPr>
            <w:r w:rsidRPr="009B1981">
              <w:t xml:space="preserve">Client two </w:t>
            </w:r>
          </w:p>
          <w:p w14:paraId="697D9EC1" w14:textId="71A17414" w:rsidR="00B81B4D" w:rsidRPr="009B1981" w:rsidRDefault="00000000" w:rsidP="00495437">
            <w:pPr>
              <w:rPr>
                <w:rFonts w:ascii="Century Gothic" w:hAnsi="Century Gothic"/>
              </w:rPr>
            </w:pPr>
            <w:sdt>
              <w:sdtPr>
                <w:rPr>
                  <w:b/>
                  <w:bCs/>
                  <w:lang w:val="en-US"/>
                </w:rPr>
                <w:id w:val="-1443296528"/>
                <w14:checkbox>
                  <w14:checked w14:val="0"/>
                  <w14:checkedState w14:val="00FC" w14:font="Wingdings"/>
                  <w14:uncheckedState w14:val="2610" w14:font="MS Gothic"/>
                </w14:checkbox>
              </w:sdtPr>
              <w:sdtContent>
                <w:r w:rsidR="000A4E08" w:rsidRPr="00E2162A">
                  <w:rPr>
                    <w:rFonts w:ascii="MS Gothic" w:eastAsia="MS Gothic" w:hAnsi="MS Gothic" w:hint="eastAsia"/>
                    <w:lang w:val="en-US"/>
                  </w:rPr>
                  <w:t>☐</w:t>
                </w:r>
              </w:sdtContent>
            </w:sdt>
            <w:r w:rsidR="000A4E08" w:rsidRPr="009B1981">
              <w:rPr>
                <w:b/>
                <w:bCs/>
                <w:lang w:val="en-US"/>
              </w:rPr>
              <w:t xml:space="preserve"> </w:t>
            </w:r>
            <w:r w:rsidR="000A4E08">
              <w:rPr>
                <w:b/>
                <w:bCs/>
                <w:lang w:val="en-US"/>
              </w:rPr>
              <w:t xml:space="preserve"> </w:t>
            </w:r>
            <w:r w:rsidR="0075688F" w:rsidRPr="009B1981">
              <w:rPr>
                <w:rFonts w:ascii="Century Gothic" w:eastAsia="Times New Roman" w:hAnsi="Century Gothic" w:cs="Times New Roman"/>
                <w:color w:val="auto"/>
                <w:kern w:val="0"/>
                <w:szCs w:val="24"/>
                <w14:ligatures w14:val="none"/>
              </w:rPr>
              <w:t>Same as Client one</w:t>
            </w:r>
          </w:p>
        </w:tc>
      </w:tr>
      <w:tr w:rsidR="00296792" w:rsidRPr="009B1981" w14:paraId="12B50BAC" w14:textId="77777777" w:rsidTr="00495437">
        <w:tc>
          <w:tcPr>
            <w:tcW w:w="3681" w:type="dxa"/>
            <w:tcBorders>
              <w:top w:val="single" w:sz="4" w:space="0" w:color="auto"/>
              <w:left w:val="nil"/>
              <w:right w:val="nil"/>
            </w:tcBorders>
            <w:vAlign w:val="center"/>
          </w:tcPr>
          <w:p w14:paraId="24D98827" w14:textId="77777777" w:rsidR="00296792" w:rsidRPr="009B1981" w:rsidRDefault="00296792" w:rsidP="00296792">
            <w:pPr>
              <w:pStyle w:val="BodyText1"/>
            </w:pPr>
            <w:r w:rsidRPr="009B1981">
              <w:rPr>
                <w:lang w:val="en-US"/>
              </w:rPr>
              <w:t>Child</w:t>
            </w:r>
          </w:p>
        </w:tc>
        <w:tc>
          <w:tcPr>
            <w:tcW w:w="2977" w:type="dxa"/>
            <w:tcBorders>
              <w:top w:val="single" w:sz="4" w:space="0" w:color="auto"/>
              <w:left w:val="nil"/>
              <w:right w:val="single" w:sz="24" w:space="0" w:color="FFFFFF" w:themeColor="background1"/>
            </w:tcBorders>
          </w:tcPr>
          <w:p w14:paraId="5BD10ACD" w14:textId="77777777" w:rsidR="00296792" w:rsidRPr="009B1981" w:rsidRDefault="00000000" w:rsidP="00296792">
            <w:pPr>
              <w:pStyle w:val="BodyText1"/>
              <w:rPr>
                <w:lang w:val="en-US"/>
              </w:rPr>
            </w:pPr>
            <w:sdt>
              <w:sdtPr>
                <w:rPr>
                  <w:b/>
                  <w:bCs/>
                  <w:lang w:val="en-US"/>
                </w:rPr>
                <w:id w:val="-211836336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Daughter   </w:t>
            </w:r>
          </w:p>
          <w:p w14:paraId="7D98392E" w14:textId="77777777" w:rsidR="00296792" w:rsidRPr="009B1981" w:rsidRDefault="00000000" w:rsidP="00296792">
            <w:pPr>
              <w:pStyle w:val="BodyText1"/>
              <w:rPr>
                <w:rFonts w:cs="Arial"/>
                <w:lang w:val="en-US"/>
              </w:rPr>
            </w:pPr>
            <w:sdt>
              <w:sdtPr>
                <w:rPr>
                  <w:b/>
                  <w:bCs/>
                  <w:lang w:val="en-US"/>
                </w:rPr>
                <w:id w:val="1454669487"/>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Son</w:t>
            </w:r>
            <w:r w:rsidR="00296792" w:rsidRPr="009B1981">
              <w:rPr>
                <w:rFonts w:cs="Arial"/>
                <w:lang w:val="en-US"/>
              </w:rPr>
              <w:t>     </w:t>
            </w:r>
          </w:p>
          <w:p w14:paraId="739B35FF" w14:textId="53D68A54" w:rsidR="00296792" w:rsidRPr="009B1981" w:rsidRDefault="00000000" w:rsidP="00296792">
            <w:pPr>
              <w:pStyle w:val="BodyText1"/>
            </w:pPr>
            <w:sdt>
              <w:sdtPr>
                <w:rPr>
                  <w:b/>
                  <w:bCs/>
                  <w:lang w:val="en-US"/>
                </w:rPr>
                <w:id w:val="1526906752"/>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Another description</w:t>
            </w:r>
            <w:r w:rsidR="00296792" w:rsidRPr="009B1981">
              <w:t> </w:t>
            </w:r>
          </w:p>
        </w:tc>
        <w:tc>
          <w:tcPr>
            <w:tcW w:w="2970" w:type="dxa"/>
            <w:tcBorders>
              <w:top w:val="single" w:sz="4" w:space="0" w:color="auto"/>
              <w:left w:val="single" w:sz="24" w:space="0" w:color="FFFFFF" w:themeColor="background1"/>
              <w:right w:val="nil"/>
            </w:tcBorders>
          </w:tcPr>
          <w:p w14:paraId="4A9C20CE" w14:textId="77777777" w:rsidR="00296792" w:rsidRPr="009B1981" w:rsidRDefault="00000000" w:rsidP="00296792">
            <w:pPr>
              <w:pStyle w:val="BodyText1"/>
              <w:rPr>
                <w:lang w:val="en-US"/>
              </w:rPr>
            </w:pPr>
            <w:sdt>
              <w:sdtPr>
                <w:rPr>
                  <w:b/>
                  <w:bCs/>
                  <w:lang w:val="en-US"/>
                </w:rPr>
                <w:id w:val="144071507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Daughter   </w:t>
            </w:r>
          </w:p>
          <w:p w14:paraId="62A35BAC" w14:textId="77777777" w:rsidR="00296792" w:rsidRPr="009B1981" w:rsidRDefault="00000000" w:rsidP="00296792">
            <w:pPr>
              <w:pStyle w:val="BodyText1"/>
              <w:rPr>
                <w:rFonts w:cs="Arial"/>
                <w:lang w:val="en-US"/>
              </w:rPr>
            </w:pPr>
            <w:sdt>
              <w:sdtPr>
                <w:rPr>
                  <w:b/>
                  <w:bCs/>
                  <w:lang w:val="en-US"/>
                </w:rPr>
                <w:id w:val="-95579850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Son</w:t>
            </w:r>
            <w:r w:rsidR="00296792" w:rsidRPr="009B1981">
              <w:rPr>
                <w:rFonts w:cs="Arial"/>
                <w:lang w:val="en-US"/>
              </w:rPr>
              <w:t>     </w:t>
            </w:r>
          </w:p>
          <w:p w14:paraId="62D4A46E" w14:textId="3000B159" w:rsidR="00296792" w:rsidRPr="009B1981" w:rsidRDefault="00000000" w:rsidP="00296792">
            <w:pPr>
              <w:pStyle w:val="BodyText1"/>
            </w:pPr>
            <w:sdt>
              <w:sdtPr>
                <w:rPr>
                  <w:b/>
                  <w:bCs/>
                  <w:lang w:val="en-US"/>
                </w:rPr>
                <w:id w:val="-59840494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Another description</w:t>
            </w:r>
            <w:r w:rsidR="00296792" w:rsidRPr="009B1981">
              <w:t> </w:t>
            </w:r>
          </w:p>
        </w:tc>
      </w:tr>
      <w:tr w:rsidR="00296792" w:rsidRPr="009B1981" w14:paraId="3C34ECD9" w14:textId="77777777" w:rsidTr="00495437">
        <w:tc>
          <w:tcPr>
            <w:tcW w:w="3681" w:type="dxa"/>
            <w:tcBorders>
              <w:left w:val="nil"/>
              <w:right w:val="nil"/>
            </w:tcBorders>
            <w:vAlign w:val="center"/>
          </w:tcPr>
          <w:p w14:paraId="468D74B0" w14:textId="77777777" w:rsidR="00296792" w:rsidRPr="009B1981" w:rsidRDefault="00296792" w:rsidP="00296792">
            <w:pPr>
              <w:pStyle w:val="BodyText1"/>
            </w:pPr>
            <w:r w:rsidRPr="009B1981">
              <w:t>Relationship</w:t>
            </w:r>
            <w:r w:rsidRPr="009B1981">
              <w:tab/>
            </w:r>
          </w:p>
        </w:tc>
        <w:tc>
          <w:tcPr>
            <w:tcW w:w="2977" w:type="dxa"/>
            <w:tcBorders>
              <w:left w:val="nil"/>
              <w:right w:val="single" w:sz="24" w:space="0" w:color="FFFFFF" w:themeColor="background1"/>
            </w:tcBorders>
          </w:tcPr>
          <w:p w14:paraId="6757FE36" w14:textId="77777777" w:rsidR="00296792" w:rsidRPr="009B1981" w:rsidRDefault="00000000" w:rsidP="00296792">
            <w:pPr>
              <w:pStyle w:val="BodyText1"/>
            </w:pPr>
            <w:sdt>
              <w:sdtPr>
                <w:rPr>
                  <w:b/>
                  <w:bCs/>
                  <w:lang w:val="en-US"/>
                </w:rPr>
                <w:id w:val="-40976954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Natural child     </w:t>
            </w:r>
          </w:p>
          <w:p w14:paraId="35C04CE3" w14:textId="77777777" w:rsidR="00296792" w:rsidRPr="009B1981" w:rsidRDefault="00000000" w:rsidP="00296792">
            <w:pPr>
              <w:pStyle w:val="BodyText1"/>
            </w:pPr>
            <w:sdt>
              <w:sdtPr>
                <w:rPr>
                  <w:b/>
                  <w:bCs/>
                  <w:lang w:val="en-US"/>
                </w:rPr>
                <w:id w:val="-1255285437"/>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Adopted child </w:t>
            </w:r>
          </w:p>
          <w:p w14:paraId="2D527031" w14:textId="77777777" w:rsidR="00296792" w:rsidRPr="009B1981" w:rsidRDefault="00000000" w:rsidP="00296792">
            <w:pPr>
              <w:pStyle w:val="BodyText1"/>
            </w:pPr>
            <w:sdt>
              <w:sdtPr>
                <w:rPr>
                  <w:b/>
                  <w:bCs/>
                  <w:lang w:val="en-US"/>
                </w:rPr>
                <w:id w:val="-1136726767"/>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Stepchild </w:t>
            </w:r>
          </w:p>
          <w:p w14:paraId="3BC26E69" w14:textId="45C6BA95" w:rsidR="00296792" w:rsidRPr="009B1981" w:rsidRDefault="00000000" w:rsidP="00296792">
            <w:pPr>
              <w:pStyle w:val="BodyText1"/>
            </w:pPr>
            <w:sdt>
              <w:sdtPr>
                <w:rPr>
                  <w:b/>
                  <w:bCs/>
                  <w:lang w:val="en-US"/>
                </w:rPr>
                <w:id w:val="-122167038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Child is deceased</w:t>
            </w:r>
          </w:p>
        </w:tc>
        <w:tc>
          <w:tcPr>
            <w:tcW w:w="2970" w:type="dxa"/>
            <w:tcBorders>
              <w:left w:val="single" w:sz="24" w:space="0" w:color="FFFFFF" w:themeColor="background1"/>
              <w:right w:val="nil"/>
            </w:tcBorders>
          </w:tcPr>
          <w:p w14:paraId="1728A718" w14:textId="77777777" w:rsidR="00296792" w:rsidRPr="009B1981" w:rsidRDefault="00000000" w:rsidP="00296792">
            <w:pPr>
              <w:pStyle w:val="BodyText1"/>
            </w:pPr>
            <w:sdt>
              <w:sdtPr>
                <w:rPr>
                  <w:b/>
                  <w:bCs/>
                  <w:lang w:val="en-US"/>
                </w:rPr>
                <w:id w:val="-25860847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Natural child     </w:t>
            </w:r>
          </w:p>
          <w:p w14:paraId="0D9EF5B3" w14:textId="77777777" w:rsidR="00296792" w:rsidRPr="009B1981" w:rsidRDefault="00000000" w:rsidP="00296792">
            <w:pPr>
              <w:pStyle w:val="BodyText1"/>
            </w:pPr>
            <w:sdt>
              <w:sdtPr>
                <w:rPr>
                  <w:b/>
                  <w:bCs/>
                  <w:lang w:val="en-US"/>
                </w:rPr>
                <w:id w:val="106253516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Adopted child </w:t>
            </w:r>
          </w:p>
          <w:p w14:paraId="26448D6D" w14:textId="77777777" w:rsidR="00296792" w:rsidRPr="009B1981" w:rsidRDefault="00000000" w:rsidP="00296792">
            <w:pPr>
              <w:pStyle w:val="BodyText1"/>
            </w:pPr>
            <w:sdt>
              <w:sdtPr>
                <w:rPr>
                  <w:b/>
                  <w:bCs/>
                  <w:lang w:val="en-US"/>
                </w:rPr>
                <w:id w:val="108611610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Stepchild </w:t>
            </w:r>
          </w:p>
          <w:p w14:paraId="2D129042" w14:textId="581DA55A" w:rsidR="00296792" w:rsidRPr="009B1981" w:rsidRDefault="00000000" w:rsidP="00296792">
            <w:pPr>
              <w:pStyle w:val="BodyText1"/>
            </w:pPr>
            <w:sdt>
              <w:sdtPr>
                <w:rPr>
                  <w:b/>
                  <w:bCs/>
                  <w:lang w:val="en-US"/>
                </w:rPr>
                <w:id w:val="-120231617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Child is deceased</w:t>
            </w:r>
          </w:p>
        </w:tc>
      </w:tr>
      <w:tr w:rsidR="006A7180" w:rsidRPr="009B1981" w14:paraId="766182F7" w14:textId="77777777" w:rsidTr="00771AF3">
        <w:tc>
          <w:tcPr>
            <w:tcW w:w="3681" w:type="dxa"/>
            <w:tcBorders>
              <w:left w:val="nil"/>
              <w:right w:val="nil"/>
            </w:tcBorders>
            <w:vAlign w:val="center"/>
          </w:tcPr>
          <w:p w14:paraId="556F1580" w14:textId="77777777" w:rsidR="006A7180" w:rsidRPr="009B1981" w:rsidRDefault="006A7180" w:rsidP="006A7180">
            <w:pPr>
              <w:pStyle w:val="BodyText1"/>
            </w:pPr>
            <w:r w:rsidRPr="009B1981">
              <w:t>Child’s full name </w:t>
            </w:r>
          </w:p>
        </w:tc>
        <w:sdt>
          <w:sdtPr>
            <w:id w:val="-1261289618"/>
            <w:placeholder>
              <w:docPart w:val="F3AE760BFDD14DEAB8B8C988C667A61B"/>
            </w:placeholder>
            <w:showingPlcHdr/>
          </w:sdtPr>
          <w:sdtContent>
            <w:tc>
              <w:tcPr>
                <w:tcW w:w="2977" w:type="dxa"/>
                <w:tcBorders>
                  <w:left w:val="nil"/>
                  <w:right w:val="single" w:sz="24" w:space="0" w:color="FFFFFF" w:themeColor="background1"/>
                </w:tcBorders>
                <w:shd w:val="clear" w:color="auto" w:fill="F3F6F8"/>
                <w:vAlign w:val="center"/>
              </w:tcPr>
              <w:p w14:paraId="2198B315" w14:textId="74A2582C" w:rsidR="006A7180" w:rsidRPr="009B1981" w:rsidRDefault="006A7180" w:rsidP="006A7180">
                <w:pPr>
                  <w:pStyle w:val="BodyText1"/>
                </w:pPr>
                <w:r>
                  <w:rPr>
                    <w:rStyle w:val="PlaceholderText"/>
                  </w:rPr>
                  <w:t xml:space="preserve">  </w:t>
                </w:r>
              </w:p>
            </w:tc>
          </w:sdtContent>
        </w:sdt>
        <w:sdt>
          <w:sdtPr>
            <w:id w:val="-1583675469"/>
            <w:placeholder>
              <w:docPart w:val="A4F92B95ECFA4577B3D60FE48B827321"/>
            </w:placeholder>
            <w:showingPlcHdr/>
          </w:sdtPr>
          <w:sdtContent>
            <w:tc>
              <w:tcPr>
                <w:tcW w:w="2970" w:type="dxa"/>
                <w:tcBorders>
                  <w:left w:val="single" w:sz="24" w:space="0" w:color="FFFFFF" w:themeColor="background1"/>
                  <w:right w:val="nil"/>
                </w:tcBorders>
                <w:shd w:val="clear" w:color="auto" w:fill="F3F6F8"/>
                <w:vAlign w:val="center"/>
              </w:tcPr>
              <w:p w14:paraId="7A1AEF76" w14:textId="37ACA1C3" w:rsidR="006A7180" w:rsidRPr="009B1981" w:rsidRDefault="006A7180" w:rsidP="006A7180">
                <w:pPr>
                  <w:pStyle w:val="BodyText1"/>
                </w:pPr>
                <w:r>
                  <w:rPr>
                    <w:rStyle w:val="PlaceholderText"/>
                  </w:rPr>
                  <w:t xml:space="preserve">  </w:t>
                </w:r>
              </w:p>
            </w:tc>
          </w:sdtContent>
        </w:sdt>
      </w:tr>
      <w:tr w:rsidR="00436698" w:rsidRPr="009B1981" w14:paraId="3DA18FEA" w14:textId="77777777" w:rsidTr="00771AF3">
        <w:tc>
          <w:tcPr>
            <w:tcW w:w="3681" w:type="dxa"/>
            <w:tcBorders>
              <w:left w:val="nil"/>
              <w:bottom w:val="single" w:sz="4" w:space="0" w:color="auto"/>
              <w:right w:val="nil"/>
            </w:tcBorders>
            <w:vAlign w:val="center"/>
          </w:tcPr>
          <w:p w14:paraId="15EA3CBD" w14:textId="77777777" w:rsidR="00436698" w:rsidRPr="009B1981" w:rsidRDefault="00436698" w:rsidP="00436698">
            <w:pPr>
              <w:pStyle w:val="BodyText1"/>
            </w:pPr>
            <w:r w:rsidRPr="009B1981">
              <w:t xml:space="preserve">Date of birth </w:t>
            </w:r>
            <w:r w:rsidRPr="009B1981">
              <w:rPr>
                <w:sz w:val="18"/>
                <w:szCs w:val="18"/>
                <w:lang w:val="en-US"/>
              </w:rPr>
              <w:t>(DD/MM/YYYY) </w:t>
            </w:r>
          </w:p>
        </w:tc>
        <w:sdt>
          <w:sdtPr>
            <w:id w:val="-2099477360"/>
            <w:placeholder>
              <w:docPart w:val="206500A4305349B399CAD4F3485145BC"/>
            </w:placeholder>
            <w:showingPlcHdr/>
            <w:date w:fullDate="2026-09-22T00:00:00Z">
              <w:dateFormat w:val="d MMMM yyyy"/>
              <w:lid w:val="en-AU"/>
              <w:storeMappedDataAs w:val="dateTime"/>
              <w:calendar w:val="gregorian"/>
            </w:date>
          </w:sdtPr>
          <w:sdtContent>
            <w:tc>
              <w:tcPr>
                <w:tcW w:w="2977" w:type="dxa"/>
                <w:tcBorders>
                  <w:left w:val="nil"/>
                  <w:right w:val="single" w:sz="24" w:space="0" w:color="FFFFFF" w:themeColor="background1"/>
                </w:tcBorders>
                <w:shd w:val="clear" w:color="auto" w:fill="F3F6F8"/>
                <w:vAlign w:val="center"/>
              </w:tcPr>
              <w:p w14:paraId="5628CDA4" w14:textId="01DED1B1" w:rsidR="00436698" w:rsidRPr="009B1981" w:rsidRDefault="00436698" w:rsidP="00436698">
                <w:pPr>
                  <w:pStyle w:val="BodyText1"/>
                </w:pPr>
                <w:r>
                  <w:rPr>
                    <w:rStyle w:val="PlaceholderText"/>
                  </w:rPr>
                  <w:t xml:space="preserve"> </w:t>
                </w:r>
              </w:p>
            </w:tc>
          </w:sdtContent>
        </w:sdt>
        <w:sdt>
          <w:sdtPr>
            <w:id w:val="-376782987"/>
            <w:placeholder>
              <w:docPart w:val="9FF8E3E92E454D71B5A93D095972D539"/>
            </w:placeholder>
            <w:showingPlcHdr/>
            <w:date w:fullDate="2026-09-22T00:00:00Z">
              <w:dateFormat w:val="d MMMM yyyy"/>
              <w:lid w:val="en-AU"/>
              <w:storeMappedDataAs w:val="dateTime"/>
              <w:calendar w:val="gregorian"/>
            </w:date>
          </w:sdtPr>
          <w:sdtContent>
            <w:tc>
              <w:tcPr>
                <w:tcW w:w="2970" w:type="dxa"/>
                <w:tcBorders>
                  <w:left w:val="single" w:sz="24" w:space="0" w:color="FFFFFF" w:themeColor="background1"/>
                  <w:right w:val="nil"/>
                </w:tcBorders>
                <w:shd w:val="clear" w:color="auto" w:fill="F3F6F8"/>
                <w:vAlign w:val="center"/>
              </w:tcPr>
              <w:p w14:paraId="7665E225" w14:textId="18CF304F" w:rsidR="00436698" w:rsidRPr="009B1981" w:rsidRDefault="00436698" w:rsidP="00436698">
                <w:pPr>
                  <w:pStyle w:val="BodyText1"/>
                </w:pPr>
                <w:r>
                  <w:rPr>
                    <w:rStyle w:val="PlaceholderText"/>
                  </w:rPr>
                  <w:t xml:space="preserve"> </w:t>
                </w:r>
              </w:p>
            </w:tc>
          </w:sdtContent>
        </w:sdt>
      </w:tr>
      <w:tr w:rsidR="006A7180" w:rsidRPr="009B1981" w14:paraId="7B2A44AC" w14:textId="77777777" w:rsidTr="00771AF3">
        <w:tc>
          <w:tcPr>
            <w:tcW w:w="3681" w:type="dxa"/>
            <w:tcBorders>
              <w:left w:val="nil"/>
              <w:bottom w:val="nil"/>
              <w:right w:val="nil"/>
            </w:tcBorders>
            <w:vAlign w:val="center"/>
          </w:tcPr>
          <w:p w14:paraId="7A1AE231" w14:textId="77777777" w:rsidR="006A7180" w:rsidRPr="009B1981" w:rsidRDefault="006A7180" w:rsidP="006A7180">
            <w:pPr>
              <w:pStyle w:val="BodyText1"/>
            </w:pPr>
            <w:r w:rsidRPr="009B1981">
              <w:t>Address </w:t>
            </w:r>
          </w:p>
        </w:tc>
        <w:sdt>
          <w:sdtPr>
            <w:id w:val="1429164984"/>
            <w:placeholder>
              <w:docPart w:val="022CD3A00B4B4ED589363EC274F33DA2"/>
            </w:placeholder>
            <w:showingPlcHdr/>
          </w:sdtPr>
          <w:sdtContent>
            <w:tc>
              <w:tcPr>
                <w:tcW w:w="2977" w:type="dxa"/>
                <w:tcBorders>
                  <w:left w:val="nil"/>
                  <w:right w:val="single" w:sz="24" w:space="0" w:color="FFFFFF" w:themeColor="background1"/>
                </w:tcBorders>
                <w:shd w:val="clear" w:color="auto" w:fill="F3F6F8"/>
                <w:vAlign w:val="center"/>
              </w:tcPr>
              <w:p w14:paraId="74645800" w14:textId="6CBA3573" w:rsidR="006A7180" w:rsidRPr="009B1981" w:rsidRDefault="006A7180" w:rsidP="006A7180">
                <w:pPr>
                  <w:pStyle w:val="BodyText1"/>
                  <w:rPr>
                    <w:lang w:val="en-US"/>
                  </w:rPr>
                </w:pPr>
                <w:r>
                  <w:rPr>
                    <w:rStyle w:val="PlaceholderText"/>
                  </w:rPr>
                  <w:t xml:space="preserve">  </w:t>
                </w:r>
              </w:p>
            </w:tc>
          </w:sdtContent>
        </w:sdt>
        <w:sdt>
          <w:sdtPr>
            <w:id w:val="418385619"/>
            <w:placeholder>
              <w:docPart w:val="42A7927BD4AE4C278053979A3968BC0E"/>
            </w:placeholder>
            <w:showingPlcHdr/>
          </w:sdtPr>
          <w:sdtContent>
            <w:tc>
              <w:tcPr>
                <w:tcW w:w="2970" w:type="dxa"/>
                <w:tcBorders>
                  <w:left w:val="single" w:sz="24" w:space="0" w:color="FFFFFF" w:themeColor="background1"/>
                  <w:right w:val="nil"/>
                </w:tcBorders>
                <w:shd w:val="clear" w:color="auto" w:fill="F3F6F8"/>
                <w:vAlign w:val="center"/>
              </w:tcPr>
              <w:p w14:paraId="4890EEE9" w14:textId="682B7597" w:rsidR="006A7180" w:rsidRPr="009B1981" w:rsidRDefault="006A7180" w:rsidP="006A7180">
                <w:pPr>
                  <w:pStyle w:val="BodyText1"/>
                </w:pPr>
                <w:r>
                  <w:rPr>
                    <w:rStyle w:val="PlaceholderText"/>
                  </w:rPr>
                  <w:t xml:space="preserve">  </w:t>
                </w:r>
              </w:p>
            </w:tc>
          </w:sdtContent>
        </w:sdt>
      </w:tr>
      <w:tr w:rsidR="00974F3B" w:rsidRPr="009B1981" w14:paraId="3AD52FE6" w14:textId="77777777" w:rsidTr="00495437">
        <w:tc>
          <w:tcPr>
            <w:tcW w:w="3681" w:type="dxa"/>
            <w:tcBorders>
              <w:top w:val="nil"/>
              <w:left w:val="nil"/>
              <w:right w:val="nil"/>
            </w:tcBorders>
            <w:vAlign w:val="center"/>
          </w:tcPr>
          <w:p w14:paraId="1F996722" w14:textId="77777777" w:rsidR="00974F3B" w:rsidRPr="009B1981" w:rsidRDefault="00974F3B" w:rsidP="00974F3B">
            <w:pPr>
              <w:pStyle w:val="BodyText1"/>
            </w:pPr>
          </w:p>
        </w:tc>
        <w:tc>
          <w:tcPr>
            <w:tcW w:w="2977" w:type="dxa"/>
            <w:tcBorders>
              <w:left w:val="nil"/>
              <w:right w:val="single" w:sz="24" w:space="0" w:color="FFFFFF" w:themeColor="background1"/>
            </w:tcBorders>
            <w:shd w:val="clear" w:color="auto" w:fill="F3F6F8"/>
          </w:tcPr>
          <w:p w14:paraId="5B164583" w14:textId="77777777" w:rsidR="00974F3B" w:rsidRPr="009B1981" w:rsidRDefault="00974F3B" w:rsidP="00974F3B">
            <w:pPr>
              <w:pStyle w:val="BodyText1"/>
              <w:rPr>
                <w:lang w:val="en-US"/>
              </w:rPr>
            </w:pPr>
          </w:p>
        </w:tc>
        <w:tc>
          <w:tcPr>
            <w:tcW w:w="2970" w:type="dxa"/>
            <w:tcBorders>
              <w:left w:val="single" w:sz="24" w:space="0" w:color="FFFFFF" w:themeColor="background1"/>
              <w:right w:val="nil"/>
            </w:tcBorders>
            <w:shd w:val="clear" w:color="auto" w:fill="F3F6F8"/>
          </w:tcPr>
          <w:p w14:paraId="00759B58" w14:textId="77777777" w:rsidR="00974F3B" w:rsidRPr="009B1981" w:rsidRDefault="00974F3B" w:rsidP="00974F3B">
            <w:pPr>
              <w:pStyle w:val="BodyText1"/>
            </w:pPr>
          </w:p>
        </w:tc>
      </w:tr>
      <w:tr w:rsidR="006A7180" w:rsidRPr="009B1981" w14:paraId="2DA70A7F" w14:textId="77777777" w:rsidTr="00985D19">
        <w:tc>
          <w:tcPr>
            <w:tcW w:w="3681" w:type="dxa"/>
            <w:tcBorders>
              <w:left w:val="nil"/>
              <w:right w:val="nil"/>
            </w:tcBorders>
          </w:tcPr>
          <w:p w14:paraId="1F9B557D" w14:textId="77777777" w:rsidR="006A7180" w:rsidRPr="009B1981" w:rsidRDefault="006A7180" w:rsidP="006A7180">
            <w:pPr>
              <w:pStyle w:val="BodyText1"/>
            </w:pPr>
            <w:r w:rsidRPr="009B1981">
              <w:t>Phone or email </w:t>
            </w:r>
          </w:p>
        </w:tc>
        <w:sdt>
          <w:sdtPr>
            <w:id w:val="102153320"/>
            <w:placeholder>
              <w:docPart w:val="C3FBFC8326D244F38FB514FC2620F83A"/>
            </w:placeholder>
            <w:showingPlcHdr/>
          </w:sdtPr>
          <w:sdtContent>
            <w:tc>
              <w:tcPr>
                <w:tcW w:w="2977" w:type="dxa"/>
                <w:tcBorders>
                  <w:left w:val="nil"/>
                  <w:right w:val="single" w:sz="24" w:space="0" w:color="FFFFFF" w:themeColor="background1"/>
                </w:tcBorders>
                <w:shd w:val="clear" w:color="auto" w:fill="F3F6F8"/>
                <w:vAlign w:val="center"/>
              </w:tcPr>
              <w:p w14:paraId="252B4D91" w14:textId="666CC6E4" w:rsidR="006A7180" w:rsidRPr="009B1981" w:rsidRDefault="006A7180" w:rsidP="006A7180">
                <w:pPr>
                  <w:pStyle w:val="BodyText1"/>
                  <w:rPr>
                    <w:lang w:val="en-US"/>
                  </w:rPr>
                </w:pPr>
                <w:r>
                  <w:rPr>
                    <w:rStyle w:val="PlaceholderText"/>
                  </w:rPr>
                  <w:t xml:space="preserve">  </w:t>
                </w:r>
              </w:p>
            </w:tc>
          </w:sdtContent>
        </w:sdt>
        <w:sdt>
          <w:sdtPr>
            <w:id w:val="1078321942"/>
            <w:placeholder>
              <w:docPart w:val="B222D5B1FABE43F5B5E11045BC5A0757"/>
            </w:placeholder>
            <w:showingPlcHdr/>
          </w:sdtPr>
          <w:sdtContent>
            <w:tc>
              <w:tcPr>
                <w:tcW w:w="2970" w:type="dxa"/>
                <w:tcBorders>
                  <w:left w:val="single" w:sz="24" w:space="0" w:color="FFFFFF" w:themeColor="background1"/>
                  <w:right w:val="nil"/>
                </w:tcBorders>
                <w:shd w:val="clear" w:color="auto" w:fill="F3F6F8"/>
                <w:vAlign w:val="center"/>
              </w:tcPr>
              <w:p w14:paraId="094B6D26" w14:textId="43990079" w:rsidR="006A7180" w:rsidRPr="009B1981" w:rsidRDefault="006A7180" w:rsidP="006A7180">
                <w:pPr>
                  <w:pStyle w:val="BodyText1"/>
                </w:pPr>
                <w:r>
                  <w:rPr>
                    <w:rStyle w:val="PlaceholderText"/>
                  </w:rPr>
                  <w:t xml:space="preserve">  </w:t>
                </w:r>
              </w:p>
            </w:tc>
          </w:sdtContent>
        </w:sdt>
      </w:tr>
      <w:tr w:rsidR="00974F3B" w:rsidRPr="009B1981" w14:paraId="7B62009F" w14:textId="77777777" w:rsidTr="00495437">
        <w:tc>
          <w:tcPr>
            <w:tcW w:w="3681" w:type="dxa"/>
            <w:tcBorders>
              <w:left w:val="nil"/>
              <w:right w:val="nil"/>
            </w:tcBorders>
          </w:tcPr>
          <w:p w14:paraId="7C4A6CBF" w14:textId="25C809AB" w:rsidR="00974F3B" w:rsidRPr="009B1981" w:rsidRDefault="00974F3B" w:rsidP="00974F3B">
            <w:pPr>
              <w:pStyle w:val="BodyText1"/>
            </w:pPr>
            <w:r w:rsidRPr="009B1981">
              <w:t>Does this child have a disability or support needs? </w:t>
            </w:r>
          </w:p>
        </w:tc>
        <w:tc>
          <w:tcPr>
            <w:tcW w:w="2977" w:type="dxa"/>
            <w:tcBorders>
              <w:left w:val="nil"/>
              <w:right w:val="single" w:sz="24" w:space="0" w:color="FFFFFF" w:themeColor="background1"/>
            </w:tcBorders>
          </w:tcPr>
          <w:p w14:paraId="4E3AC795" w14:textId="717CF3C6" w:rsidR="00974F3B" w:rsidRPr="009B1981" w:rsidRDefault="00000000" w:rsidP="00974F3B">
            <w:pPr>
              <w:pStyle w:val="BodyText1"/>
            </w:pPr>
            <w:sdt>
              <w:sdtPr>
                <w:rPr>
                  <w:b/>
                  <w:bCs/>
                  <w:lang w:val="en-US"/>
                </w:rPr>
                <w:id w:val="99840706"/>
                <w14:checkbox>
                  <w14:checked w14:val="0"/>
                  <w14:checkedState w14:val="00FC" w14:font="Wingdings"/>
                  <w14:uncheckedState w14:val="2610" w14:font="MS Gothic"/>
                </w14:checkbox>
              </w:sdtPr>
              <w:sdtContent>
                <w:r w:rsidR="00974F3B" w:rsidRPr="00E2162A">
                  <w:rPr>
                    <w:rFonts w:ascii="MS Gothic" w:eastAsia="MS Gothic" w:hAnsi="MS Gothic" w:hint="eastAsia"/>
                    <w:lang w:val="en-US"/>
                  </w:rPr>
                  <w:t>☐</w:t>
                </w:r>
              </w:sdtContent>
            </w:sdt>
            <w:r w:rsidR="00974F3B" w:rsidRPr="009B1981">
              <w:rPr>
                <w:b/>
                <w:bCs/>
                <w:lang w:val="en-US"/>
              </w:rPr>
              <w:t xml:space="preserve"> </w:t>
            </w:r>
            <w:r w:rsidR="00974F3B">
              <w:rPr>
                <w:b/>
                <w:bCs/>
                <w:lang w:val="en-US"/>
              </w:rPr>
              <w:t xml:space="preserve"> </w:t>
            </w:r>
            <w:r w:rsidR="00974F3B" w:rsidRPr="009B1981">
              <w:t>Yes   </w:t>
            </w:r>
            <w:sdt>
              <w:sdtPr>
                <w:rPr>
                  <w:b/>
                  <w:bCs/>
                  <w:lang w:val="en-US"/>
                </w:rPr>
                <w:id w:val="-858274707"/>
                <w14:checkbox>
                  <w14:checked w14:val="0"/>
                  <w14:checkedState w14:val="00FC" w14:font="Wingdings"/>
                  <w14:uncheckedState w14:val="2610" w14:font="MS Gothic"/>
                </w14:checkbox>
              </w:sdtPr>
              <w:sdtContent>
                <w:r w:rsidR="00974F3B" w:rsidRPr="00E2162A">
                  <w:rPr>
                    <w:rFonts w:ascii="MS Gothic" w:eastAsia="MS Gothic" w:hAnsi="MS Gothic" w:hint="eastAsia"/>
                    <w:lang w:val="en-US"/>
                  </w:rPr>
                  <w:t>☐</w:t>
                </w:r>
              </w:sdtContent>
            </w:sdt>
            <w:r w:rsidR="00974F3B" w:rsidRPr="009B1981">
              <w:rPr>
                <w:b/>
                <w:bCs/>
                <w:lang w:val="en-US"/>
              </w:rPr>
              <w:t xml:space="preserve"> </w:t>
            </w:r>
            <w:r w:rsidR="00974F3B">
              <w:rPr>
                <w:b/>
                <w:bCs/>
                <w:lang w:val="en-US"/>
              </w:rPr>
              <w:t xml:space="preserve"> </w:t>
            </w:r>
            <w:r w:rsidR="00974F3B" w:rsidRPr="009B1981">
              <w:t>No </w:t>
            </w:r>
          </w:p>
        </w:tc>
        <w:tc>
          <w:tcPr>
            <w:tcW w:w="2970" w:type="dxa"/>
            <w:tcBorders>
              <w:left w:val="single" w:sz="24" w:space="0" w:color="FFFFFF" w:themeColor="background1"/>
              <w:right w:val="nil"/>
            </w:tcBorders>
          </w:tcPr>
          <w:p w14:paraId="4007840F" w14:textId="551B9C9D" w:rsidR="00974F3B" w:rsidRPr="009B1981" w:rsidRDefault="00000000" w:rsidP="00974F3B">
            <w:pPr>
              <w:pStyle w:val="BodyText1"/>
              <w:rPr>
                <w:lang w:val="en-US"/>
              </w:rPr>
            </w:pPr>
            <w:sdt>
              <w:sdtPr>
                <w:rPr>
                  <w:b/>
                  <w:bCs/>
                  <w:lang w:val="en-US"/>
                </w:rPr>
                <w:id w:val="1370414550"/>
                <w14:checkbox>
                  <w14:checked w14:val="0"/>
                  <w14:checkedState w14:val="00FC" w14:font="Wingdings"/>
                  <w14:uncheckedState w14:val="2610" w14:font="MS Gothic"/>
                </w14:checkbox>
              </w:sdtPr>
              <w:sdtContent>
                <w:r w:rsidR="00974F3B" w:rsidRPr="00E2162A">
                  <w:rPr>
                    <w:rFonts w:ascii="MS Gothic" w:eastAsia="MS Gothic" w:hAnsi="MS Gothic" w:hint="eastAsia"/>
                    <w:lang w:val="en-US"/>
                  </w:rPr>
                  <w:t>☐</w:t>
                </w:r>
              </w:sdtContent>
            </w:sdt>
            <w:r w:rsidR="00974F3B" w:rsidRPr="009B1981">
              <w:rPr>
                <w:b/>
                <w:bCs/>
                <w:lang w:val="en-US"/>
              </w:rPr>
              <w:t xml:space="preserve"> </w:t>
            </w:r>
            <w:r w:rsidR="00974F3B">
              <w:rPr>
                <w:b/>
                <w:bCs/>
                <w:lang w:val="en-US"/>
              </w:rPr>
              <w:t xml:space="preserve"> </w:t>
            </w:r>
            <w:r w:rsidR="00974F3B" w:rsidRPr="009B1981">
              <w:t>Yes   </w:t>
            </w:r>
            <w:sdt>
              <w:sdtPr>
                <w:rPr>
                  <w:b/>
                  <w:bCs/>
                  <w:lang w:val="en-US"/>
                </w:rPr>
                <w:id w:val="-1054697265"/>
                <w14:checkbox>
                  <w14:checked w14:val="0"/>
                  <w14:checkedState w14:val="00FC" w14:font="Wingdings"/>
                  <w14:uncheckedState w14:val="2610" w14:font="MS Gothic"/>
                </w14:checkbox>
              </w:sdtPr>
              <w:sdtContent>
                <w:r w:rsidR="00974F3B" w:rsidRPr="00E2162A">
                  <w:rPr>
                    <w:rFonts w:ascii="MS Gothic" w:eastAsia="MS Gothic" w:hAnsi="MS Gothic" w:hint="eastAsia"/>
                    <w:lang w:val="en-US"/>
                  </w:rPr>
                  <w:t>☐</w:t>
                </w:r>
              </w:sdtContent>
            </w:sdt>
            <w:r w:rsidR="00974F3B" w:rsidRPr="009B1981">
              <w:rPr>
                <w:b/>
                <w:bCs/>
                <w:lang w:val="en-US"/>
              </w:rPr>
              <w:t xml:space="preserve"> </w:t>
            </w:r>
            <w:r w:rsidR="00974F3B">
              <w:rPr>
                <w:b/>
                <w:bCs/>
                <w:lang w:val="en-US"/>
              </w:rPr>
              <w:t xml:space="preserve"> </w:t>
            </w:r>
            <w:r w:rsidR="00974F3B" w:rsidRPr="009B1981">
              <w:t>No </w:t>
            </w:r>
          </w:p>
        </w:tc>
      </w:tr>
      <w:tr w:rsidR="006A7180" w:rsidRPr="009B1981" w14:paraId="1B150A84" w14:textId="77777777" w:rsidTr="00CA2748">
        <w:tc>
          <w:tcPr>
            <w:tcW w:w="3681" w:type="dxa"/>
            <w:tcBorders>
              <w:left w:val="nil"/>
              <w:right w:val="nil"/>
            </w:tcBorders>
          </w:tcPr>
          <w:p w14:paraId="79BED768" w14:textId="3A7FFB73" w:rsidR="006A7180" w:rsidRPr="009B1981" w:rsidRDefault="006A7180" w:rsidP="006A7180">
            <w:pPr>
              <w:pStyle w:val="BodyText1"/>
            </w:pPr>
            <w:r w:rsidRPr="009B1981">
              <w:t>If yes, provide relevant details </w:t>
            </w:r>
          </w:p>
        </w:tc>
        <w:sdt>
          <w:sdtPr>
            <w:id w:val="-1892955264"/>
            <w:placeholder>
              <w:docPart w:val="2B750033DD8E4E9CB94575A6CAB7A509"/>
            </w:placeholder>
            <w:showingPlcHdr/>
          </w:sdtPr>
          <w:sdtContent>
            <w:tc>
              <w:tcPr>
                <w:tcW w:w="2977" w:type="dxa"/>
                <w:tcBorders>
                  <w:left w:val="nil"/>
                  <w:right w:val="single" w:sz="24" w:space="0" w:color="FFFFFF" w:themeColor="background1"/>
                </w:tcBorders>
                <w:shd w:val="clear" w:color="auto" w:fill="F3F6F8"/>
                <w:vAlign w:val="center"/>
              </w:tcPr>
              <w:p w14:paraId="295AB688" w14:textId="686DF1F9" w:rsidR="006A7180" w:rsidRPr="009B1981" w:rsidRDefault="006A7180" w:rsidP="006A7180">
                <w:pPr>
                  <w:pStyle w:val="BodyText1"/>
                  <w:rPr>
                    <w:lang w:val="en-US"/>
                  </w:rPr>
                </w:pPr>
                <w:r>
                  <w:rPr>
                    <w:rStyle w:val="PlaceholderText"/>
                  </w:rPr>
                  <w:t xml:space="preserve">  </w:t>
                </w:r>
              </w:p>
            </w:tc>
          </w:sdtContent>
        </w:sdt>
        <w:sdt>
          <w:sdtPr>
            <w:id w:val="1398787163"/>
            <w:placeholder>
              <w:docPart w:val="73CA284BFB8E4711A5F109A160CDCB81"/>
            </w:placeholder>
            <w:showingPlcHdr/>
          </w:sdtPr>
          <w:sdtContent>
            <w:tc>
              <w:tcPr>
                <w:tcW w:w="2970" w:type="dxa"/>
                <w:tcBorders>
                  <w:left w:val="single" w:sz="24" w:space="0" w:color="FFFFFF" w:themeColor="background1"/>
                  <w:right w:val="nil"/>
                </w:tcBorders>
                <w:shd w:val="clear" w:color="auto" w:fill="F3F6F8"/>
                <w:vAlign w:val="center"/>
              </w:tcPr>
              <w:p w14:paraId="18193BBA" w14:textId="43D1D11A" w:rsidR="006A7180" w:rsidRPr="009B1981" w:rsidRDefault="006A7180" w:rsidP="006A7180">
                <w:pPr>
                  <w:pStyle w:val="BodyText1"/>
                  <w:rPr>
                    <w:lang w:val="en-US"/>
                  </w:rPr>
                </w:pPr>
                <w:r>
                  <w:rPr>
                    <w:rStyle w:val="PlaceholderText"/>
                  </w:rPr>
                  <w:t xml:space="preserve">  </w:t>
                </w:r>
              </w:p>
            </w:tc>
          </w:sdtContent>
        </w:sdt>
      </w:tr>
    </w:tbl>
    <w:p w14:paraId="28D389BB" w14:textId="77777777" w:rsidR="00B81B4D" w:rsidRPr="009B1981" w:rsidRDefault="00B81B4D" w:rsidP="00B81B4D">
      <w:pPr>
        <w:pStyle w:val="BodyText1"/>
        <w:rPr>
          <w:lang w:val="en-US"/>
        </w:rPr>
      </w:pPr>
    </w:p>
    <w:p w14:paraId="7B61B136" w14:textId="77777777" w:rsidR="00B81B4D" w:rsidRPr="009B1981" w:rsidRDefault="00B81B4D" w:rsidP="00B81B4D">
      <w:pPr>
        <w:pStyle w:val="BodyText1"/>
        <w:rPr>
          <w:lang w:val="en-US"/>
        </w:rPr>
      </w:pPr>
    </w:p>
    <w:p w14:paraId="43593CC7" w14:textId="77777777" w:rsidR="005510A0" w:rsidRPr="009B1981" w:rsidRDefault="005510A0">
      <w:pPr>
        <w:rPr>
          <w:rFonts w:ascii="Century Gothic" w:hAnsi="Century Gothic"/>
        </w:rPr>
      </w:pPr>
      <w:r w:rsidRPr="009B1981">
        <w:rPr>
          <w:rFonts w:ascii="Century Gothic" w:hAnsi="Century Gothic"/>
          <w:b/>
        </w:rPr>
        <w:br w:type="page"/>
      </w:r>
    </w:p>
    <w:tbl>
      <w:tblPr>
        <w:tblStyle w:val="TableGrid"/>
        <w:tblW w:w="0" w:type="auto"/>
        <w:tblLook w:val="04A0" w:firstRow="1" w:lastRow="0" w:firstColumn="1" w:lastColumn="0" w:noHBand="0" w:noVBand="1"/>
      </w:tblPr>
      <w:tblGrid>
        <w:gridCol w:w="3681"/>
        <w:gridCol w:w="2977"/>
        <w:gridCol w:w="2970"/>
      </w:tblGrid>
      <w:tr w:rsidR="006961B3" w:rsidRPr="009B1981" w14:paraId="509994AD" w14:textId="77777777" w:rsidTr="00495437">
        <w:tc>
          <w:tcPr>
            <w:tcW w:w="3681" w:type="dxa"/>
            <w:tcBorders>
              <w:top w:val="nil"/>
              <w:left w:val="nil"/>
              <w:bottom w:val="single" w:sz="4" w:space="0" w:color="auto"/>
              <w:right w:val="nil"/>
            </w:tcBorders>
          </w:tcPr>
          <w:p w14:paraId="1F8AB2FD" w14:textId="0DC7C18F" w:rsidR="006961B3" w:rsidRPr="009B1981" w:rsidRDefault="006961B3" w:rsidP="00495437">
            <w:pPr>
              <w:pStyle w:val="Heading5"/>
            </w:pPr>
            <w:r w:rsidRPr="009B1981">
              <w:rPr>
                <w:lang w:val="en-US"/>
              </w:rPr>
              <w:lastRenderedPageBreak/>
              <w:t>Child 3</w:t>
            </w:r>
            <w:r w:rsidRPr="009B1981">
              <w:t> </w:t>
            </w:r>
          </w:p>
          <w:p w14:paraId="27014A16" w14:textId="63A67774" w:rsidR="006961B3" w:rsidRPr="009B1981" w:rsidRDefault="006961B3" w:rsidP="00495437">
            <w:pPr>
              <w:rPr>
                <w:rFonts w:ascii="Century Gothic" w:hAnsi="Century Gothic"/>
              </w:rPr>
            </w:pPr>
          </w:p>
        </w:tc>
        <w:tc>
          <w:tcPr>
            <w:tcW w:w="2977" w:type="dxa"/>
            <w:tcBorders>
              <w:top w:val="nil"/>
              <w:left w:val="nil"/>
              <w:bottom w:val="single" w:sz="4" w:space="0" w:color="auto"/>
              <w:right w:val="nil"/>
            </w:tcBorders>
          </w:tcPr>
          <w:p w14:paraId="7783EDFA" w14:textId="77777777" w:rsidR="006961B3" w:rsidRPr="009B1981" w:rsidRDefault="006961B3" w:rsidP="00495437">
            <w:pPr>
              <w:pStyle w:val="Heading6"/>
            </w:pPr>
            <w:r w:rsidRPr="009B1981">
              <w:t>Client one</w:t>
            </w:r>
          </w:p>
        </w:tc>
        <w:tc>
          <w:tcPr>
            <w:tcW w:w="2970" w:type="dxa"/>
            <w:tcBorders>
              <w:top w:val="nil"/>
              <w:left w:val="nil"/>
              <w:bottom w:val="single" w:sz="4" w:space="0" w:color="auto"/>
              <w:right w:val="nil"/>
            </w:tcBorders>
          </w:tcPr>
          <w:p w14:paraId="1B4D94AC" w14:textId="77777777" w:rsidR="006961B3" w:rsidRPr="009B1981" w:rsidRDefault="006961B3" w:rsidP="00495437">
            <w:pPr>
              <w:pStyle w:val="Heading6"/>
            </w:pPr>
            <w:r w:rsidRPr="009B1981">
              <w:t xml:space="preserve">Client two </w:t>
            </w:r>
          </w:p>
          <w:p w14:paraId="0A4D3FE9" w14:textId="36B29945" w:rsidR="006961B3" w:rsidRPr="009B1981" w:rsidRDefault="00000000" w:rsidP="00495437">
            <w:pPr>
              <w:rPr>
                <w:rFonts w:ascii="Century Gothic" w:hAnsi="Century Gothic"/>
              </w:rPr>
            </w:pPr>
            <w:sdt>
              <w:sdtPr>
                <w:rPr>
                  <w:b/>
                  <w:bCs/>
                  <w:lang w:val="en-US"/>
                </w:rPr>
                <w:id w:val="1356081490"/>
                <w14:checkbox>
                  <w14:checked w14:val="0"/>
                  <w14:checkedState w14:val="00FC" w14:font="Wingdings"/>
                  <w14:uncheckedState w14:val="2610" w14:font="MS Gothic"/>
                </w14:checkbox>
              </w:sdtPr>
              <w:sdtContent>
                <w:r w:rsidR="000A4E08" w:rsidRPr="00E2162A">
                  <w:rPr>
                    <w:rFonts w:ascii="MS Gothic" w:eastAsia="MS Gothic" w:hAnsi="MS Gothic" w:hint="eastAsia"/>
                    <w:lang w:val="en-US"/>
                  </w:rPr>
                  <w:t>☐</w:t>
                </w:r>
              </w:sdtContent>
            </w:sdt>
            <w:r w:rsidR="000A4E08" w:rsidRPr="009B1981">
              <w:rPr>
                <w:b/>
                <w:bCs/>
                <w:lang w:val="en-US"/>
              </w:rPr>
              <w:t xml:space="preserve"> </w:t>
            </w:r>
            <w:r w:rsidR="000A4E08">
              <w:rPr>
                <w:b/>
                <w:bCs/>
                <w:lang w:val="en-US"/>
              </w:rPr>
              <w:t xml:space="preserve"> </w:t>
            </w:r>
            <w:r w:rsidR="0075688F" w:rsidRPr="009B1981">
              <w:rPr>
                <w:rFonts w:ascii="Century Gothic" w:eastAsia="Times New Roman" w:hAnsi="Century Gothic" w:cs="Times New Roman"/>
                <w:color w:val="auto"/>
                <w:kern w:val="0"/>
                <w:szCs w:val="24"/>
                <w14:ligatures w14:val="none"/>
              </w:rPr>
              <w:t>Same as Client one</w:t>
            </w:r>
          </w:p>
        </w:tc>
      </w:tr>
      <w:tr w:rsidR="00296792" w:rsidRPr="009B1981" w14:paraId="1F046A28" w14:textId="77777777" w:rsidTr="00495437">
        <w:tc>
          <w:tcPr>
            <w:tcW w:w="3681" w:type="dxa"/>
            <w:tcBorders>
              <w:top w:val="single" w:sz="4" w:space="0" w:color="auto"/>
              <w:left w:val="nil"/>
              <w:right w:val="nil"/>
            </w:tcBorders>
            <w:vAlign w:val="center"/>
          </w:tcPr>
          <w:p w14:paraId="2EE9922E" w14:textId="77777777" w:rsidR="00296792" w:rsidRPr="009B1981" w:rsidRDefault="00296792" w:rsidP="00296792">
            <w:pPr>
              <w:pStyle w:val="BodyText1"/>
            </w:pPr>
            <w:r w:rsidRPr="009B1981">
              <w:rPr>
                <w:lang w:val="en-US"/>
              </w:rPr>
              <w:t>Child</w:t>
            </w:r>
          </w:p>
        </w:tc>
        <w:tc>
          <w:tcPr>
            <w:tcW w:w="2977" w:type="dxa"/>
            <w:tcBorders>
              <w:top w:val="single" w:sz="4" w:space="0" w:color="auto"/>
              <w:left w:val="nil"/>
              <w:right w:val="single" w:sz="24" w:space="0" w:color="FFFFFF" w:themeColor="background1"/>
            </w:tcBorders>
          </w:tcPr>
          <w:p w14:paraId="7DFD7909" w14:textId="77777777" w:rsidR="00296792" w:rsidRPr="009B1981" w:rsidRDefault="00000000" w:rsidP="00296792">
            <w:pPr>
              <w:pStyle w:val="BodyText1"/>
              <w:rPr>
                <w:lang w:val="en-US"/>
              </w:rPr>
            </w:pPr>
            <w:sdt>
              <w:sdtPr>
                <w:rPr>
                  <w:b/>
                  <w:bCs/>
                  <w:lang w:val="en-US"/>
                </w:rPr>
                <w:id w:val="33207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Daughter   </w:t>
            </w:r>
          </w:p>
          <w:p w14:paraId="00193B38" w14:textId="77777777" w:rsidR="00296792" w:rsidRPr="009B1981" w:rsidRDefault="00000000" w:rsidP="00296792">
            <w:pPr>
              <w:pStyle w:val="BodyText1"/>
              <w:rPr>
                <w:rFonts w:cs="Arial"/>
                <w:lang w:val="en-US"/>
              </w:rPr>
            </w:pPr>
            <w:sdt>
              <w:sdtPr>
                <w:rPr>
                  <w:b/>
                  <w:bCs/>
                  <w:lang w:val="en-US"/>
                </w:rPr>
                <w:id w:val="-64566023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Son</w:t>
            </w:r>
            <w:r w:rsidR="00296792" w:rsidRPr="009B1981">
              <w:rPr>
                <w:rFonts w:cs="Arial"/>
                <w:lang w:val="en-US"/>
              </w:rPr>
              <w:t>     </w:t>
            </w:r>
          </w:p>
          <w:p w14:paraId="0DF5C551" w14:textId="63018B03" w:rsidR="00296792" w:rsidRPr="009B1981" w:rsidRDefault="00000000" w:rsidP="00296792">
            <w:pPr>
              <w:pStyle w:val="BodyText1"/>
            </w:pPr>
            <w:sdt>
              <w:sdtPr>
                <w:rPr>
                  <w:b/>
                  <w:bCs/>
                  <w:lang w:val="en-US"/>
                </w:rPr>
                <w:id w:val="-2089375988"/>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Another description</w:t>
            </w:r>
            <w:r w:rsidR="00296792" w:rsidRPr="009B1981">
              <w:t> </w:t>
            </w:r>
          </w:p>
        </w:tc>
        <w:tc>
          <w:tcPr>
            <w:tcW w:w="2970" w:type="dxa"/>
            <w:tcBorders>
              <w:top w:val="single" w:sz="4" w:space="0" w:color="auto"/>
              <w:left w:val="single" w:sz="24" w:space="0" w:color="FFFFFF" w:themeColor="background1"/>
              <w:right w:val="nil"/>
            </w:tcBorders>
          </w:tcPr>
          <w:p w14:paraId="64202C9E" w14:textId="77777777" w:rsidR="00296792" w:rsidRPr="009B1981" w:rsidRDefault="00000000" w:rsidP="00296792">
            <w:pPr>
              <w:pStyle w:val="BodyText1"/>
              <w:rPr>
                <w:lang w:val="en-US"/>
              </w:rPr>
            </w:pPr>
            <w:sdt>
              <w:sdtPr>
                <w:rPr>
                  <w:b/>
                  <w:bCs/>
                  <w:lang w:val="en-US"/>
                </w:rPr>
                <w:id w:val="-185440112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Daughter   </w:t>
            </w:r>
          </w:p>
          <w:p w14:paraId="415C966B" w14:textId="77777777" w:rsidR="00296792" w:rsidRPr="009B1981" w:rsidRDefault="00000000" w:rsidP="00296792">
            <w:pPr>
              <w:pStyle w:val="BodyText1"/>
              <w:rPr>
                <w:rFonts w:cs="Arial"/>
                <w:lang w:val="en-US"/>
              </w:rPr>
            </w:pPr>
            <w:sdt>
              <w:sdtPr>
                <w:rPr>
                  <w:b/>
                  <w:bCs/>
                  <w:lang w:val="en-US"/>
                </w:rPr>
                <w:id w:val="134859546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Son</w:t>
            </w:r>
            <w:r w:rsidR="00296792" w:rsidRPr="009B1981">
              <w:rPr>
                <w:rFonts w:cs="Arial"/>
                <w:lang w:val="en-US"/>
              </w:rPr>
              <w:t>     </w:t>
            </w:r>
          </w:p>
          <w:p w14:paraId="62DBA2E1" w14:textId="18036BBA" w:rsidR="00296792" w:rsidRPr="009B1981" w:rsidRDefault="00000000" w:rsidP="00296792">
            <w:pPr>
              <w:pStyle w:val="BodyText1"/>
            </w:pPr>
            <w:sdt>
              <w:sdtPr>
                <w:rPr>
                  <w:b/>
                  <w:bCs/>
                  <w:lang w:val="en-US"/>
                </w:rPr>
                <w:id w:val="-87153587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rPr>
                <w:lang w:val="en-US"/>
              </w:rPr>
              <w:t>Another description</w:t>
            </w:r>
            <w:r w:rsidR="00296792" w:rsidRPr="009B1981">
              <w:t> </w:t>
            </w:r>
          </w:p>
        </w:tc>
      </w:tr>
      <w:tr w:rsidR="00296792" w:rsidRPr="009B1981" w14:paraId="58C8B297" w14:textId="77777777" w:rsidTr="00495437">
        <w:tc>
          <w:tcPr>
            <w:tcW w:w="3681" w:type="dxa"/>
            <w:tcBorders>
              <w:left w:val="nil"/>
              <w:right w:val="nil"/>
            </w:tcBorders>
            <w:vAlign w:val="center"/>
          </w:tcPr>
          <w:p w14:paraId="076940E6" w14:textId="77777777" w:rsidR="00296792" w:rsidRPr="009B1981" w:rsidRDefault="00296792" w:rsidP="00296792">
            <w:pPr>
              <w:pStyle w:val="BodyText1"/>
            </w:pPr>
            <w:r w:rsidRPr="009B1981">
              <w:t>Relationship</w:t>
            </w:r>
            <w:r w:rsidRPr="009B1981">
              <w:tab/>
            </w:r>
          </w:p>
        </w:tc>
        <w:tc>
          <w:tcPr>
            <w:tcW w:w="2977" w:type="dxa"/>
            <w:tcBorders>
              <w:left w:val="nil"/>
              <w:right w:val="single" w:sz="24" w:space="0" w:color="FFFFFF" w:themeColor="background1"/>
            </w:tcBorders>
          </w:tcPr>
          <w:p w14:paraId="02A5A946" w14:textId="77777777" w:rsidR="00296792" w:rsidRPr="009B1981" w:rsidRDefault="00000000" w:rsidP="00296792">
            <w:pPr>
              <w:pStyle w:val="BodyText1"/>
            </w:pPr>
            <w:sdt>
              <w:sdtPr>
                <w:rPr>
                  <w:b/>
                  <w:bCs/>
                  <w:lang w:val="en-US"/>
                </w:rPr>
                <w:id w:val="-44539402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Natural child     </w:t>
            </w:r>
          </w:p>
          <w:p w14:paraId="285BA185" w14:textId="77777777" w:rsidR="00296792" w:rsidRPr="009B1981" w:rsidRDefault="00000000" w:rsidP="00296792">
            <w:pPr>
              <w:pStyle w:val="BodyText1"/>
            </w:pPr>
            <w:sdt>
              <w:sdtPr>
                <w:rPr>
                  <w:b/>
                  <w:bCs/>
                  <w:lang w:val="en-US"/>
                </w:rPr>
                <w:id w:val="-147821539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Adopted child </w:t>
            </w:r>
          </w:p>
          <w:p w14:paraId="5E5042E9" w14:textId="77777777" w:rsidR="00296792" w:rsidRPr="009B1981" w:rsidRDefault="00000000" w:rsidP="00296792">
            <w:pPr>
              <w:pStyle w:val="BodyText1"/>
            </w:pPr>
            <w:sdt>
              <w:sdtPr>
                <w:rPr>
                  <w:b/>
                  <w:bCs/>
                  <w:lang w:val="en-US"/>
                </w:rPr>
                <w:id w:val="-210926056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Stepchild </w:t>
            </w:r>
          </w:p>
          <w:p w14:paraId="6BEB6C27" w14:textId="58B103BC" w:rsidR="00296792" w:rsidRPr="009B1981" w:rsidRDefault="00000000" w:rsidP="00296792">
            <w:pPr>
              <w:pStyle w:val="BodyText1"/>
            </w:pPr>
            <w:sdt>
              <w:sdtPr>
                <w:rPr>
                  <w:b/>
                  <w:bCs/>
                  <w:lang w:val="en-US"/>
                </w:rPr>
                <w:id w:val="1648083935"/>
                <w14:checkbox>
                  <w14:checked w14:val="0"/>
                  <w14:checkedState w14:val="00FC" w14:font="Wingdings"/>
                  <w14:uncheckedState w14:val="2610" w14:font="MS Gothic"/>
                </w14:checkbox>
              </w:sdtPr>
              <w:sdtContent>
                <w:r w:rsidR="000974AD" w:rsidRPr="00E2162A">
                  <w:rPr>
                    <w:rFonts w:ascii="MS Gothic" w:eastAsia="MS Gothic" w:hAnsi="MS Gothic" w:hint="eastAsia"/>
                    <w:lang w:val="en-US"/>
                  </w:rPr>
                  <w:t>☐</w:t>
                </w:r>
              </w:sdtContent>
            </w:sdt>
            <w:r w:rsidR="000974AD" w:rsidRPr="009B1981">
              <w:rPr>
                <w:b/>
                <w:bCs/>
                <w:lang w:val="en-US"/>
              </w:rPr>
              <w:t xml:space="preserve"> </w:t>
            </w:r>
            <w:r w:rsidR="000974AD">
              <w:rPr>
                <w:b/>
                <w:bCs/>
                <w:lang w:val="en-US"/>
              </w:rPr>
              <w:t xml:space="preserve"> </w:t>
            </w:r>
            <w:r w:rsidR="00296792" w:rsidRPr="009B1981">
              <w:t>Child is deceased</w:t>
            </w:r>
          </w:p>
        </w:tc>
        <w:tc>
          <w:tcPr>
            <w:tcW w:w="2970" w:type="dxa"/>
            <w:tcBorders>
              <w:left w:val="single" w:sz="24" w:space="0" w:color="FFFFFF" w:themeColor="background1"/>
              <w:right w:val="nil"/>
            </w:tcBorders>
          </w:tcPr>
          <w:p w14:paraId="371AA7B3" w14:textId="77777777" w:rsidR="00296792" w:rsidRPr="009B1981" w:rsidRDefault="00000000" w:rsidP="00296792">
            <w:pPr>
              <w:pStyle w:val="BodyText1"/>
            </w:pPr>
            <w:sdt>
              <w:sdtPr>
                <w:rPr>
                  <w:b/>
                  <w:bCs/>
                  <w:lang w:val="en-US"/>
                </w:rPr>
                <w:id w:val="-33361075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Natural child     </w:t>
            </w:r>
          </w:p>
          <w:p w14:paraId="14A05CF7" w14:textId="77777777" w:rsidR="00296792" w:rsidRPr="009B1981" w:rsidRDefault="00000000" w:rsidP="00296792">
            <w:pPr>
              <w:pStyle w:val="BodyText1"/>
            </w:pPr>
            <w:sdt>
              <w:sdtPr>
                <w:rPr>
                  <w:b/>
                  <w:bCs/>
                  <w:lang w:val="en-US"/>
                </w:rPr>
                <w:id w:val="-178734525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Adopted child </w:t>
            </w:r>
          </w:p>
          <w:p w14:paraId="671B2886" w14:textId="77777777" w:rsidR="00296792" w:rsidRPr="009B1981" w:rsidRDefault="00000000" w:rsidP="00296792">
            <w:pPr>
              <w:pStyle w:val="BodyText1"/>
            </w:pPr>
            <w:sdt>
              <w:sdtPr>
                <w:rPr>
                  <w:b/>
                  <w:bCs/>
                  <w:lang w:val="en-US"/>
                </w:rPr>
                <w:id w:val="129059562"/>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96792" w:rsidRPr="009B1981">
              <w:t xml:space="preserve">Stepchild </w:t>
            </w:r>
          </w:p>
          <w:p w14:paraId="41A101A3" w14:textId="4E305F80" w:rsidR="00296792" w:rsidRPr="009B1981" w:rsidRDefault="00000000" w:rsidP="00296792">
            <w:pPr>
              <w:pStyle w:val="BodyText1"/>
            </w:pPr>
            <w:sdt>
              <w:sdtPr>
                <w:rPr>
                  <w:b/>
                  <w:bCs/>
                  <w:lang w:val="en-US"/>
                </w:rPr>
                <w:id w:val="1470177004"/>
                <w14:checkbox>
                  <w14:checked w14:val="0"/>
                  <w14:checkedState w14:val="00FC" w14:font="Wingdings"/>
                  <w14:uncheckedState w14:val="2610" w14:font="MS Gothic"/>
                </w14:checkbox>
              </w:sdtPr>
              <w:sdtContent>
                <w:r w:rsidR="000974AD" w:rsidRPr="00E2162A">
                  <w:rPr>
                    <w:rFonts w:ascii="MS Gothic" w:eastAsia="MS Gothic" w:hAnsi="MS Gothic" w:hint="eastAsia"/>
                    <w:lang w:val="en-US"/>
                  </w:rPr>
                  <w:t>☐</w:t>
                </w:r>
              </w:sdtContent>
            </w:sdt>
            <w:r w:rsidR="000974AD" w:rsidRPr="009B1981">
              <w:rPr>
                <w:b/>
                <w:bCs/>
                <w:lang w:val="en-US"/>
              </w:rPr>
              <w:t xml:space="preserve"> </w:t>
            </w:r>
            <w:r w:rsidR="000974AD">
              <w:rPr>
                <w:b/>
                <w:bCs/>
                <w:lang w:val="en-US"/>
              </w:rPr>
              <w:t xml:space="preserve"> </w:t>
            </w:r>
            <w:r w:rsidR="00296792" w:rsidRPr="009B1981">
              <w:t>Child is deceased</w:t>
            </w:r>
          </w:p>
        </w:tc>
      </w:tr>
      <w:tr w:rsidR="006A7180" w:rsidRPr="009B1981" w14:paraId="34C715B7" w14:textId="77777777" w:rsidTr="009024AE">
        <w:tc>
          <w:tcPr>
            <w:tcW w:w="3681" w:type="dxa"/>
            <w:tcBorders>
              <w:left w:val="nil"/>
              <w:right w:val="nil"/>
            </w:tcBorders>
            <w:vAlign w:val="center"/>
          </w:tcPr>
          <w:p w14:paraId="267825AC" w14:textId="77777777" w:rsidR="006A7180" w:rsidRPr="009B1981" w:rsidRDefault="006A7180" w:rsidP="006A7180">
            <w:pPr>
              <w:pStyle w:val="BodyText1"/>
            </w:pPr>
            <w:r w:rsidRPr="009B1981">
              <w:t>Child’s full name </w:t>
            </w:r>
          </w:p>
        </w:tc>
        <w:sdt>
          <w:sdtPr>
            <w:id w:val="-1944679977"/>
            <w:placeholder>
              <w:docPart w:val="F6EB56F42A94404EBD8CF213953575DC"/>
            </w:placeholder>
            <w:showingPlcHdr/>
          </w:sdtPr>
          <w:sdtContent>
            <w:tc>
              <w:tcPr>
                <w:tcW w:w="2977" w:type="dxa"/>
                <w:tcBorders>
                  <w:left w:val="nil"/>
                  <w:right w:val="single" w:sz="24" w:space="0" w:color="FFFFFF" w:themeColor="background1"/>
                </w:tcBorders>
                <w:shd w:val="clear" w:color="auto" w:fill="F3F6F8"/>
                <w:vAlign w:val="center"/>
              </w:tcPr>
              <w:p w14:paraId="6A49F0A7" w14:textId="3445E6B6" w:rsidR="006A7180" w:rsidRPr="009B1981" w:rsidRDefault="006A7180" w:rsidP="006A7180">
                <w:pPr>
                  <w:pStyle w:val="BodyText1"/>
                </w:pPr>
                <w:r>
                  <w:rPr>
                    <w:rStyle w:val="PlaceholderText"/>
                  </w:rPr>
                  <w:t xml:space="preserve">  </w:t>
                </w:r>
              </w:p>
            </w:tc>
          </w:sdtContent>
        </w:sdt>
        <w:sdt>
          <w:sdtPr>
            <w:id w:val="1751688098"/>
            <w:placeholder>
              <w:docPart w:val="7FC4BD6EA12C42FC8BB034A35EC03680"/>
            </w:placeholder>
            <w:showingPlcHdr/>
          </w:sdtPr>
          <w:sdtContent>
            <w:tc>
              <w:tcPr>
                <w:tcW w:w="2970" w:type="dxa"/>
                <w:tcBorders>
                  <w:left w:val="single" w:sz="24" w:space="0" w:color="FFFFFF" w:themeColor="background1"/>
                  <w:right w:val="nil"/>
                </w:tcBorders>
                <w:shd w:val="clear" w:color="auto" w:fill="F3F6F8"/>
                <w:vAlign w:val="center"/>
              </w:tcPr>
              <w:p w14:paraId="31A22736" w14:textId="1EAF37C2" w:rsidR="006A7180" w:rsidRPr="009B1981" w:rsidRDefault="006A7180" w:rsidP="006A7180">
                <w:pPr>
                  <w:pStyle w:val="BodyText1"/>
                </w:pPr>
                <w:r>
                  <w:rPr>
                    <w:rStyle w:val="PlaceholderText"/>
                  </w:rPr>
                  <w:t xml:space="preserve">  </w:t>
                </w:r>
              </w:p>
            </w:tc>
          </w:sdtContent>
        </w:sdt>
      </w:tr>
      <w:tr w:rsidR="00436698" w:rsidRPr="009B1981" w14:paraId="3FE9E602" w14:textId="77777777" w:rsidTr="009024AE">
        <w:tc>
          <w:tcPr>
            <w:tcW w:w="3681" w:type="dxa"/>
            <w:tcBorders>
              <w:left w:val="nil"/>
              <w:bottom w:val="single" w:sz="4" w:space="0" w:color="auto"/>
              <w:right w:val="nil"/>
            </w:tcBorders>
            <w:vAlign w:val="center"/>
          </w:tcPr>
          <w:p w14:paraId="5498D1D0" w14:textId="77777777" w:rsidR="00436698" w:rsidRPr="009B1981" w:rsidRDefault="00436698" w:rsidP="00436698">
            <w:pPr>
              <w:pStyle w:val="BodyText1"/>
            </w:pPr>
            <w:r w:rsidRPr="009B1981">
              <w:t xml:space="preserve">Date of birth </w:t>
            </w:r>
            <w:r w:rsidRPr="009B1981">
              <w:rPr>
                <w:sz w:val="18"/>
                <w:szCs w:val="18"/>
                <w:lang w:val="en-US"/>
              </w:rPr>
              <w:t>(DD/MM/YYYY) </w:t>
            </w:r>
          </w:p>
        </w:tc>
        <w:sdt>
          <w:sdtPr>
            <w:id w:val="1264183398"/>
            <w:placeholder>
              <w:docPart w:val="F20C21B122394994863316C47E02ED31"/>
            </w:placeholder>
            <w:showingPlcHdr/>
            <w:date w:fullDate="2026-09-22T00:00:00Z">
              <w:dateFormat w:val="d MMMM yyyy"/>
              <w:lid w:val="en-AU"/>
              <w:storeMappedDataAs w:val="dateTime"/>
              <w:calendar w:val="gregorian"/>
            </w:date>
          </w:sdtPr>
          <w:sdtContent>
            <w:tc>
              <w:tcPr>
                <w:tcW w:w="2977" w:type="dxa"/>
                <w:tcBorders>
                  <w:left w:val="nil"/>
                  <w:right w:val="single" w:sz="24" w:space="0" w:color="FFFFFF" w:themeColor="background1"/>
                </w:tcBorders>
                <w:shd w:val="clear" w:color="auto" w:fill="F3F6F8"/>
                <w:vAlign w:val="center"/>
              </w:tcPr>
              <w:p w14:paraId="05B60B95" w14:textId="0D8DFB30" w:rsidR="00436698" w:rsidRPr="009B1981" w:rsidRDefault="00436698" w:rsidP="00436698">
                <w:pPr>
                  <w:pStyle w:val="BodyText1"/>
                </w:pPr>
                <w:r>
                  <w:rPr>
                    <w:rStyle w:val="PlaceholderText"/>
                  </w:rPr>
                  <w:t xml:space="preserve"> </w:t>
                </w:r>
              </w:p>
            </w:tc>
          </w:sdtContent>
        </w:sdt>
        <w:sdt>
          <w:sdtPr>
            <w:id w:val="-151997349"/>
            <w:placeholder>
              <w:docPart w:val="6495B424CAD7421FA260972E83EB1A35"/>
            </w:placeholder>
            <w:showingPlcHdr/>
            <w:date w:fullDate="2026-09-22T00:00:00Z">
              <w:dateFormat w:val="d MMMM yyyy"/>
              <w:lid w:val="en-AU"/>
              <w:storeMappedDataAs w:val="dateTime"/>
              <w:calendar w:val="gregorian"/>
            </w:date>
          </w:sdtPr>
          <w:sdtContent>
            <w:tc>
              <w:tcPr>
                <w:tcW w:w="2970" w:type="dxa"/>
                <w:tcBorders>
                  <w:left w:val="single" w:sz="24" w:space="0" w:color="FFFFFF" w:themeColor="background1"/>
                  <w:right w:val="nil"/>
                </w:tcBorders>
                <w:shd w:val="clear" w:color="auto" w:fill="F3F6F8"/>
                <w:vAlign w:val="center"/>
              </w:tcPr>
              <w:p w14:paraId="33E6FFA3" w14:textId="54876287" w:rsidR="00436698" w:rsidRPr="009B1981" w:rsidRDefault="00436698" w:rsidP="00436698">
                <w:pPr>
                  <w:pStyle w:val="BodyText1"/>
                </w:pPr>
                <w:r>
                  <w:rPr>
                    <w:rStyle w:val="PlaceholderText"/>
                  </w:rPr>
                  <w:t xml:space="preserve"> </w:t>
                </w:r>
              </w:p>
            </w:tc>
          </w:sdtContent>
        </w:sdt>
      </w:tr>
      <w:tr w:rsidR="006A7180" w:rsidRPr="009B1981" w14:paraId="1E4A9834" w14:textId="77777777" w:rsidTr="009024AE">
        <w:tc>
          <w:tcPr>
            <w:tcW w:w="3681" w:type="dxa"/>
            <w:tcBorders>
              <w:left w:val="nil"/>
              <w:bottom w:val="nil"/>
              <w:right w:val="nil"/>
            </w:tcBorders>
            <w:vAlign w:val="center"/>
          </w:tcPr>
          <w:p w14:paraId="0B29B3BF" w14:textId="77777777" w:rsidR="006A7180" w:rsidRPr="009B1981" w:rsidRDefault="006A7180" w:rsidP="006A7180">
            <w:pPr>
              <w:pStyle w:val="BodyText1"/>
            </w:pPr>
            <w:r w:rsidRPr="009B1981">
              <w:t>Address </w:t>
            </w:r>
          </w:p>
        </w:tc>
        <w:sdt>
          <w:sdtPr>
            <w:id w:val="-1282105513"/>
            <w:placeholder>
              <w:docPart w:val="45FD4BC28C8B4891B58B29DDB1CDA3BF"/>
            </w:placeholder>
            <w:showingPlcHdr/>
          </w:sdtPr>
          <w:sdtContent>
            <w:tc>
              <w:tcPr>
                <w:tcW w:w="2977" w:type="dxa"/>
                <w:tcBorders>
                  <w:left w:val="nil"/>
                  <w:right w:val="single" w:sz="24" w:space="0" w:color="FFFFFF" w:themeColor="background1"/>
                </w:tcBorders>
                <w:shd w:val="clear" w:color="auto" w:fill="F3F6F8"/>
                <w:vAlign w:val="center"/>
              </w:tcPr>
              <w:p w14:paraId="59E151C5" w14:textId="628668AF" w:rsidR="006A7180" w:rsidRPr="009B1981" w:rsidRDefault="006A7180" w:rsidP="006A7180">
                <w:pPr>
                  <w:pStyle w:val="BodyText1"/>
                  <w:rPr>
                    <w:lang w:val="en-US"/>
                  </w:rPr>
                </w:pPr>
                <w:r>
                  <w:rPr>
                    <w:rStyle w:val="PlaceholderText"/>
                  </w:rPr>
                  <w:t xml:space="preserve">  </w:t>
                </w:r>
              </w:p>
            </w:tc>
          </w:sdtContent>
        </w:sdt>
        <w:sdt>
          <w:sdtPr>
            <w:id w:val="651796021"/>
            <w:placeholder>
              <w:docPart w:val="DA187477CCAE41CAA078A1EF30DD5B9D"/>
            </w:placeholder>
            <w:showingPlcHdr/>
          </w:sdtPr>
          <w:sdtContent>
            <w:tc>
              <w:tcPr>
                <w:tcW w:w="2970" w:type="dxa"/>
                <w:tcBorders>
                  <w:left w:val="single" w:sz="24" w:space="0" w:color="FFFFFF" w:themeColor="background1"/>
                  <w:right w:val="nil"/>
                </w:tcBorders>
                <w:shd w:val="clear" w:color="auto" w:fill="F3F6F8"/>
                <w:vAlign w:val="center"/>
              </w:tcPr>
              <w:p w14:paraId="340AD2ED" w14:textId="4E75A59F" w:rsidR="006A7180" w:rsidRPr="009B1981" w:rsidRDefault="006A7180" w:rsidP="006A7180">
                <w:pPr>
                  <w:pStyle w:val="BodyText1"/>
                </w:pPr>
                <w:r>
                  <w:rPr>
                    <w:rStyle w:val="PlaceholderText"/>
                  </w:rPr>
                  <w:t xml:space="preserve">  </w:t>
                </w:r>
              </w:p>
            </w:tc>
          </w:sdtContent>
        </w:sdt>
      </w:tr>
      <w:tr w:rsidR="006961B3" w:rsidRPr="009B1981" w14:paraId="6AE84E25" w14:textId="77777777" w:rsidTr="00495437">
        <w:tc>
          <w:tcPr>
            <w:tcW w:w="3681" w:type="dxa"/>
            <w:tcBorders>
              <w:top w:val="nil"/>
              <w:left w:val="nil"/>
              <w:right w:val="nil"/>
            </w:tcBorders>
            <w:vAlign w:val="center"/>
          </w:tcPr>
          <w:p w14:paraId="2EBDCF05" w14:textId="77777777" w:rsidR="006961B3" w:rsidRPr="009B1981" w:rsidRDefault="006961B3" w:rsidP="00495437">
            <w:pPr>
              <w:pStyle w:val="BodyText1"/>
            </w:pPr>
          </w:p>
        </w:tc>
        <w:tc>
          <w:tcPr>
            <w:tcW w:w="2977" w:type="dxa"/>
            <w:tcBorders>
              <w:left w:val="nil"/>
              <w:right w:val="single" w:sz="24" w:space="0" w:color="FFFFFF" w:themeColor="background1"/>
            </w:tcBorders>
            <w:shd w:val="clear" w:color="auto" w:fill="F3F6F8"/>
          </w:tcPr>
          <w:p w14:paraId="42BBBB46" w14:textId="77777777" w:rsidR="006961B3" w:rsidRPr="009B1981" w:rsidRDefault="006961B3" w:rsidP="00495437">
            <w:pPr>
              <w:pStyle w:val="BodyText1"/>
              <w:rPr>
                <w:lang w:val="en-US"/>
              </w:rPr>
            </w:pPr>
          </w:p>
        </w:tc>
        <w:tc>
          <w:tcPr>
            <w:tcW w:w="2970" w:type="dxa"/>
            <w:tcBorders>
              <w:left w:val="single" w:sz="24" w:space="0" w:color="FFFFFF" w:themeColor="background1"/>
              <w:right w:val="nil"/>
            </w:tcBorders>
            <w:shd w:val="clear" w:color="auto" w:fill="F3F6F8"/>
          </w:tcPr>
          <w:p w14:paraId="370C38B5" w14:textId="77777777" w:rsidR="006961B3" w:rsidRPr="009B1981" w:rsidRDefault="006961B3" w:rsidP="00495437">
            <w:pPr>
              <w:pStyle w:val="BodyText1"/>
            </w:pPr>
          </w:p>
        </w:tc>
      </w:tr>
      <w:tr w:rsidR="006A7180" w:rsidRPr="009B1981" w14:paraId="6EEF40B0" w14:textId="77777777" w:rsidTr="00D76ACA">
        <w:tc>
          <w:tcPr>
            <w:tcW w:w="3681" w:type="dxa"/>
            <w:tcBorders>
              <w:left w:val="nil"/>
              <w:right w:val="nil"/>
            </w:tcBorders>
          </w:tcPr>
          <w:p w14:paraId="6D0ACBD6" w14:textId="77777777" w:rsidR="006A7180" w:rsidRPr="009B1981" w:rsidRDefault="006A7180" w:rsidP="006A7180">
            <w:pPr>
              <w:pStyle w:val="BodyText1"/>
            </w:pPr>
            <w:r w:rsidRPr="009B1981">
              <w:t>Phone or email </w:t>
            </w:r>
          </w:p>
        </w:tc>
        <w:sdt>
          <w:sdtPr>
            <w:id w:val="-525945353"/>
            <w:placeholder>
              <w:docPart w:val="AE313B7F70294E31BFBD9414C5FF7053"/>
            </w:placeholder>
            <w:showingPlcHdr/>
          </w:sdtPr>
          <w:sdtContent>
            <w:tc>
              <w:tcPr>
                <w:tcW w:w="2977" w:type="dxa"/>
                <w:tcBorders>
                  <w:left w:val="nil"/>
                  <w:right w:val="single" w:sz="24" w:space="0" w:color="FFFFFF" w:themeColor="background1"/>
                </w:tcBorders>
                <w:shd w:val="clear" w:color="auto" w:fill="F3F6F8"/>
                <w:vAlign w:val="center"/>
              </w:tcPr>
              <w:p w14:paraId="523ACE3F" w14:textId="3B5ABDF6" w:rsidR="006A7180" w:rsidRPr="009B1981" w:rsidRDefault="006A7180" w:rsidP="006A7180">
                <w:pPr>
                  <w:pStyle w:val="BodyText1"/>
                  <w:rPr>
                    <w:lang w:val="en-US"/>
                  </w:rPr>
                </w:pPr>
                <w:r>
                  <w:rPr>
                    <w:rStyle w:val="PlaceholderText"/>
                  </w:rPr>
                  <w:t xml:space="preserve">  </w:t>
                </w:r>
              </w:p>
            </w:tc>
          </w:sdtContent>
        </w:sdt>
        <w:sdt>
          <w:sdtPr>
            <w:id w:val="915288942"/>
            <w:placeholder>
              <w:docPart w:val="F7D4D8D5E024409E90D8E51169818F1F"/>
            </w:placeholder>
            <w:showingPlcHdr/>
          </w:sdtPr>
          <w:sdtContent>
            <w:tc>
              <w:tcPr>
                <w:tcW w:w="2970" w:type="dxa"/>
                <w:tcBorders>
                  <w:left w:val="single" w:sz="24" w:space="0" w:color="FFFFFF" w:themeColor="background1"/>
                  <w:right w:val="nil"/>
                </w:tcBorders>
                <w:shd w:val="clear" w:color="auto" w:fill="F3F6F8"/>
                <w:vAlign w:val="center"/>
              </w:tcPr>
              <w:p w14:paraId="35072A51" w14:textId="26ACE67A" w:rsidR="006A7180" w:rsidRPr="009B1981" w:rsidRDefault="006A7180" w:rsidP="006A7180">
                <w:pPr>
                  <w:pStyle w:val="BodyText1"/>
                </w:pPr>
                <w:r>
                  <w:rPr>
                    <w:rStyle w:val="PlaceholderText"/>
                  </w:rPr>
                  <w:t xml:space="preserve">  </w:t>
                </w:r>
              </w:p>
            </w:tc>
          </w:sdtContent>
        </w:sdt>
      </w:tr>
      <w:tr w:rsidR="00FB5DE6" w:rsidRPr="009B1981" w14:paraId="4AD496FC" w14:textId="77777777" w:rsidTr="00495437">
        <w:tc>
          <w:tcPr>
            <w:tcW w:w="3681" w:type="dxa"/>
            <w:tcBorders>
              <w:left w:val="nil"/>
              <w:right w:val="nil"/>
            </w:tcBorders>
          </w:tcPr>
          <w:p w14:paraId="6B9182EA" w14:textId="1A41E3B0" w:rsidR="00FB5DE6" w:rsidRPr="009B1981" w:rsidRDefault="00FB5DE6" w:rsidP="00FB5DE6">
            <w:pPr>
              <w:pStyle w:val="BodyText1"/>
            </w:pPr>
            <w:r w:rsidRPr="009B1981">
              <w:t>Does this child have a disability or support needs? </w:t>
            </w:r>
          </w:p>
        </w:tc>
        <w:tc>
          <w:tcPr>
            <w:tcW w:w="2977" w:type="dxa"/>
            <w:tcBorders>
              <w:left w:val="nil"/>
              <w:right w:val="single" w:sz="24" w:space="0" w:color="FFFFFF" w:themeColor="background1"/>
            </w:tcBorders>
          </w:tcPr>
          <w:p w14:paraId="48584943" w14:textId="323344B1" w:rsidR="00FB5DE6" w:rsidRPr="009B1981" w:rsidRDefault="00000000" w:rsidP="00FB5DE6">
            <w:pPr>
              <w:pStyle w:val="BodyText1"/>
            </w:pPr>
            <w:sdt>
              <w:sdtPr>
                <w:rPr>
                  <w:b/>
                  <w:bCs/>
                  <w:lang w:val="en-US"/>
                </w:rPr>
                <w:id w:val="-35288540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55944631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single" w:sz="24" w:space="0" w:color="FFFFFF" w:themeColor="background1"/>
              <w:right w:val="nil"/>
            </w:tcBorders>
          </w:tcPr>
          <w:p w14:paraId="7DFF6BB9" w14:textId="2C242970" w:rsidR="00FB5DE6" w:rsidRPr="009B1981" w:rsidRDefault="00000000" w:rsidP="00FB5DE6">
            <w:pPr>
              <w:pStyle w:val="BodyText1"/>
              <w:rPr>
                <w:lang w:val="en-US"/>
              </w:rPr>
            </w:pPr>
            <w:sdt>
              <w:sdtPr>
                <w:rPr>
                  <w:b/>
                  <w:bCs/>
                  <w:lang w:val="en-US"/>
                </w:rPr>
                <w:id w:val="-1646740287"/>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85206264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r w:rsidR="006A7180" w:rsidRPr="009B1981" w14:paraId="5CE6FF68" w14:textId="77777777" w:rsidTr="00782DA7">
        <w:tc>
          <w:tcPr>
            <w:tcW w:w="3681" w:type="dxa"/>
            <w:tcBorders>
              <w:left w:val="nil"/>
              <w:right w:val="nil"/>
            </w:tcBorders>
          </w:tcPr>
          <w:p w14:paraId="58B12846" w14:textId="64DA5186" w:rsidR="006A7180" w:rsidRPr="009B1981" w:rsidRDefault="006A7180" w:rsidP="006A7180">
            <w:pPr>
              <w:pStyle w:val="BodyText1"/>
            </w:pPr>
            <w:r w:rsidRPr="009B1981">
              <w:t>If yes, provide relevant details </w:t>
            </w:r>
          </w:p>
        </w:tc>
        <w:sdt>
          <w:sdtPr>
            <w:id w:val="-942759894"/>
            <w:placeholder>
              <w:docPart w:val="51B2F084D715419A8F2FF4A8BAD098D6"/>
            </w:placeholder>
            <w:showingPlcHdr/>
          </w:sdtPr>
          <w:sdtContent>
            <w:tc>
              <w:tcPr>
                <w:tcW w:w="2977" w:type="dxa"/>
                <w:tcBorders>
                  <w:left w:val="nil"/>
                  <w:right w:val="single" w:sz="24" w:space="0" w:color="FFFFFF" w:themeColor="background1"/>
                </w:tcBorders>
                <w:shd w:val="clear" w:color="auto" w:fill="F3F6F8"/>
                <w:vAlign w:val="center"/>
              </w:tcPr>
              <w:p w14:paraId="1F62E065" w14:textId="5878764D" w:rsidR="006A7180" w:rsidRPr="009B1981" w:rsidRDefault="006A7180" w:rsidP="006A7180">
                <w:pPr>
                  <w:pStyle w:val="BodyText1"/>
                  <w:rPr>
                    <w:lang w:val="en-US"/>
                  </w:rPr>
                </w:pPr>
                <w:r>
                  <w:rPr>
                    <w:rStyle w:val="PlaceholderText"/>
                  </w:rPr>
                  <w:t xml:space="preserve">  </w:t>
                </w:r>
              </w:p>
            </w:tc>
          </w:sdtContent>
        </w:sdt>
        <w:sdt>
          <w:sdtPr>
            <w:id w:val="-946922297"/>
            <w:placeholder>
              <w:docPart w:val="138D70E109C240368526D342CDEADDF9"/>
            </w:placeholder>
            <w:showingPlcHdr/>
          </w:sdtPr>
          <w:sdtContent>
            <w:tc>
              <w:tcPr>
                <w:tcW w:w="2970" w:type="dxa"/>
                <w:tcBorders>
                  <w:left w:val="single" w:sz="24" w:space="0" w:color="FFFFFF" w:themeColor="background1"/>
                  <w:right w:val="nil"/>
                </w:tcBorders>
                <w:shd w:val="clear" w:color="auto" w:fill="F3F6F8"/>
                <w:vAlign w:val="center"/>
              </w:tcPr>
              <w:p w14:paraId="2F4749CD" w14:textId="06D99A56" w:rsidR="006A7180" w:rsidRPr="009B1981" w:rsidRDefault="006A7180" w:rsidP="006A7180">
                <w:pPr>
                  <w:pStyle w:val="BodyText1"/>
                  <w:rPr>
                    <w:lang w:val="en-US"/>
                  </w:rPr>
                </w:pPr>
                <w:r>
                  <w:rPr>
                    <w:rStyle w:val="PlaceholderText"/>
                  </w:rPr>
                  <w:t xml:space="preserve">  </w:t>
                </w:r>
              </w:p>
            </w:tc>
          </w:sdtContent>
        </w:sdt>
      </w:tr>
    </w:tbl>
    <w:p w14:paraId="24E132FE" w14:textId="77777777" w:rsidR="006961B3" w:rsidRPr="009B1981" w:rsidRDefault="006961B3" w:rsidP="006961B3">
      <w:pPr>
        <w:pStyle w:val="BodyText1"/>
        <w:rPr>
          <w:lang w:val="en-US"/>
        </w:rPr>
      </w:pPr>
    </w:p>
    <w:p w14:paraId="1C0A9D0D" w14:textId="53B13D23" w:rsidR="00872FF1" w:rsidRPr="009B1981" w:rsidRDefault="00872FF1" w:rsidP="001D535B">
      <w:pPr>
        <w:rPr>
          <w:rFonts w:ascii="Century Gothic" w:eastAsiaTheme="majorEastAsia" w:hAnsi="Century Gothic" w:cstheme="majorBidi"/>
          <w:b/>
          <w:color w:val="00435F"/>
          <w:sz w:val="36"/>
          <w:szCs w:val="26"/>
          <w:lang w:val="en-US"/>
        </w:rPr>
      </w:pPr>
      <w:r w:rsidRPr="009B1981">
        <w:rPr>
          <w:rFonts w:ascii="Century Gothic" w:hAnsi="Century Gothic"/>
          <w:lang w:val="en-US"/>
        </w:rPr>
        <w:t>If you have </w:t>
      </w:r>
      <w:r w:rsidR="00B03291" w:rsidRPr="009B1981">
        <w:rPr>
          <w:rFonts w:ascii="Century Gothic" w:hAnsi="Century Gothic"/>
          <w:lang w:val="en-US"/>
        </w:rPr>
        <w:t xml:space="preserve">more </w:t>
      </w:r>
      <w:r w:rsidRPr="009B1981">
        <w:rPr>
          <w:rFonts w:ascii="Century Gothic" w:hAnsi="Century Gothic"/>
          <w:lang w:val="en-US"/>
        </w:rPr>
        <w:t>children, provide their details in the Additional information section.</w:t>
      </w:r>
      <w:r w:rsidRPr="009B1981">
        <w:rPr>
          <w:rFonts w:ascii="Century Gothic" w:hAnsi="Century Gothic"/>
        </w:rPr>
        <w:t> </w:t>
      </w:r>
      <w:r w:rsidRPr="009B1981">
        <w:rPr>
          <w:rFonts w:ascii="Century Gothic" w:hAnsi="Century Gothic"/>
          <w:lang w:val="en-US"/>
        </w:rPr>
        <w:br w:type="page"/>
      </w:r>
    </w:p>
    <w:p w14:paraId="46D8F87F" w14:textId="34F4526B" w:rsidR="0086664B" w:rsidRPr="009B1981" w:rsidRDefault="0086664B" w:rsidP="00145023">
      <w:pPr>
        <w:pStyle w:val="Heading2"/>
      </w:pPr>
      <w:r w:rsidRPr="009B1981">
        <w:rPr>
          <w:lang w:val="en-US"/>
        </w:rPr>
        <w:lastRenderedPageBreak/>
        <w:t>Section 4: Household goods and personal contents</w:t>
      </w:r>
      <w:r w:rsidRPr="009B1981">
        <w:t> </w:t>
      </w:r>
    </w:p>
    <w:tbl>
      <w:tblPr>
        <w:tblW w:w="9638"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3785"/>
        <w:gridCol w:w="2938"/>
        <w:gridCol w:w="2915"/>
      </w:tblGrid>
      <w:tr w:rsidR="00C47D4A" w:rsidRPr="009B1981" w14:paraId="26581123" w14:textId="77777777" w:rsidTr="006B6DB8">
        <w:trPr>
          <w:trHeight w:val="300"/>
        </w:trPr>
        <w:tc>
          <w:tcPr>
            <w:tcW w:w="3785" w:type="dxa"/>
            <w:tcBorders>
              <w:bottom w:val="single" w:sz="4" w:space="0" w:color="auto"/>
            </w:tcBorders>
            <w:shd w:val="clear" w:color="auto" w:fill="FFFFFF"/>
            <w:vAlign w:val="center"/>
          </w:tcPr>
          <w:p w14:paraId="1E1FF3BF" w14:textId="3880866C" w:rsidR="00C47D4A" w:rsidRPr="009B1981" w:rsidRDefault="00C47D4A" w:rsidP="00495437">
            <w:pPr>
              <w:pStyle w:val="Heading5"/>
              <w:rPr>
                <w:lang w:val="en-US"/>
              </w:rPr>
            </w:pPr>
          </w:p>
        </w:tc>
        <w:tc>
          <w:tcPr>
            <w:tcW w:w="2938" w:type="dxa"/>
            <w:tcBorders>
              <w:right w:val="single" w:sz="24" w:space="0" w:color="FFFFFF" w:themeColor="background1"/>
            </w:tcBorders>
            <w:shd w:val="clear" w:color="auto" w:fill="FFFFFF" w:themeFill="background1"/>
          </w:tcPr>
          <w:p w14:paraId="4AD6AB2C" w14:textId="77777777" w:rsidR="00C47D4A" w:rsidRPr="009B1981" w:rsidRDefault="00C47D4A" w:rsidP="006B6DB8">
            <w:pPr>
              <w:pStyle w:val="Heading6"/>
            </w:pPr>
            <w:r w:rsidRPr="009B1981">
              <w:t>Client one</w:t>
            </w:r>
          </w:p>
        </w:tc>
        <w:tc>
          <w:tcPr>
            <w:tcW w:w="2915" w:type="dxa"/>
            <w:tcBorders>
              <w:top w:val="nil"/>
              <w:left w:val="single" w:sz="24" w:space="0" w:color="FFFFFF" w:themeColor="background1"/>
            </w:tcBorders>
            <w:shd w:val="clear" w:color="auto" w:fill="FFFFFF" w:themeFill="background1"/>
          </w:tcPr>
          <w:p w14:paraId="7CBAF1BA" w14:textId="77777777" w:rsidR="00C47D4A" w:rsidRPr="009B1981" w:rsidRDefault="00C47D4A" w:rsidP="006B6DB8">
            <w:pPr>
              <w:pStyle w:val="Heading6"/>
            </w:pPr>
            <w:r w:rsidRPr="009B1981">
              <w:t xml:space="preserve">Client two </w:t>
            </w:r>
          </w:p>
          <w:p w14:paraId="28718716" w14:textId="440648F0" w:rsidR="006B6DB8" w:rsidRPr="009B1981" w:rsidRDefault="00000000" w:rsidP="006B6DB8">
            <w:pPr>
              <w:rPr>
                <w:rFonts w:ascii="Century Gothic" w:hAnsi="Century Gothic"/>
              </w:rPr>
            </w:pPr>
            <w:sdt>
              <w:sdtPr>
                <w:rPr>
                  <w:b/>
                  <w:bCs/>
                  <w:lang w:val="en-US"/>
                </w:rPr>
                <w:id w:val="-2108262283"/>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75688F" w:rsidRPr="009B1981">
              <w:rPr>
                <w:rFonts w:ascii="Century Gothic" w:eastAsia="Times New Roman" w:hAnsi="Century Gothic" w:cs="Times New Roman"/>
                <w:color w:val="auto"/>
                <w:kern w:val="0"/>
                <w:szCs w:val="24"/>
                <w14:ligatures w14:val="none"/>
              </w:rPr>
              <w:t>Same as Client one</w:t>
            </w:r>
          </w:p>
        </w:tc>
      </w:tr>
      <w:tr w:rsidR="006A7180" w:rsidRPr="009B1981" w14:paraId="73560294" w14:textId="77777777" w:rsidTr="006B6DB8">
        <w:trPr>
          <w:trHeight w:val="300"/>
        </w:trPr>
        <w:tc>
          <w:tcPr>
            <w:tcW w:w="3785" w:type="dxa"/>
            <w:tcBorders>
              <w:top w:val="single" w:sz="4" w:space="0" w:color="auto"/>
              <w:bottom w:val="nil"/>
            </w:tcBorders>
            <w:shd w:val="clear" w:color="auto" w:fill="FFFFFF"/>
            <w:vAlign w:val="center"/>
          </w:tcPr>
          <w:p w14:paraId="1B9643C2" w14:textId="27CFD143" w:rsidR="006A7180" w:rsidRPr="009B1981" w:rsidRDefault="006A7180" w:rsidP="006A7180">
            <w:pPr>
              <w:pStyle w:val="BodyText1"/>
              <w:rPr>
                <w:lang w:val="en-US"/>
              </w:rPr>
            </w:pPr>
            <w:r w:rsidRPr="009B1981">
              <w:rPr>
                <w:lang w:val="en-US"/>
              </w:rPr>
              <w:t>Brief description of contents</w:t>
            </w:r>
            <w:r w:rsidRPr="009B1981">
              <w:t>  </w:t>
            </w:r>
          </w:p>
        </w:tc>
        <w:sdt>
          <w:sdtPr>
            <w:id w:val="2139910470"/>
            <w:placeholder>
              <w:docPart w:val="31C68D997BF744FAB3D2025F6A14BAA5"/>
            </w:placeholder>
            <w:showingPlcHdr/>
          </w:sdtPr>
          <w:sdtContent>
            <w:tc>
              <w:tcPr>
                <w:tcW w:w="2938" w:type="dxa"/>
                <w:tcBorders>
                  <w:right w:val="single" w:sz="24" w:space="0" w:color="FFFFFF" w:themeColor="background1"/>
                </w:tcBorders>
                <w:shd w:val="clear" w:color="auto" w:fill="F3F6F8"/>
                <w:vAlign w:val="center"/>
              </w:tcPr>
              <w:p w14:paraId="6EB22D5C" w14:textId="27556DDF" w:rsidR="006A7180" w:rsidRPr="009B1981" w:rsidRDefault="006A7180" w:rsidP="006A7180">
                <w:pPr>
                  <w:pStyle w:val="BodyText1"/>
                </w:pPr>
                <w:r>
                  <w:rPr>
                    <w:rStyle w:val="PlaceholderText"/>
                  </w:rPr>
                  <w:t xml:space="preserve">  </w:t>
                </w:r>
              </w:p>
            </w:tc>
          </w:sdtContent>
        </w:sdt>
        <w:sdt>
          <w:sdtPr>
            <w:id w:val="-505293496"/>
            <w:placeholder>
              <w:docPart w:val="FF8881FF51D24D52B3D1A7D922CCE5AA"/>
            </w:placeholder>
            <w:showingPlcHdr/>
          </w:sdtPr>
          <w:sdtContent>
            <w:tc>
              <w:tcPr>
                <w:tcW w:w="2915" w:type="dxa"/>
                <w:tcBorders>
                  <w:top w:val="nil"/>
                  <w:left w:val="single" w:sz="24" w:space="0" w:color="FFFFFF" w:themeColor="background1"/>
                </w:tcBorders>
                <w:shd w:val="clear" w:color="auto" w:fill="F3F6F8"/>
                <w:vAlign w:val="center"/>
              </w:tcPr>
              <w:p w14:paraId="448311FD" w14:textId="031C237C" w:rsidR="006A7180" w:rsidRPr="009B1981" w:rsidRDefault="006A7180" w:rsidP="006A7180">
                <w:pPr>
                  <w:pStyle w:val="BodyText1"/>
                </w:pPr>
                <w:r>
                  <w:rPr>
                    <w:rStyle w:val="PlaceholderText"/>
                  </w:rPr>
                  <w:t xml:space="preserve">  </w:t>
                </w:r>
              </w:p>
            </w:tc>
          </w:sdtContent>
        </w:sdt>
      </w:tr>
      <w:tr w:rsidR="006B6DB8" w:rsidRPr="009B1981" w14:paraId="5048A689" w14:textId="77777777" w:rsidTr="006B6DB8">
        <w:trPr>
          <w:trHeight w:val="300"/>
        </w:trPr>
        <w:tc>
          <w:tcPr>
            <w:tcW w:w="3785" w:type="dxa"/>
            <w:tcBorders>
              <w:top w:val="nil"/>
              <w:bottom w:val="nil"/>
            </w:tcBorders>
            <w:shd w:val="clear" w:color="auto" w:fill="FFFFFF"/>
            <w:vAlign w:val="center"/>
          </w:tcPr>
          <w:p w14:paraId="210139D5" w14:textId="77777777" w:rsidR="006B6DB8" w:rsidRPr="009B1981" w:rsidRDefault="006B6DB8" w:rsidP="00495437">
            <w:pPr>
              <w:pStyle w:val="BodyText1"/>
              <w:rPr>
                <w:lang w:val="en-US"/>
              </w:rPr>
            </w:pPr>
          </w:p>
        </w:tc>
        <w:tc>
          <w:tcPr>
            <w:tcW w:w="2938" w:type="dxa"/>
            <w:tcBorders>
              <w:right w:val="single" w:sz="24" w:space="0" w:color="FFFFFF" w:themeColor="background1"/>
            </w:tcBorders>
            <w:shd w:val="clear" w:color="auto" w:fill="F3F6F8"/>
            <w:vAlign w:val="center"/>
          </w:tcPr>
          <w:p w14:paraId="4714689C" w14:textId="77777777" w:rsidR="006B6DB8" w:rsidRPr="009B1981" w:rsidRDefault="006B6DB8" w:rsidP="00495437">
            <w:pPr>
              <w:pStyle w:val="BodyText1"/>
            </w:pPr>
          </w:p>
        </w:tc>
        <w:tc>
          <w:tcPr>
            <w:tcW w:w="2915" w:type="dxa"/>
            <w:tcBorders>
              <w:top w:val="nil"/>
              <w:left w:val="single" w:sz="24" w:space="0" w:color="FFFFFF" w:themeColor="background1"/>
            </w:tcBorders>
            <w:shd w:val="clear" w:color="auto" w:fill="F3F6F8"/>
            <w:vAlign w:val="center"/>
          </w:tcPr>
          <w:p w14:paraId="74FE0667" w14:textId="77777777" w:rsidR="006B6DB8" w:rsidRPr="009B1981" w:rsidRDefault="006B6DB8" w:rsidP="00495437">
            <w:pPr>
              <w:pStyle w:val="BodyText1"/>
            </w:pPr>
          </w:p>
        </w:tc>
      </w:tr>
      <w:tr w:rsidR="006B6DB8" w:rsidRPr="009B1981" w14:paraId="16326C5B" w14:textId="77777777" w:rsidTr="006B6DB8">
        <w:trPr>
          <w:trHeight w:val="300"/>
        </w:trPr>
        <w:tc>
          <w:tcPr>
            <w:tcW w:w="3785" w:type="dxa"/>
            <w:tcBorders>
              <w:top w:val="nil"/>
              <w:bottom w:val="nil"/>
            </w:tcBorders>
            <w:shd w:val="clear" w:color="auto" w:fill="FFFFFF"/>
            <w:vAlign w:val="center"/>
          </w:tcPr>
          <w:p w14:paraId="29C3D10B" w14:textId="77777777" w:rsidR="006B6DB8" w:rsidRPr="009B1981" w:rsidRDefault="006B6DB8" w:rsidP="00495437">
            <w:pPr>
              <w:pStyle w:val="BodyText1"/>
              <w:rPr>
                <w:lang w:val="en-US"/>
              </w:rPr>
            </w:pPr>
          </w:p>
        </w:tc>
        <w:tc>
          <w:tcPr>
            <w:tcW w:w="2938" w:type="dxa"/>
            <w:tcBorders>
              <w:right w:val="single" w:sz="24" w:space="0" w:color="FFFFFF" w:themeColor="background1"/>
            </w:tcBorders>
            <w:shd w:val="clear" w:color="auto" w:fill="F3F6F8"/>
            <w:vAlign w:val="center"/>
          </w:tcPr>
          <w:p w14:paraId="583755E8" w14:textId="77777777" w:rsidR="006B6DB8" w:rsidRPr="009B1981" w:rsidRDefault="006B6DB8" w:rsidP="00495437">
            <w:pPr>
              <w:pStyle w:val="BodyText1"/>
            </w:pPr>
          </w:p>
        </w:tc>
        <w:tc>
          <w:tcPr>
            <w:tcW w:w="2915" w:type="dxa"/>
            <w:tcBorders>
              <w:top w:val="nil"/>
              <w:left w:val="single" w:sz="24" w:space="0" w:color="FFFFFF" w:themeColor="background1"/>
            </w:tcBorders>
            <w:shd w:val="clear" w:color="auto" w:fill="F3F6F8"/>
            <w:vAlign w:val="center"/>
          </w:tcPr>
          <w:p w14:paraId="5DE786FC" w14:textId="77777777" w:rsidR="006B6DB8" w:rsidRPr="009B1981" w:rsidRDefault="006B6DB8" w:rsidP="00495437">
            <w:pPr>
              <w:pStyle w:val="BodyText1"/>
            </w:pPr>
          </w:p>
        </w:tc>
      </w:tr>
      <w:tr w:rsidR="006B6DB8" w:rsidRPr="009B1981" w14:paraId="2CE08228" w14:textId="77777777" w:rsidTr="006B6DB8">
        <w:trPr>
          <w:trHeight w:val="300"/>
        </w:trPr>
        <w:tc>
          <w:tcPr>
            <w:tcW w:w="3785" w:type="dxa"/>
            <w:tcBorders>
              <w:top w:val="nil"/>
            </w:tcBorders>
            <w:shd w:val="clear" w:color="auto" w:fill="FFFFFF"/>
            <w:vAlign w:val="center"/>
          </w:tcPr>
          <w:p w14:paraId="52FB1951" w14:textId="77777777" w:rsidR="006B6DB8" w:rsidRPr="009B1981" w:rsidRDefault="006B6DB8" w:rsidP="00495437">
            <w:pPr>
              <w:pStyle w:val="BodyText1"/>
              <w:rPr>
                <w:lang w:val="en-US"/>
              </w:rPr>
            </w:pPr>
          </w:p>
        </w:tc>
        <w:tc>
          <w:tcPr>
            <w:tcW w:w="2938" w:type="dxa"/>
            <w:tcBorders>
              <w:right w:val="single" w:sz="24" w:space="0" w:color="FFFFFF" w:themeColor="background1"/>
            </w:tcBorders>
            <w:shd w:val="clear" w:color="auto" w:fill="F3F6F8"/>
            <w:vAlign w:val="center"/>
          </w:tcPr>
          <w:p w14:paraId="06071258" w14:textId="77777777" w:rsidR="006B6DB8" w:rsidRPr="009B1981" w:rsidRDefault="006B6DB8" w:rsidP="00495437">
            <w:pPr>
              <w:pStyle w:val="BodyText1"/>
            </w:pPr>
          </w:p>
        </w:tc>
        <w:tc>
          <w:tcPr>
            <w:tcW w:w="2915" w:type="dxa"/>
            <w:tcBorders>
              <w:top w:val="nil"/>
              <w:left w:val="single" w:sz="24" w:space="0" w:color="FFFFFF" w:themeColor="background1"/>
            </w:tcBorders>
            <w:shd w:val="clear" w:color="auto" w:fill="F3F6F8"/>
            <w:vAlign w:val="center"/>
          </w:tcPr>
          <w:p w14:paraId="58576C3F" w14:textId="77777777" w:rsidR="006B6DB8" w:rsidRPr="009B1981" w:rsidRDefault="006B6DB8" w:rsidP="00495437">
            <w:pPr>
              <w:pStyle w:val="BodyText1"/>
            </w:pPr>
          </w:p>
        </w:tc>
      </w:tr>
      <w:tr w:rsidR="00C47D4A" w:rsidRPr="009B1981" w14:paraId="7EE35544" w14:textId="77777777" w:rsidTr="006B6DB8">
        <w:trPr>
          <w:trHeight w:val="300"/>
        </w:trPr>
        <w:tc>
          <w:tcPr>
            <w:tcW w:w="3785" w:type="dxa"/>
            <w:shd w:val="clear" w:color="auto" w:fill="FFFFFF"/>
            <w:vAlign w:val="center"/>
          </w:tcPr>
          <w:p w14:paraId="45ADE8A4" w14:textId="4B40FABC" w:rsidR="00C47D4A" w:rsidRPr="009B1981" w:rsidRDefault="006B6DB8" w:rsidP="00495437">
            <w:pPr>
              <w:pStyle w:val="BodyText1"/>
              <w:rPr>
                <w:lang w:val="en-US"/>
              </w:rPr>
            </w:pPr>
            <w:r w:rsidRPr="009B1981">
              <w:rPr>
                <w:lang w:val="en-US"/>
              </w:rPr>
              <w:t>How are these items owned?</w:t>
            </w:r>
          </w:p>
        </w:tc>
        <w:tc>
          <w:tcPr>
            <w:tcW w:w="2938" w:type="dxa"/>
            <w:tcBorders>
              <w:right w:val="single" w:sz="24" w:space="0" w:color="FFFFFF" w:themeColor="background1"/>
            </w:tcBorders>
            <w:vAlign w:val="center"/>
          </w:tcPr>
          <w:p w14:paraId="45A9EE18" w14:textId="76FDEBEF" w:rsidR="006B6DB8" w:rsidRPr="009B1981" w:rsidRDefault="00000000" w:rsidP="00495437">
            <w:pPr>
              <w:pStyle w:val="BodyText1"/>
              <w:rPr>
                <w:lang w:val="en-US"/>
              </w:rPr>
            </w:pPr>
            <w:sdt>
              <w:sdtPr>
                <w:rPr>
                  <w:b/>
                  <w:bCs/>
                  <w:lang w:val="en-US"/>
                </w:rPr>
                <w:id w:val="-125698338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6B6DB8" w:rsidRPr="009B1981">
              <w:rPr>
                <w:lang w:val="en-US"/>
              </w:rPr>
              <w:t>Solely owned</w:t>
            </w:r>
          </w:p>
          <w:p w14:paraId="3BC2C59A" w14:textId="63D4A6BE" w:rsidR="00C47D4A" w:rsidRPr="009B1981" w:rsidRDefault="00000000" w:rsidP="00495437">
            <w:pPr>
              <w:pStyle w:val="BodyText1"/>
            </w:pPr>
            <w:sdt>
              <w:sdtPr>
                <w:rPr>
                  <w:b/>
                  <w:bCs/>
                  <w:lang w:val="en-US"/>
                </w:rPr>
                <w:id w:val="1815294453"/>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6B6DB8" w:rsidRPr="009B1981">
              <w:rPr>
                <w:lang w:val="en-US"/>
              </w:rPr>
              <w:t>Jointly owned</w:t>
            </w:r>
            <w:r w:rsidR="006B6DB8" w:rsidRPr="009B1981">
              <w:t> </w:t>
            </w:r>
          </w:p>
        </w:tc>
        <w:tc>
          <w:tcPr>
            <w:tcW w:w="2915" w:type="dxa"/>
            <w:tcBorders>
              <w:top w:val="single" w:sz="4" w:space="0" w:color="auto"/>
              <w:left w:val="single" w:sz="24" w:space="0" w:color="FFFFFF" w:themeColor="background1"/>
            </w:tcBorders>
            <w:vAlign w:val="center"/>
          </w:tcPr>
          <w:p w14:paraId="044CEFC6" w14:textId="77777777" w:rsidR="00054D50" w:rsidRPr="009B1981" w:rsidRDefault="00000000" w:rsidP="00054D50">
            <w:pPr>
              <w:pStyle w:val="BodyText1"/>
              <w:rPr>
                <w:lang w:val="en-US"/>
              </w:rPr>
            </w:pPr>
            <w:sdt>
              <w:sdtPr>
                <w:rPr>
                  <w:b/>
                  <w:bCs/>
                  <w:lang w:val="en-US"/>
                </w:rPr>
                <w:id w:val="-108128898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Solely owned</w:t>
            </w:r>
          </w:p>
          <w:p w14:paraId="3A237F9C" w14:textId="16972F90" w:rsidR="00C47D4A" w:rsidRPr="009B1981" w:rsidRDefault="00000000" w:rsidP="00054D50">
            <w:pPr>
              <w:pStyle w:val="BodyText1"/>
            </w:pPr>
            <w:sdt>
              <w:sdtPr>
                <w:rPr>
                  <w:b/>
                  <w:bCs/>
                  <w:lang w:val="en-US"/>
                </w:rPr>
                <w:id w:val="126920195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r>
      <w:tr w:rsidR="006A7180" w:rsidRPr="009B1981" w14:paraId="1359B0EE" w14:textId="77777777" w:rsidTr="00DC7B4B">
        <w:trPr>
          <w:trHeight w:val="300"/>
        </w:trPr>
        <w:tc>
          <w:tcPr>
            <w:tcW w:w="3785" w:type="dxa"/>
            <w:shd w:val="clear" w:color="auto" w:fill="FFFFFF"/>
            <w:vAlign w:val="center"/>
            <w:hideMark/>
          </w:tcPr>
          <w:p w14:paraId="724B0A7C" w14:textId="00296463" w:rsidR="006A7180" w:rsidRPr="009B1981" w:rsidRDefault="006A7180" w:rsidP="006A7180">
            <w:pPr>
              <w:pStyle w:val="BodyText1"/>
            </w:pPr>
            <w:r w:rsidRPr="009B1981">
              <w:rPr>
                <w:lang w:val="en-US"/>
              </w:rPr>
              <w:t>If jointly owned, who with?</w:t>
            </w:r>
            <w:r w:rsidRPr="009B1981">
              <w:t> </w:t>
            </w:r>
          </w:p>
        </w:tc>
        <w:sdt>
          <w:sdtPr>
            <w:id w:val="1514347467"/>
            <w:placeholder>
              <w:docPart w:val="A7EAA27DC1C74CBAB388404A3BD53AD8"/>
            </w:placeholder>
            <w:showingPlcHdr/>
          </w:sdtPr>
          <w:sdtContent>
            <w:tc>
              <w:tcPr>
                <w:tcW w:w="2938" w:type="dxa"/>
                <w:tcBorders>
                  <w:right w:val="single" w:sz="24" w:space="0" w:color="FFFFFF" w:themeColor="background1"/>
                </w:tcBorders>
                <w:shd w:val="clear" w:color="auto" w:fill="F3F6F8"/>
                <w:vAlign w:val="center"/>
                <w:hideMark/>
              </w:tcPr>
              <w:p w14:paraId="43DE2FC2" w14:textId="0126E3BC" w:rsidR="006A7180" w:rsidRPr="009B1981" w:rsidRDefault="006A7180" w:rsidP="006A7180">
                <w:pPr>
                  <w:pStyle w:val="BodyText1"/>
                </w:pPr>
                <w:r>
                  <w:rPr>
                    <w:rStyle w:val="PlaceholderText"/>
                  </w:rPr>
                  <w:t xml:space="preserve">  </w:t>
                </w:r>
              </w:p>
            </w:tc>
          </w:sdtContent>
        </w:sdt>
        <w:sdt>
          <w:sdtPr>
            <w:id w:val="-1694914981"/>
            <w:placeholder>
              <w:docPart w:val="663EC59CD50F4FF887ABD2D3CEF46E6F"/>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3DDAF0EE" w14:textId="5A95D2BA" w:rsidR="006A7180" w:rsidRPr="009B1981" w:rsidRDefault="006A7180" w:rsidP="006A7180">
                <w:pPr>
                  <w:pStyle w:val="BodyText1"/>
                </w:pPr>
                <w:r>
                  <w:rPr>
                    <w:rStyle w:val="PlaceholderText"/>
                  </w:rPr>
                  <w:t xml:space="preserve">  </w:t>
                </w:r>
              </w:p>
            </w:tc>
          </w:sdtContent>
        </w:sdt>
      </w:tr>
      <w:tr w:rsidR="006A7180" w:rsidRPr="009B1981" w14:paraId="41F5A0F5" w14:textId="77777777" w:rsidTr="00DC7B4B">
        <w:trPr>
          <w:trHeight w:val="300"/>
        </w:trPr>
        <w:tc>
          <w:tcPr>
            <w:tcW w:w="3785" w:type="dxa"/>
            <w:shd w:val="clear" w:color="auto" w:fill="FFFFFF"/>
            <w:vAlign w:val="center"/>
            <w:hideMark/>
          </w:tcPr>
          <w:p w14:paraId="72E56576" w14:textId="534426B1" w:rsidR="006A7180" w:rsidRPr="009B1981" w:rsidRDefault="006A7180" w:rsidP="006A7180">
            <w:pPr>
              <w:pStyle w:val="BodyText1"/>
            </w:pPr>
            <w:r w:rsidRPr="009B1981">
              <w:rPr>
                <w:lang w:val="en-US"/>
              </w:rPr>
              <w:t>Estimated market value ($)</w:t>
            </w:r>
            <w:r w:rsidRPr="009B1981">
              <w:t> </w:t>
            </w:r>
          </w:p>
        </w:tc>
        <w:sdt>
          <w:sdtPr>
            <w:id w:val="-304079253"/>
            <w:placeholder>
              <w:docPart w:val="A07B0FF56BB3422FB1E7A8F346E5C32D"/>
            </w:placeholder>
            <w:showingPlcHdr/>
          </w:sdtPr>
          <w:sdtContent>
            <w:tc>
              <w:tcPr>
                <w:tcW w:w="2938" w:type="dxa"/>
                <w:tcBorders>
                  <w:right w:val="single" w:sz="24" w:space="0" w:color="FFFFFF" w:themeColor="background1"/>
                </w:tcBorders>
                <w:shd w:val="clear" w:color="auto" w:fill="F3F6F8"/>
                <w:vAlign w:val="center"/>
                <w:hideMark/>
              </w:tcPr>
              <w:p w14:paraId="65725940" w14:textId="23174FF2" w:rsidR="006A7180" w:rsidRPr="009B1981" w:rsidRDefault="006A7180" w:rsidP="006A7180">
                <w:pPr>
                  <w:pStyle w:val="BodyText1"/>
                </w:pPr>
                <w:r>
                  <w:rPr>
                    <w:rStyle w:val="PlaceholderText"/>
                  </w:rPr>
                  <w:t xml:space="preserve">  </w:t>
                </w:r>
              </w:p>
            </w:tc>
          </w:sdtContent>
        </w:sdt>
        <w:sdt>
          <w:sdtPr>
            <w:id w:val="1054817081"/>
            <w:placeholder>
              <w:docPart w:val="5FE319835645410D899695D0CFFB43D4"/>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6ED6CFFA" w14:textId="208B0327" w:rsidR="006A7180" w:rsidRPr="009B1981" w:rsidRDefault="006A7180" w:rsidP="006A7180">
                <w:pPr>
                  <w:pStyle w:val="BodyText1"/>
                </w:pPr>
                <w:r>
                  <w:rPr>
                    <w:rStyle w:val="PlaceholderText"/>
                  </w:rPr>
                  <w:t xml:space="preserve">  </w:t>
                </w:r>
              </w:p>
            </w:tc>
          </w:sdtContent>
        </w:sdt>
      </w:tr>
    </w:tbl>
    <w:p w14:paraId="75D351E1" w14:textId="77777777" w:rsidR="00C47D4A" w:rsidRPr="009B1981" w:rsidRDefault="00C47D4A" w:rsidP="00C47D4A">
      <w:pPr>
        <w:rPr>
          <w:rFonts w:ascii="Century Gothic" w:hAnsi="Century Gothic"/>
        </w:rPr>
      </w:pPr>
    </w:p>
    <w:p w14:paraId="27DF81E9" w14:textId="38F8ACE0" w:rsidR="00AC456F" w:rsidRPr="009B1981" w:rsidRDefault="0086664B" w:rsidP="00FD58AE">
      <w:pPr>
        <w:pStyle w:val="BodyText1"/>
        <w:rPr>
          <w:i/>
          <w:iCs/>
        </w:rPr>
      </w:pPr>
      <w:r w:rsidRPr="009B1981">
        <w:rPr>
          <w:i/>
          <w:iCs/>
          <w:lang w:val="en-US"/>
        </w:rPr>
        <w:t>Provide any additional details in the Additional information section.</w:t>
      </w:r>
      <w:r w:rsidRPr="009B1981">
        <w:rPr>
          <w:i/>
          <w:iCs/>
        </w:rPr>
        <w:t> </w:t>
      </w:r>
    </w:p>
    <w:p w14:paraId="03C46987" w14:textId="77777777" w:rsidR="00204ACC" w:rsidRPr="009B1981" w:rsidRDefault="00204ACC" w:rsidP="00204ACC">
      <w:pPr>
        <w:pStyle w:val="BodyText1"/>
      </w:pPr>
    </w:p>
    <w:p w14:paraId="30DBA96B" w14:textId="77777777" w:rsidR="00BA5D9B" w:rsidRPr="009B1981" w:rsidRDefault="00BA5D9B">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427EBDD4" w14:textId="0CB4B9DD" w:rsidR="0086664B" w:rsidRPr="009B1981" w:rsidRDefault="0086664B" w:rsidP="0061639F">
      <w:pPr>
        <w:pStyle w:val="Heading2"/>
      </w:pPr>
      <w:r w:rsidRPr="009B1981">
        <w:rPr>
          <w:lang w:val="en-US"/>
        </w:rPr>
        <w:lastRenderedPageBreak/>
        <w:t xml:space="preserve">Section 5: </w:t>
      </w:r>
      <w:r w:rsidR="00FF18AA" w:rsidRPr="009B1981">
        <w:rPr>
          <w:lang w:val="en-US"/>
        </w:rPr>
        <w:t>V</w:t>
      </w:r>
      <w:r w:rsidRPr="009B1981">
        <w:rPr>
          <w:lang w:val="en-US"/>
        </w:rPr>
        <w:t>ehicles, boats and campervans</w:t>
      </w:r>
      <w:r w:rsidRPr="009B1981">
        <w:t> </w:t>
      </w:r>
    </w:p>
    <w:p w14:paraId="134550D9" w14:textId="13AC35A9" w:rsidR="0086664B" w:rsidRPr="009B1981" w:rsidRDefault="0086664B" w:rsidP="0061639F">
      <w:pPr>
        <w:pStyle w:val="BodyText1"/>
      </w:pPr>
      <w:r w:rsidRPr="009B1981">
        <w:rPr>
          <w:b/>
          <w:bCs/>
          <w:lang w:val="en-US"/>
        </w:rPr>
        <w:t>Do you own a vehicle, boat, campervan or similar asset? </w:t>
      </w:r>
      <w:sdt>
        <w:sdtPr>
          <w:rPr>
            <w:b/>
            <w:bCs/>
            <w:lang w:val="en-US"/>
          </w:rPr>
          <w:id w:val="-52364290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Pr="009B1981">
        <w:rPr>
          <w:lang w:val="en-US"/>
        </w:rPr>
        <w:t>Yes     </w:t>
      </w:r>
      <w:sdt>
        <w:sdtPr>
          <w:rPr>
            <w:b/>
            <w:bCs/>
            <w:lang w:val="en-US"/>
          </w:rPr>
          <w:id w:val="54009959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Pr="009B1981">
        <w:rPr>
          <w:lang w:val="en-US"/>
        </w:rPr>
        <w:t>No</w:t>
      </w:r>
      <w:r w:rsidRPr="009B1981">
        <w:t> </w:t>
      </w:r>
    </w:p>
    <w:p w14:paraId="653B5EB6" w14:textId="1348E8B3" w:rsidR="0086664B" w:rsidRPr="009B1981" w:rsidRDefault="0086664B" w:rsidP="0061639F">
      <w:pPr>
        <w:pStyle w:val="BodyText1"/>
      </w:pPr>
      <w:r w:rsidRPr="009B1981">
        <w:rPr>
          <w:lang w:val="en-US"/>
        </w:rPr>
        <w:t>If </w:t>
      </w:r>
      <w:proofErr w:type="gramStart"/>
      <w:r w:rsidRPr="009B1981">
        <w:rPr>
          <w:lang w:val="en-US"/>
        </w:rPr>
        <w:t>no</w:t>
      </w:r>
      <w:proofErr w:type="gramEnd"/>
      <w:r w:rsidRPr="009B1981">
        <w:rPr>
          <w:lang w:val="en-US"/>
        </w:rPr>
        <w:t>,</w:t>
      </w:r>
      <w:r w:rsidR="00F23593" w:rsidRPr="009B1981">
        <w:rPr>
          <w:rFonts w:eastAsiaTheme="minorHAnsi" w:cstheme="minorBidi"/>
          <w:color w:val="000000" w:themeColor="text1"/>
          <w:kern w:val="2"/>
          <w:szCs w:val="22"/>
          <w14:ligatures w14:val="standardContextual"/>
        </w:rPr>
        <w:t xml:space="preserve"> </w:t>
      </w:r>
      <w:r w:rsidR="00F23593" w:rsidRPr="009B1981">
        <w:t xml:space="preserve">for both clients </w:t>
      </w:r>
      <w:r w:rsidRPr="009B1981">
        <w:rPr>
          <w:lang w:val="en-US"/>
        </w:rPr>
        <w:t>go to Section 6.</w:t>
      </w:r>
      <w:r w:rsidRPr="009B1981">
        <w:t> </w:t>
      </w:r>
    </w:p>
    <w:tbl>
      <w:tblPr>
        <w:tblW w:w="9638"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3785"/>
        <w:gridCol w:w="2938"/>
        <w:gridCol w:w="2915"/>
      </w:tblGrid>
      <w:tr w:rsidR="00BA5D9B" w:rsidRPr="009B1981" w14:paraId="55921353" w14:textId="77777777" w:rsidTr="00495437">
        <w:trPr>
          <w:trHeight w:val="300"/>
        </w:trPr>
        <w:tc>
          <w:tcPr>
            <w:tcW w:w="3785" w:type="dxa"/>
            <w:tcBorders>
              <w:bottom w:val="single" w:sz="4" w:space="0" w:color="auto"/>
            </w:tcBorders>
            <w:shd w:val="clear" w:color="auto" w:fill="FFFFFF"/>
            <w:vAlign w:val="center"/>
          </w:tcPr>
          <w:p w14:paraId="2EC2E832" w14:textId="77777777" w:rsidR="00BA5D9B" w:rsidRPr="009B1981" w:rsidRDefault="00BA5D9B" w:rsidP="00495437">
            <w:pPr>
              <w:pStyle w:val="Heading5"/>
              <w:rPr>
                <w:lang w:val="en-US"/>
              </w:rPr>
            </w:pPr>
          </w:p>
        </w:tc>
        <w:tc>
          <w:tcPr>
            <w:tcW w:w="2938" w:type="dxa"/>
            <w:tcBorders>
              <w:right w:val="single" w:sz="24" w:space="0" w:color="FFFFFF" w:themeColor="background1"/>
            </w:tcBorders>
            <w:shd w:val="clear" w:color="auto" w:fill="FFFFFF" w:themeFill="background1"/>
          </w:tcPr>
          <w:p w14:paraId="06528256" w14:textId="77777777" w:rsidR="00BA5D9B" w:rsidRPr="009B1981" w:rsidRDefault="00BA5D9B" w:rsidP="00495437">
            <w:pPr>
              <w:pStyle w:val="Heading6"/>
            </w:pPr>
            <w:r w:rsidRPr="009B1981">
              <w:t>Client one</w:t>
            </w:r>
          </w:p>
        </w:tc>
        <w:tc>
          <w:tcPr>
            <w:tcW w:w="2915" w:type="dxa"/>
            <w:tcBorders>
              <w:top w:val="nil"/>
              <w:left w:val="single" w:sz="24" w:space="0" w:color="FFFFFF" w:themeColor="background1"/>
            </w:tcBorders>
            <w:shd w:val="clear" w:color="auto" w:fill="FFFFFF" w:themeFill="background1"/>
          </w:tcPr>
          <w:p w14:paraId="265ECB40" w14:textId="77777777" w:rsidR="00BA5D9B" w:rsidRPr="009B1981" w:rsidRDefault="00BA5D9B" w:rsidP="00495437">
            <w:pPr>
              <w:pStyle w:val="Heading6"/>
            </w:pPr>
            <w:r w:rsidRPr="009B1981">
              <w:t xml:space="preserve">Client two </w:t>
            </w:r>
          </w:p>
          <w:p w14:paraId="1DA81DF5" w14:textId="72AB0A01" w:rsidR="00BA5D9B" w:rsidRPr="009B1981" w:rsidRDefault="00000000" w:rsidP="00495437">
            <w:pPr>
              <w:rPr>
                <w:rFonts w:ascii="Century Gothic" w:hAnsi="Century Gothic"/>
              </w:rPr>
            </w:pPr>
            <w:sdt>
              <w:sdtPr>
                <w:rPr>
                  <w:b/>
                  <w:bCs/>
                  <w:lang w:val="en-US"/>
                </w:rPr>
                <w:id w:val="2046330947"/>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75688F" w:rsidRPr="009B1981">
              <w:rPr>
                <w:rFonts w:ascii="Century Gothic" w:eastAsia="Times New Roman" w:hAnsi="Century Gothic" w:cs="Times New Roman"/>
                <w:color w:val="auto"/>
                <w:kern w:val="0"/>
                <w:szCs w:val="24"/>
                <w14:ligatures w14:val="none"/>
              </w:rPr>
              <w:t>Same as Client one</w:t>
            </w:r>
          </w:p>
        </w:tc>
      </w:tr>
      <w:tr w:rsidR="006A7180" w:rsidRPr="009B1981" w14:paraId="6B581EF0" w14:textId="77777777" w:rsidTr="00495437">
        <w:trPr>
          <w:trHeight w:val="300"/>
        </w:trPr>
        <w:tc>
          <w:tcPr>
            <w:tcW w:w="3785" w:type="dxa"/>
            <w:tcBorders>
              <w:top w:val="single" w:sz="4" w:space="0" w:color="auto"/>
              <w:bottom w:val="nil"/>
            </w:tcBorders>
            <w:shd w:val="clear" w:color="auto" w:fill="FFFFFF"/>
            <w:vAlign w:val="center"/>
          </w:tcPr>
          <w:p w14:paraId="2C97936E" w14:textId="77777777" w:rsidR="006A7180" w:rsidRPr="009B1981" w:rsidRDefault="006A7180" w:rsidP="006A7180">
            <w:pPr>
              <w:pStyle w:val="BodyText1"/>
              <w:rPr>
                <w:lang w:val="en-US"/>
              </w:rPr>
            </w:pPr>
            <w:r w:rsidRPr="009B1981">
              <w:rPr>
                <w:lang w:val="en-US"/>
              </w:rPr>
              <w:t xml:space="preserve">Description </w:t>
            </w:r>
            <w:r w:rsidRPr="009B1981">
              <w:t>of vehicle(s)</w:t>
            </w:r>
          </w:p>
          <w:p w14:paraId="5FFC3064" w14:textId="509A4DAE" w:rsidR="006A7180" w:rsidRPr="009B1981" w:rsidRDefault="006A7180" w:rsidP="006A7180">
            <w:pPr>
              <w:pStyle w:val="BodyText1"/>
              <w:rPr>
                <w:sz w:val="20"/>
                <w:szCs w:val="20"/>
                <w:lang w:val="en-US"/>
              </w:rPr>
            </w:pPr>
            <w:r w:rsidRPr="009B1981">
              <w:rPr>
                <w:sz w:val="20"/>
                <w:szCs w:val="20"/>
                <w:lang w:val="en-US"/>
              </w:rPr>
              <w:t>(for example, Subaru Forester 2017)</w:t>
            </w:r>
            <w:r w:rsidRPr="009B1981">
              <w:rPr>
                <w:sz w:val="20"/>
                <w:szCs w:val="20"/>
              </w:rPr>
              <w:t> </w:t>
            </w:r>
          </w:p>
        </w:tc>
        <w:sdt>
          <w:sdtPr>
            <w:id w:val="-560319835"/>
            <w:placeholder>
              <w:docPart w:val="DB4A98F3413746C892162087AF1C82DD"/>
            </w:placeholder>
            <w:showingPlcHdr/>
          </w:sdtPr>
          <w:sdtContent>
            <w:tc>
              <w:tcPr>
                <w:tcW w:w="2938" w:type="dxa"/>
                <w:tcBorders>
                  <w:right w:val="single" w:sz="24" w:space="0" w:color="FFFFFF" w:themeColor="background1"/>
                </w:tcBorders>
                <w:shd w:val="clear" w:color="auto" w:fill="F3F6F8"/>
                <w:vAlign w:val="center"/>
              </w:tcPr>
              <w:p w14:paraId="68D952FA" w14:textId="6CB1F6ED" w:rsidR="006A7180" w:rsidRPr="009B1981" w:rsidRDefault="006A7180" w:rsidP="006A7180">
                <w:pPr>
                  <w:pStyle w:val="BodyText1"/>
                </w:pPr>
                <w:r>
                  <w:rPr>
                    <w:rStyle w:val="PlaceholderText"/>
                  </w:rPr>
                  <w:t xml:space="preserve">  </w:t>
                </w:r>
              </w:p>
            </w:tc>
          </w:sdtContent>
        </w:sdt>
        <w:sdt>
          <w:sdtPr>
            <w:id w:val="999076401"/>
            <w:placeholder>
              <w:docPart w:val="AC1B2BD4D60B40DDA814BCB039558110"/>
            </w:placeholder>
            <w:showingPlcHdr/>
          </w:sdtPr>
          <w:sdtContent>
            <w:tc>
              <w:tcPr>
                <w:tcW w:w="2915" w:type="dxa"/>
                <w:tcBorders>
                  <w:top w:val="nil"/>
                  <w:left w:val="single" w:sz="24" w:space="0" w:color="FFFFFF" w:themeColor="background1"/>
                </w:tcBorders>
                <w:shd w:val="clear" w:color="auto" w:fill="F3F6F8"/>
                <w:vAlign w:val="center"/>
              </w:tcPr>
              <w:p w14:paraId="74513B2D" w14:textId="4BEABA30" w:rsidR="006A7180" w:rsidRPr="009B1981" w:rsidRDefault="006A7180" w:rsidP="006A7180">
                <w:pPr>
                  <w:pStyle w:val="BodyText1"/>
                </w:pPr>
                <w:r>
                  <w:rPr>
                    <w:rStyle w:val="PlaceholderText"/>
                  </w:rPr>
                  <w:t xml:space="preserve">  </w:t>
                </w:r>
              </w:p>
            </w:tc>
          </w:sdtContent>
        </w:sdt>
      </w:tr>
      <w:tr w:rsidR="00BA5D9B" w:rsidRPr="009B1981" w14:paraId="4F8796E6" w14:textId="77777777" w:rsidTr="00495437">
        <w:trPr>
          <w:trHeight w:val="300"/>
        </w:trPr>
        <w:tc>
          <w:tcPr>
            <w:tcW w:w="3785" w:type="dxa"/>
            <w:tcBorders>
              <w:top w:val="nil"/>
              <w:bottom w:val="nil"/>
            </w:tcBorders>
            <w:shd w:val="clear" w:color="auto" w:fill="FFFFFF"/>
            <w:vAlign w:val="center"/>
          </w:tcPr>
          <w:p w14:paraId="2EA7C51D" w14:textId="77777777" w:rsidR="00BA5D9B" w:rsidRPr="009B1981" w:rsidRDefault="00BA5D9B" w:rsidP="00495437">
            <w:pPr>
              <w:pStyle w:val="BodyText1"/>
              <w:rPr>
                <w:lang w:val="en-US"/>
              </w:rPr>
            </w:pPr>
          </w:p>
        </w:tc>
        <w:tc>
          <w:tcPr>
            <w:tcW w:w="2938" w:type="dxa"/>
            <w:tcBorders>
              <w:right w:val="single" w:sz="24" w:space="0" w:color="FFFFFF" w:themeColor="background1"/>
            </w:tcBorders>
            <w:shd w:val="clear" w:color="auto" w:fill="F3F6F8"/>
            <w:vAlign w:val="center"/>
          </w:tcPr>
          <w:p w14:paraId="7541C0F9" w14:textId="77777777" w:rsidR="00BA5D9B" w:rsidRPr="009B1981" w:rsidRDefault="00BA5D9B" w:rsidP="00495437">
            <w:pPr>
              <w:pStyle w:val="BodyText1"/>
            </w:pPr>
          </w:p>
        </w:tc>
        <w:tc>
          <w:tcPr>
            <w:tcW w:w="2915" w:type="dxa"/>
            <w:tcBorders>
              <w:top w:val="nil"/>
              <w:left w:val="single" w:sz="24" w:space="0" w:color="FFFFFF" w:themeColor="background1"/>
            </w:tcBorders>
            <w:shd w:val="clear" w:color="auto" w:fill="F3F6F8"/>
            <w:vAlign w:val="center"/>
          </w:tcPr>
          <w:p w14:paraId="76950FAF" w14:textId="77777777" w:rsidR="00BA5D9B" w:rsidRPr="009B1981" w:rsidRDefault="00BA5D9B" w:rsidP="00495437">
            <w:pPr>
              <w:pStyle w:val="BodyText1"/>
            </w:pPr>
          </w:p>
        </w:tc>
      </w:tr>
      <w:tr w:rsidR="00BA5D9B" w:rsidRPr="009B1981" w14:paraId="3CD316B2" w14:textId="77777777" w:rsidTr="00495437">
        <w:trPr>
          <w:trHeight w:val="300"/>
        </w:trPr>
        <w:tc>
          <w:tcPr>
            <w:tcW w:w="3785" w:type="dxa"/>
            <w:tcBorders>
              <w:top w:val="nil"/>
              <w:bottom w:val="nil"/>
            </w:tcBorders>
            <w:shd w:val="clear" w:color="auto" w:fill="FFFFFF"/>
            <w:vAlign w:val="center"/>
          </w:tcPr>
          <w:p w14:paraId="1FB4C5CE" w14:textId="77777777" w:rsidR="00BA5D9B" w:rsidRPr="009B1981" w:rsidRDefault="00BA5D9B" w:rsidP="00495437">
            <w:pPr>
              <w:pStyle w:val="BodyText1"/>
              <w:rPr>
                <w:lang w:val="en-US"/>
              </w:rPr>
            </w:pPr>
          </w:p>
        </w:tc>
        <w:tc>
          <w:tcPr>
            <w:tcW w:w="2938" w:type="dxa"/>
            <w:tcBorders>
              <w:right w:val="single" w:sz="24" w:space="0" w:color="FFFFFF" w:themeColor="background1"/>
            </w:tcBorders>
            <w:shd w:val="clear" w:color="auto" w:fill="F3F6F8"/>
            <w:vAlign w:val="center"/>
          </w:tcPr>
          <w:p w14:paraId="751537EA" w14:textId="77777777" w:rsidR="00BA5D9B" w:rsidRPr="009B1981" w:rsidRDefault="00BA5D9B" w:rsidP="00495437">
            <w:pPr>
              <w:pStyle w:val="BodyText1"/>
            </w:pPr>
          </w:p>
        </w:tc>
        <w:tc>
          <w:tcPr>
            <w:tcW w:w="2915" w:type="dxa"/>
            <w:tcBorders>
              <w:top w:val="nil"/>
              <w:left w:val="single" w:sz="24" w:space="0" w:color="FFFFFF" w:themeColor="background1"/>
            </w:tcBorders>
            <w:shd w:val="clear" w:color="auto" w:fill="F3F6F8"/>
            <w:vAlign w:val="center"/>
          </w:tcPr>
          <w:p w14:paraId="4A0F022B" w14:textId="77777777" w:rsidR="00BA5D9B" w:rsidRPr="009B1981" w:rsidRDefault="00BA5D9B" w:rsidP="00495437">
            <w:pPr>
              <w:pStyle w:val="BodyText1"/>
            </w:pPr>
          </w:p>
        </w:tc>
      </w:tr>
      <w:tr w:rsidR="00BA5D9B" w:rsidRPr="009B1981" w14:paraId="1E0FBCE8" w14:textId="77777777" w:rsidTr="00495437">
        <w:trPr>
          <w:trHeight w:val="300"/>
        </w:trPr>
        <w:tc>
          <w:tcPr>
            <w:tcW w:w="3785" w:type="dxa"/>
            <w:tcBorders>
              <w:top w:val="nil"/>
            </w:tcBorders>
            <w:shd w:val="clear" w:color="auto" w:fill="FFFFFF"/>
            <w:vAlign w:val="center"/>
          </w:tcPr>
          <w:p w14:paraId="091A73CC" w14:textId="77777777" w:rsidR="00BA5D9B" w:rsidRPr="009B1981" w:rsidRDefault="00BA5D9B" w:rsidP="00495437">
            <w:pPr>
              <w:pStyle w:val="BodyText1"/>
              <w:rPr>
                <w:lang w:val="en-US"/>
              </w:rPr>
            </w:pPr>
          </w:p>
        </w:tc>
        <w:tc>
          <w:tcPr>
            <w:tcW w:w="2938" w:type="dxa"/>
            <w:tcBorders>
              <w:right w:val="single" w:sz="24" w:space="0" w:color="FFFFFF" w:themeColor="background1"/>
            </w:tcBorders>
            <w:shd w:val="clear" w:color="auto" w:fill="F3F6F8"/>
            <w:vAlign w:val="center"/>
          </w:tcPr>
          <w:p w14:paraId="56D91760" w14:textId="77777777" w:rsidR="00BA5D9B" w:rsidRPr="009B1981" w:rsidRDefault="00BA5D9B" w:rsidP="00495437">
            <w:pPr>
              <w:pStyle w:val="BodyText1"/>
            </w:pPr>
          </w:p>
        </w:tc>
        <w:tc>
          <w:tcPr>
            <w:tcW w:w="2915" w:type="dxa"/>
            <w:tcBorders>
              <w:top w:val="nil"/>
              <w:left w:val="single" w:sz="24" w:space="0" w:color="FFFFFF" w:themeColor="background1"/>
            </w:tcBorders>
            <w:shd w:val="clear" w:color="auto" w:fill="F3F6F8"/>
            <w:vAlign w:val="center"/>
          </w:tcPr>
          <w:p w14:paraId="6162958A" w14:textId="77777777" w:rsidR="00BA5D9B" w:rsidRPr="009B1981" w:rsidRDefault="00BA5D9B" w:rsidP="00495437">
            <w:pPr>
              <w:pStyle w:val="BodyText1"/>
            </w:pPr>
          </w:p>
        </w:tc>
      </w:tr>
      <w:tr w:rsidR="00054D50" w:rsidRPr="009B1981" w14:paraId="6D9181A5" w14:textId="77777777" w:rsidTr="00495437">
        <w:trPr>
          <w:trHeight w:val="300"/>
        </w:trPr>
        <w:tc>
          <w:tcPr>
            <w:tcW w:w="3785" w:type="dxa"/>
            <w:shd w:val="clear" w:color="auto" w:fill="FFFFFF"/>
            <w:vAlign w:val="center"/>
          </w:tcPr>
          <w:p w14:paraId="5CCEC7BA" w14:textId="3A859660" w:rsidR="00054D50" w:rsidRPr="009B1981" w:rsidRDefault="00054D50" w:rsidP="00054D50">
            <w:pPr>
              <w:pStyle w:val="BodyText1"/>
              <w:rPr>
                <w:lang w:val="en-US"/>
              </w:rPr>
            </w:pPr>
            <w:r w:rsidRPr="009B1981">
              <w:rPr>
                <w:lang w:val="en-US"/>
              </w:rPr>
              <w:t>How is the vehicle owned? </w:t>
            </w:r>
          </w:p>
        </w:tc>
        <w:tc>
          <w:tcPr>
            <w:tcW w:w="2938" w:type="dxa"/>
            <w:tcBorders>
              <w:right w:val="single" w:sz="24" w:space="0" w:color="FFFFFF" w:themeColor="background1"/>
            </w:tcBorders>
            <w:vAlign w:val="center"/>
          </w:tcPr>
          <w:p w14:paraId="03D1144C" w14:textId="4B7DAFCE" w:rsidR="00054D50" w:rsidRPr="009B1981" w:rsidRDefault="00000000" w:rsidP="00054D50">
            <w:pPr>
              <w:pStyle w:val="BodyText1"/>
              <w:rPr>
                <w:lang w:val="en-US"/>
              </w:rPr>
            </w:pPr>
            <w:sdt>
              <w:sdtPr>
                <w:rPr>
                  <w:b/>
                  <w:bCs/>
                  <w:lang w:val="en-US"/>
                </w:rPr>
                <w:id w:val="130041826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Solely owned</w:t>
            </w:r>
          </w:p>
          <w:p w14:paraId="07046667" w14:textId="34EEC1AF" w:rsidR="00054D50" w:rsidRPr="009B1981" w:rsidRDefault="00000000" w:rsidP="00054D50">
            <w:pPr>
              <w:pStyle w:val="BodyText1"/>
            </w:pPr>
            <w:sdt>
              <w:sdtPr>
                <w:rPr>
                  <w:b/>
                  <w:bCs/>
                  <w:lang w:val="en-US"/>
                </w:rPr>
                <w:id w:val="908965829"/>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c>
          <w:tcPr>
            <w:tcW w:w="2915" w:type="dxa"/>
            <w:tcBorders>
              <w:top w:val="single" w:sz="4" w:space="0" w:color="auto"/>
              <w:left w:val="single" w:sz="24" w:space="0" w:color="FFFFFF" w:themeColor="background1"/>
            </w:tcBorders>
            <w:vAlign w:val="center"/>
          </w:tcPr>
          <w:p w14:paraId="0C1EAA75" w14:textId="77777777" w:rsidR="00054D50" w:rsidRPr="009B1981" w:rsidRDefault="00000000" w:rsidP="00054D50">
            <w:pPr>
              <w:pStyle w:val="BodyText1"/>
              <w:rPr>
                <w:lang w:val="en-US"/>
              </w:rPr>
            </w:pPr>
            <w:sdt>
              <w:sdtPr>
                <w:rPr>
                  <w:b/>
                  <w:bCs/>
                  <w:lang w:val="en-US"/>
                </w:rPr>
                <w:id w:val="-97436607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Solely owned</w:t>
            </w:r>
          </w:p>
          <w:p w14:paraId="7E71C4A2" w14:textId="0F7E13A3" w:rsidR="00054D50" w:rsidRPr="009B1981" w:rsidRDefault="00000000" w:rsidP="00054D50">
            <w:pPr>
              <w:pStyle w:val="BodyText1"/>
            </w:pPr>
            <w:sdt>
              <w:sdtPr>
                <w:rPr>
                  <w:b/>
                  <w:bCs/>
                  <w:lang w:val="en-US"/>
                </w:rPr>
                <w:id w:val="-140967765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r>
      <w:tr w:rsidR="006A7180" w:rsidRPr="009B1981" w14:paraId="0E3940B3" w14:textId="77777777" w:rsidTr="00826ADC">
        <w:trPr>
          <w:trHeight w:val="300"/>
        </w:trPr>
        <w:tc>
          <w:tcPr>
            <w:tcW w:w="3785" w:type="dxa"/>
            <w:shd w:val="clear" w:color="auto" w:fill="FFFFFF"/>
            <w:vAlign w:val="center"/>
            <w:hideMark/>
          </w:tcPr>
          <w:p w14:paraId="02278E75" w14:textId="77777777" w:rsidR="006A7180" w:rsidRPr="009B1981" w:rsidRDefault="006A7180" w:rsidP="006A7180">
            <w:pPr>
              <w:pStyle w:val="BodyText1"/>
            </w:pPr>
            <w:r w:rsidRPr="009B1981">
              <w:rPr>
                <w:lang w:val="en-US"/>
              </w:rPr>
              <w:t>If jointly owned, who with?</w:t>
            </w:r>
            <w:r w:rsidRPr="009B1981">
              <w:t> </w:t>
            </w:r>
          </w:p>
        </w:tc>
        <w:sdt>
          <w:sdtPr>
            <w:id w:val="102159413"/>
            <w:placeholder>
              <w:docPart w:val="E0441AA8C9E44B5CBD23C1BCF0986CA6"/>
            </w:placeholder>
            <w:showingPlcHdr/>
          </w:sdtPr>
          <w:sdtContent>
            <w:tc>
              <w:tcPr>
                <w:tcW w:w="2938" w:type="dxa"/>
                <w:tcBorders>
                  <w:right w:val="single" w:sz="24" w:space="0" w:color="FFFFFF" w:themeColor="background1"/>
                </w:tcBorders>
                <w:shd w:val="clear" w:color="auto" w:fill="F3F6F8"/>
                <w:vAlign w:val="center"/>
                <w:hideMark/>
              </w:tcPr>
              <w:p w14:paraId="4290C731" w14:textId="569ED915" w:rsidR="006A7180" w:rsidRPr="009B1981" w:rsidRDefault="006A7180" w:rsidP="006A7180">
                <w:pPr>
                  <w:pStyle w:val="BodyText1"/>
                </w:pPr>
                <w:r>
                  <w:rPr>
                    <w:rStyle w:val="PlaceholderText"/>
                  </w:rPr>
                  <w:t xml:space="preserve">  </w:t>
                </w:r>
              </w:p>
            </w:tc>
          </w:sdtContent>
        </w:sdt>
        <w:sdt>
          <w:sdtPr>
            <w:id w:val="1331942225"/>
            <w:placeholder>
              <w:docPart w:val="EAA26D4376C245BB9099C509C39B3D54"/>
            </w:placeholder>
            <w:showingPlcHdr/>
          </w:sdtPr>
          <w:sdtContent>
            <w:tc>
              <w:tcPr>
                <w:tcW w:w="2915" w:type="dxa"/>
                <w:tcBorders>
                  <w:top w:val="single" w:sz="4" w:space="0" w:color="auto"/>
                  <w:left w:val="single" w:sz="24" w:space="0" w:color="FFFFFF" w:themeColor="background1"/>
                </w:tcBorders>
                <w:shd w:val="clear" w:color="auto" w:fill="F3F6F8"/>
                <w:vAlign w:val="center"/>
              </w:tcPr>
              <w:p w14:paraId="47366E7B" w14:textId="1363181D" w:rsidR="006A7180" w:rsidRPr="009B1981" w:rsidRDefault="006A7180" w:rsidP="006A7180">
                <w:pPr>
                  <w:pStyle w:val="BodyText1"/>
                </w:pPr>
                <w:r>
                  <w:rPr>
                    <w:rStyle w:val="PlaceholderText"/>
                  </w:rPr>
                  <w:t xml:space="preserve">  </w:t>
                </w:r>
              </w:p>
            </w:tc>
          </w:sdtContent>
        </w:sdt>
      </w:tr>
      <w:tr w:rsidR="006A7180" w:rsidRPr="009B1981" w14:paraId="2930A9CD" w14:textId="77777777" w:rsidTr="00826ADC">
        <w:trPr>
          <w:trHeight w:val="300"/>
        </w:trPr>
        <w:tc>
          <w:tcPr>
            <w:tcW w:w="3785" w:type="dxa"/>
            <w:shd w:val="clear" w:color="auto" w:fill="FFFFFF"/>
            <w:vAlign w:val="center"/>
            <w:hideMark/>
          </w:tcPr>
          <w:p w14:paraId="4573C89A" w14:textId="77777777" w:rsidR="006A7180" w:rsidRPr="009B1981" w:rsidRDefault="006A7180" w:rsidP="006A7180">
            <w:pPr>
              <w:pStyle w:val="BodyText1"/>
            </w:pPr>
            <w:r w:rsidRPr="009B1981">
              <w:rPr>
                <w:lang w:val="en-US"/>
              </w:rPr>
              <w:t>Estimated market value ($)</w:t>
            </w:r>
            <w:r w:rsidRPr="009B1981">
              <w:t> </w:t>
            </w:r>
          </w:p>
        </w:tc>
        <w:sdt>
          <w:sdtPr>
            <w:id w:val="697283543"/>
            <w:placeholder>
              <w:docPart w:val="151D2A8684BA4A0A9CE81473B14F5112"/>
            </w:placeholder>
            <w:showingPlcHdr/>
          </w:sdtPr>
          <w:sdtContent>
            <w:tc>
              <w:tcPr>
                <w:tcW w:w="2938" w:type="dxa"/>
                <w:tcBorders>
                  <w:bottom w:val="single" w:sz="4" w:space="0" w:color="auto"/>
                  <w:right w:val="single" w:sz="24" w:space="0" w:color="FFFFFF" w:themeColor="background1"/>
                </w:tcBorders>
                <w:shd w:val="clear" w:color="auto" w:fill="F3F6F8"/>
                <w:vAlign w:val="center"/>
                <w:hideMark/>
              </w:tcPr>
              <w:p w14:paraId="05E390EB" w14:textId="53333ADD" w:rsidR="006A7180" w:rsidRPr="009B1981" w:rsidRDefault="006A7180" w:rsidP="006A7180">
                <w:pPr>
                  <w:pStyle w:val="BodyText1"/>
                </w:pPr>
                <w:r>
                  <w:rPr>
                    <w:rStyle w:val="PlaceholderText"/>
                  </w:rPr>
                  <w:t xml:space="preserve">  </w:t>
                </w:r>
              </w:p>
            </w:tc>
          </w:sdtContent>
        </w:sdt>
        <w:sdt>
          <w:sdtPr>
            <w:id w:val="165136557"/>
            <w:placeholder>
              <w:docPart w:val="3C7AB54128B246629CBEA9BDF282E090"/>
            </w:placeholder>
            <w:showingPlcHdr/>
          </w:sdtPr>
          <w:sdtContent>
            <w:tc>
              <w:tcPr>
                <w:tcW w:w="2915" w:type="dxa"/>
                <w:tcBorders>
                  <w:top w:val="single" w:sz="4" w:space="0" w:color="auto"/>
                  <w:left w:val="single" w:sz="24" w:space="0" w:color="FFFFFF" w:themeColor="background1"/>
                  <w:bottom w:val="single" w:sz="4" w:space="0" w:color="auto"/>
                </w:tcBorders>
                <w:shd w:val="clear" w:color="auto" w:fill="F3F6F8"/>
                <w:vAlign w:val="center"/>
              </w:tcPr>
              <w:p w14:paraId="063B3A1A" w14:textId="02FB6010" w:rsidR="006A7180" w:rsidRPr="009B1981" w:rsidRDefault="006A7180" w:rsidP="006A7180">
                <w:pPr>
                  <w:pStyle w:val="BodyText1"/>
                </w:pPr>
                <w:r>
                  <w:rPr>
                    <w:rStyle w:val="PlaceholderText"/>
                  </w:rPr>
                  <w:t xml:space="preserve">  </w:t>
                </w:r>
              </w:p>
            </w:tc>
          </w:sdtContent>
        </w:sdt>
      </w:tr>
      <w:tr w:rsidR="00054D50" w:rsidRPr="009B1981" w14:paraId="3C2E5701" w14:textId="77777777" w:rsidTr="00C95E54">
        <w:trPr>
          <w:trHeight w:val="300"/>
        </w:trPr>
        <w:tc>
          <w:tcPr>
            <w:tcW w:w="3785" w:type="dxa"/>
            <w:shd w:val="clear" w:color="auto" w:fill="FFFFFF"/>
            <w:vAlign w:val="center"/>
          </w:tcPr>
          <w:p w14:paraId="00E7D44D" w14:textId="769C7B3B" w:rsidR="00054D50" w:rsidRPr="009B1981" w:rsidRDefault="00054D50" w:rsidP="00054D50">
            <w:pPr>
              <w:pStyle w:val="BodyText1"/>
              <w:rPr>
                <w:lang w:val="en-US"/>
              </w:rPr>
            </w:pPr>
            <w:r w:rsidRPr="009B1981">
              <w:t>Do you have money owing against the vehicle?</w:t>
            </w:r>
          </w:p>
        </w:tc>
        <w:tc>
          <w:tcPr>
            <w:tcW w:w="2938" w:type="dxa"/>
            <w:tcBorders>
              <w:top w:val="single" w:sz="4" w:space="0" w:color="auto"/>
              <w:right w:val="single" w:sz="24" w:space="0" w:color="FFFFFF" w:themeColor="background1"/>
            </w:tcBorders>
          </w:tcPr>
          <w:p w14:paraId="58C83E73" w14:textId="00B013B4" w:rsidR="00054D50" w:rsidRPr="009B1981" w:rsidRDefault="00000000" w:rsidP="00054D50">
            <w:pPr>
              <w:pStyle w:val="BodyText1"/>
            </w:pPr>
            <w:sdt>
              <w:sdtPr>
                <w:rPr>
                  <w:b/>
                  <w:bCs/>
                  <w:lang w:val="en-US"/>
                </w:rPr>
                <w:id w:val="-179020048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Yes   </w:t>
            </w:r>
            <w:sdt>
              <w:sdtPr>
                <w:rPr>
                  <w:b/>
                  <w:bCs/>
                  <w:lang w:val="en-US"/>
                </w:rPr>
                <w:id w:val="-194121318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w:t>
            </w:r>
          </w:p>
        </w:tc>
        <w:tc>
          <w:tcPr>
            <w:tcW w:w="2915" w:type="dxa"/>
            <w:tcBorders>
              <w:top w:val="single" w:sz="4" w:space="0" w:color="auto"/>
              <w:left w:val="single" w:sz="24" w:space="0" w:color="FFFFFF" w:themeColor="background1"/>
              <w:bottom w:val="single" w:sz="4" w:space="0" w:color="auto"/>
            </w:tcBorders>
          </w:tcPr>
          <w:p w14:paraId="1510AFA0" w14:textId="499AF159" w:rsidR="00054D50" w:rsidRPr="009B1981" w:rsidRDefault="00000000" w:rsidP="00054D50">
            <w:pPr>
              <w:pStyle w:val="BodyText1"/>
            </w:pPr>
            <w:sdt>
              <w:sdtPr>
                <w:rPr>
                  <w:b/>
                  <w:bCs/>
                  <w:lang w:val="en-US"/>
                </w:rPr>
                <w:id w:val="-118520281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Yes   </w:t>
            </w:r>
            <w:sdt>
              <w:sdtPr>
                <w:rPr>
                  <w:b/>
                  <w:bCs/>
                  <w:lang w:val="en-US"/>
                </w:rPr>
                <w:id w:val="190556228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w:t>
            </w:r>
          </w:p>
        </w:tc>
      </w:tr>
      <w:tr w:rsidR="00054D50" w:rsidRPr="009B1981" w14:paraId="5B95EA1E" w14:textId="77777777" w:rsidTr="00C95E54">
        <w:trPr>
          <w:trHeight w:val="300"/>
        </w:trPr>
        <w:tc>
          <w:tcPr>
            <w:tcW w:w="3785" w:type="dxa"/>
            <w:shd w:val="clear" w:color="auto" w:fill="FFFFFF"/>
            <w:vAlign w:val="center"/>
          </w:tcPr>
          <w:p w14:paraId="5A845751" w14:textId="2A18A549" w:rsidR="00054D50" w:rsidRPr="009B1981" w:rsidRDefault="00054D50" w:rsidP="00054D50">
            <w:pPr>
              <w:pStyle w:val="BodyText1"/>
              <w:rPr>
                <w:lang w:val="en-US"/>
              </w:rPr>
            </w:pPr>
            <w:r w:rsidRPr="009B1981">
              <w:rPr>
                <w:lang w:val="en-US"/>
              </w:rPr>
              <w:t>Do you own any other vehicles? </w:t>
            </w:r>
          </w:p>
        </w:tc>
        <w:tc>
          <w:tcPr>
            <w:tcW w:w="2938" w:type="dxa"/>
            <w:tcBorders>
              <w:top w:val="single" w:sz="4" w:space="0" w:color="auto"/>
              <w:right w:val="single" w:sz="24" w:space="0" w:color="FFFFFF" w:themeColor="background1"/>
            </w:tcBorders>
          </w:tcPr>
          <w:p w14:paraId="2216AE4C" w14:textId="77745D17" w:rsidR="00054D50" w:rsidRPr="009B1981" w:rsidRDefault="00000000" w:rsidP="00054D50">
            <w:pPr>
              <w:pStyle w:val="BodyText1"/>
            </w:pPr>
            <w:sdt>
              <w:sdtPr>
                <w:rPr>
                  <w:b/>
                  <w:bCs/>
                  <w:lang w:val="en-US"/>
                </w:rPr>
                <w:id w:val="52306085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Yes   </w:t>
            </w:r>
            <w:sdt>
              <w:sdtPr>
                <w:rPr>
                  <w:b/>
                  <w:bCs/>
                  <w:lang w:val="en-US"/>
                </w:rPr>
                <w:id w:val="-33160322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w:t>
            </w:r>
          </w:p>
        </w:tc>
        <w:tc>
          <w:tcPr>
            <w:tcW w:w="2915" w:type="dxa"/>
            <w:tcBorders>
              <w:top w:val="single" w:sz="4" w:space="0" w:color="auto"/>
              <w:left w:val="single" w:sz="24" w:space="0" w:color="FFFFFF" w:themeColor="background1"/>
            </w:tcBorders>
          </w:tcPr>
          <w:p w14:paraId="5B29545A" w14:textId="6FB5C9FA" w:rsidR="00054D50" w:rsidRPr="009B1981" w:rsidRDefault="00000000" w:rsidP="00054D50">
            <w:pPr>
              <w:pStyle w:val="BodyText1"/>
            </w:pPr>
            <w:sdt>
              <w:sdtPr>
                <w:rPr>
                  <w:b/>
                  <w:bCs/>
                  <w:lang w:val="en-US"/>
                </w:rPr>
                <w:id w:val="-24712001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Yes   </w:t>
            </w:r>
            <w:sdt>
              <w:sdtPr>
                <w:rPr>
                  <w:b/>
                  <w:bCs/>
                  <w:lang w:val="en-US"/>
                </w:rPr>
                <w:id w:val="1050574775"/>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w:t>
            </w:r>
          </w:p>
        </w:tc>
      </w:tr>
    </w:tbl>
    <w:p w14:paraId="050F3102" w14:textId="77777777" w:rsidR="00FD58AE" w:rsidRPr="009B1981" w:rsidRDefault="00FD58AE" w:rsidP="0061639F">
      <w:pPr>
        <w:pStyle w:val="BodyText1"/>
        <w:ind w:firstLine="720"/>
      </w:pPr>
    </w:p>
    <w:p w14:paraId="1FA7621D" w14:textId="537D32B5" w:rsidR="00AC456F" w:rsidRPr="009B1981" w:rsidRDefault="0086664B" w:rsidP="00FD58AE">
      <w:pPr>
        <w:pStyle w:val="BodyText1"/>
      </w:pPr>
      <w:r w:rsidRPr="009B1981">
        <w:t>If yes, provide details in the Additional information section. </w:t>
      </w:r>
    </w:p>
    <w:p w14:paraId="0522A360" w14:textId="77777777" w:rsidR="00AC456F" w:rsidRPr="009B1981" w:rsidRDefault="00AC456F">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7B0ED97B" w14:textId="736BAEED" w:rsidR="0086664B" w:rsidRPr="009B1981" w:rsidRDefault="0086664B" w:rsidP="0061639F">
      <w:pPr>
        <w:pStyle w:val="Heading2"/>
      </w:pPr>
      <w:r w:rsidRPr="009B1981">
        <w:rPr>
          <w:lang w:val="en-US"/>
        </w:rPr>
        <w:lastRenderedPageBreak/>
        <w:t>Section 6: Property details</w:t>
      </w:r>
      <w:r w:rsidRPr="009B1981">
        <w:t> </w:t>
      </w:r>
    </w:p>
    <w:p w14:paraId="19024D4A" w14:textId="0F9E0EEB" w:rsidR="0086664B" w:rsidRPr="009B1981" w:rsidRDefault="0086664B" w:rsidP="0061639F">
      <w:pPr>
        <w:pStyle w:val="BodyText1"/>
      </w:pPr>
      <w:r w:rsidRPr="009B1981">
        <w:rPr>
          <w:b/>
          <w:bCs/>
          <w:lang w:val="en-US"/>
        </w:rPr>
        <w:t>Do you own real estate? </w:t>
      </w:r>
      <w:sdt>
        <w:sdtPr>
          <w:rPr>
            <w:b/>
            <w:bCs/>
            <w:lang w:val="en-US"/>
          </w:rPr>
          <w:id w:val="1051262530"/>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Pr="009B1981">
        <w:rPr>
          <w:lang w:val="en-US"/>
        </w:rPr>
        <w:t>Yes     </w:t>
      </w:r>
      <w:sdt>
        <w:sdtPr>
          <w:rPr>
            <w:b/>
            <w:bCs/>
            <w:lang w:val="en-US"/>
          </w:rPr>
          <w:id w:val="-1682501385"/>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CF4E91" w:rsidRPr="009B1981">
        <w:rPr>
          <w:lang w:val="en-US"/>
        </w:rPr>
        <w:t>No</w:t>
      </w:r>
      <w:r w:rsidR="001A4148" w:rsidRPr="009B1981">
        <w:tab/>
      </w:r>
      <w:r w:rsidR="0061639F" w:rsidRPr="009B1981">
        <w:t xml:space="preserve"> </w:t>
      </w:r>
      <w:r w:rsidRPr="009B1981">
        <w:rPr>
          <w:lang w:val="en-US"/>
        </w:rPr>
        <w:t xml:space="preserve">If no, </w:t>
      </w:r>
      <w:r w:rsidR="00B8622A" w:rsidRPr="009B1981">
        <w:t xml:space="preserve">for </w:t>
      </w:r>
      <w:r w:rsidR="001F23F6" w:rsidRPr="009B1981">
        <w:t xml:space="preserve">both clients go to </w:t>
      </w:r>
      <w:r w:rsidRPr="009B1981">
        <w:rPr>
          <w:lang w:val="en-US"/>
        </w:rPr>
        <w:t>Section 7.</w:t>
      </w:r>
      <w:r w:rsidRPr="009B1981">
        <w:t> </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3805A6" w:rsidRPr="009B1981" w14:paraId="4EED113F" w14:textId="77777777" w:rsidTr="00465941">
        <w:tc>
          <w:tcPr>
            <w:tcW w:w="3681" w:type="dxa"/>
            <w:tcBorders>
              <w:top w:val="nil"/>
              <w:right w:val="nil"/>
            </w:tcBorders>
          </w:tcPr>
          <w:p w14:paraId="361901B3" w14:textId="50CACEFD" w:rsidR="003805A6" w:rsidRPr="009B1981" w:rsidRDefault="003805A6" w:rsidP="00495437">
            <w:pPr>
              <w:pStyle w:val="Heading5"/>
            </w:pPr>
          </w:p>
        </w:tc>
        <w:tc>
          <w:tcPr>
            <w:tcW w:w="2977" w:type="dxa"/>
            <w:tcBorders>
              <w:top w:val="nil"/>
              <w:left w:val="nil"/>
            </w:tcBorders>
          </w:tcPr>
          <w:p w14:paraId="7862EDFD" w14:textId="77777777" w:rsidR="003805A6" w:rsidRPr="009B1981" w:rsidRDefault="003805A6" w:rsidP="00495437">
            <w:pPr>
              <w:pStyle w:val="Heading6"/>
            </w:pPr>
            <w:r w:rsidRPr="009B1981">
              <w:t> Client one</w:t>
            </w:r>
          </w:p>
        </w:tc>
        <w:tc>
          <w:tcPr>
            <w:tcW w:w="2970" w:type="dxa"/>
          </w:tcPr>
          <w:p w14:paraId="06510B6F" w14:textId="77777777" w:rsidR="003805A6" w:rsidRPr="009B1981" w:rsidRDefault="003805A6" w:rsidP="00495437">
            <w:pPr>
              <w:pStyle w:val="Heading6"/>
            </w:pPr>
            <w:r w:rsidRPr="009B1981">
              <w:t>Client two</w:t>
            </w:r>
          </w:p>
          <w:p w14:paraId="6E305300" w14:textId="026215B5" w:rsidR="003805A6" w:rsidRPr="009B1981" w:rsidRDefault="00000000" w:rsidP="00495437">
            <w:pPr>
              <w:pStyle w:val="BodyText1"/>
            </w:pPr>
            <w:sdt>
              <w:sdtPr>
                <w:rPr>
                  <w:b/>
                  <w:bCs/>
                  <w:lang w:val="en-US"/>
                </w:rPr>
                <w:id w:val="-49921298"/>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75688F" w:rsidRPr="009B1981">
              <w:t>Same as Client one</w:t>
            </w:r>
          </w:p>
        </w:tc>
      </w:tr>
      <w:tr w:rsidR="006A7180" w:rsidRPr="009B1981" w14:paraId="4BBF1D42" w14:textId="77777777" w:rsidTr="00F41DD5">
        <w:tc>
          <w:tcPr>
            <w:tcW w:w="3681" w:type="dxa"/>
            <w:tcBorders>
              <w:top w:val="single" w:sz="4" w:space="0" w:color="auto"/>
              <w:right w:val="nil"/>
            </w:tcBorders>
            <w:vAlign w:val="center"/>
          </w:tcPr>
          <w:p w14:paraId="77BB8D9A" w14:textId="77777777" w:rsidR="006A7180" w:rsidRPr="009B1981" w:rsidRDefault="006A7180" w:rsidP="006A7180">
            <w:pPr>
              <w:pStyle w:val="BodyText1"/>
            </w:pPr>
            <w:r w:rsidRPr="009B1981">
              <w:rPr>
                <w:lang w:val="en-US"/>
              </w:rPr>
              <w:t>Street number and name</w:t>
            </w:r>
            <w:r w:rsidRPr="009B1981">
              <w:t> </w:t>
            </w:r>
          </w:p>
        </w:tc>
        <w:sdt>
          <w:sdtPr>
            <w:id w:val="779990721"/>
            <w:placeholder>
              <w:docPart w:val="FA8FA5965BCB4CF4B1F8DF9F6A5555F6"/>
            </w:placeholder>
            <w:showingPlcHdr/>
          </w:sdtPr>
          <w:sdtContent>
            <w:tc>
              <w:tcPr>
                <w:tcW w:w="2977" w:type="dxa"/>
                <w:tcBorders>
                  <w:top w:val="single" w:sz="4" w:space="0" w:color="auto"/>
                  <w:left w:val="nil"/>
                </w:tcBorders>
                <w:shd w:val="clear" w:color="auto" w:fill="F3F6F8"/>
                <w:vAlign w:val="center"/>
              </w:tcPr>
              <w:p w14:paraId="7134467A" w14:textId="6D351EA9" w:rsidR="006A7180" w:rsidRPr="009B1981" w:rsidRDefault="006A7180" w:rsidP="006A7180">
                <w:pPr>
                  <w:pStyle w:val="BodyText1"/>
                </w:pPr>
                <w:r>
                  <w:rPr>
                    <w:rStyle w:val="PlaceholderText"/>
                  </w:rPr>
                  <w:t xml:space="preserve">  </w:t>
                </w:r>
              </w:p>
            </w:tc>
          </w:sdtContent>
        </w:sdt>
        <w:sdt>
          <w:sdtPr>
            <w:id w:val="1793321841"/>
            <w:placeholder>
              <w:docPart w:val="52473F035AEE4F1D96141CF50EA00189"/>
            </w:placeholder>
            <w:showingPlcHdr/>
          </w:sdtPr>
          <w:sdtContent>
            <w:tc>
              <w:tcPr>
                <w:tcW w:w="2970" w:type="dxa"/>
                <w:shd w:val="clear" w:color="auto" w:fill="F3F6F8"/>
                <w:vAlign w:val="center"/>
              </w:tcPr>
              <w:p w14:paraId="7D80A822" w14:textId="332A2983" w:rsidR="006A7180" w:rsidRPr="009B1981" w:rsidRDefault="006A7180" w:rsidP="006A7180">
                <w:pPr>
                  <w:pStyle w:val="BodyText1"/>
                </w:pPr>
                <w:r>
                  <w:rPr>
                    <w:rStyle w:val="PlaceholderText"/>
                  </w:rPr>
                  <w:t xml:space="preserve">  </w:t>
                </w:r>
              </w:p>
            </w:tc>
          </w:sdtContent>
        </w:sdt>
      </w:tr>
      <w:tr w:rsidR="006A7180" w:rsidRPr="009B1981" w14:paraId="65E41055" w14:textId="77777777" w:rsidTr="00F41DD5">
        <w:tc>
          <w:tcPr>
            <w:tcW w:w="3681" w:type="dxa"/>
            <w:tcBorders>
              <w:top w:val="single" w:sz="4" w:space="0" w:color="auto"/>
              <w:right w:val="nil"/>
            </w:tcBorders>
            <w:vAlign w:val="center"/>
          </w:tcPr>
          <w:p w14:paraId="7DD23F05" w14:textId="77777777" w:rsidR="006A7180" w:rsidRPr="009B1981" w:rsidRDefault="006A7180" w:rsidP="006A7180">
            <w:pPr>
              <w:pStyle w:val="BodyText1"/>
            </w:pPr>
            <w:r w:rsidRPr="009B1981">
              <w:rPr>
                <w:lang w:val="en-US"/>
              </w:rPr>
              <w:t>Suburb</w:t>
            </w:r>
            <w:r w:rsidRPr="009B1981">
              <w:t> </w:t>
            </w:r>
          </w:p>
        </w:tc>
        <w:sdt>
          <w:sdtPr>
            <w:id w:val="-517845658"/>
            <w:placeholder>
              <w:docPart w:val="5B619A7AE09E437D9D7F70836E1C2A15"/>
            </w:placeholder>
            <w:showingPlcHdr/>
          </w:sdtPr>
          <w:sdtContent>
            <w:tc>
              <w:tcPr>
                <w:tcW w:w="2977" w:type="dxa"/>
                <w:tcBorders>
                  <w:top w:val="single" w:sz="4" w:space="0" w:color="auto"/>
                  <w:left w:val="nil"/>
                </w:tcBorders>
                <w:shd w:val="clear" w:color="auto" w:fill="F3F6F8"/>
                <w:vAlign w:val="center"/>
              </w:tcPr>
              <w:p w14:paraId="05C89F0D" w14:textId="4D5675D1" w:rsidR="006A7180" w:rsidRPr="009B1981" w:rsidRDefault="006A7180" w:rsidP="006A7180">
                <w:pPr>
                  <w:pStyle w:val="BodyText1"/>
                </w:pPr>
                <w:r>
                  <w:rPr>
                    <w:rStyle w:val="PlaceholderText"/>
                  </w:rPr>
                  <w:t xml:space="preserve">  </w:t>
                </w:r>
              </w:p>
            </w:tc>
          </w:sdtContent>
        </w:sdt>
        <w:sdt>
          <w:sdtPr>
            <w:id w:val="-1808461959"/>
            <w:placeholder>
              <w:docPart w:val="BBD0C9A523CA4000B1B72A7370E4670E"/>
            </w:placeholder>
            <w:showingPlcHdr/>
          </w:sdtPr>
          <w:sdtContent>
            <w:tc>
              <w:tcPr>
                <w:tcW w:w="2970" w:type="dxa"/>
                <w:shd w:val="clear" w:color="auto" w:fill="F3F6F8"/>
                <w:vAlign w:val="center"/>
              </w:tcPr>
              <w:p w14:paraId="7C8A6F7D" w14:textId="6A1181E1" w:rsidR="006A7180" w:rsidRPr="009B1981" w:rsidRDefault="006A7180" w:rsidP="006A7180">
                <w:pPr>
                  <w:pStyle w:val="BodyText1"/>
                </w:pPr>
                <w:r>
                  <w:rPr>
                    <w:rStyle w:val="PlaceholderText"/>
                  </w:rPr>
                  <w:t xml:space="preserve">  </w:t>
                </w:r>
              </w:p>
            </w:tc>
          </w:sdtContent>
        </w:sdt>
      </w:tr>
      <w:tr w:rsidR="006A7180" w:rsidRPr="009B1981" w14:paraId="0A972183" w14:textId="77777777" w:rsidTr="00F41DD5">
        <w:tc>
          <w:tcPr>
            <w:tcW w:w="3681" w:type="dxa"/>
            <w:tcBorders>
              <w:top w:val="single" w:sz="4" w:space="0" w:color="auto"/>
              <w:right w:val="nil"/>
            </w:tcBorders>
            <w:vAlign w:val="center"/>
          </w:tcPr>
          <w:p w14:paraId="79538BE1" w14:textId="77777777" w:rsidR="006A7180" w:rsidRPr="009B1981" w:rsidRDefault="006A7180" w:rsidP="006A7180">
            <w:pPr>
              <w:pStyle w:val="BodyText1"/>
            </w:pPr>
            <w:r w:rsidRPr="009B1981">
              <w:rPr>
                <w:lang w:val="en-US"/>
              </w:rPr>
              <w:t>State and postcode</w:t>
            </w:r>
            <w:r w:rsidRPr="009B1981">
              <w:t> </w:t>
            </w:r>
          </w:p>
        </w:tc>
        <w:sdt>
          <w:sdtPr>
            <w:id w:val="-1045291139"/>
            <w:placeholder>
              <w:docPart w:val="9E5A3DE9153E495DBDC15D551C0E0A48"/>
            </w:placeholder>
            <w:showingPlcHdr/>
          </w:sdtPr>
          <w:sdtContent>
            <w:tc>
              <w:tcPr>
                <w:tcW w:w="2977" w:type="dxa"/>
                <w:tcBorders>
                  <w:top w:val="single" w:sz="4" w:space="0" w:color="auto"/>
                  <w:left w:val="nil"/>
                </w:tcBorders>
                <w:shd w:val="clear" w:color="auto" w:fill="F3F6F8"/>
                <w:vAlign w:val="center"/>
              </w:tcPr>
              <w:p w14:paraId="152A325F" w14:textId="28B4CF0D" w:rsidR="006A7180" w:rsidRPr="009B1981" w:rsidRDefault="006A7180" w:rsidP="006A7180">
                <w:pPr>
                  <w:pStyle w:val="BodyText1"/>
                </w:pPr>
                <w:r>
                  <w:rPr>
                    <w:rStyle w:val="PlaceholderText"/>
                  </w:rPr>
                  <w:t xml:space="preserve">  </w:t>
                </w:r>
              </w:p>
            </w:tc>
          </w:sdtContent>
        </w:sdt>
        <w:sdt>
          <w:sdtPr>
            <w:id w:val="1662811633"/>
            <w:placeholder>
              <w:docPart w:val="7EF114D2B48C4A1A96A4340B146F066C"/>
            </w:placeholder>
            <w:showingPlcHdr/>
          </w:sdtPr>
          <w:sdtContent>
            <w:tc>
              <w:tcPr>
                <w:tcW w:w="2970" w:type="dxa"/>
                <w:shd w:val="clear" w:color="auto" w:fill="F3F6F8"/>
                <w:vAlign w:val="center"/>
              </w:tcPr>
              <w:p w14:paraId="0EDB3544" w14:textId="692C3AF4" w:rsidR="006A7180" w:rsidRPr="009B1981" w:rsidRDefault="006A7180" w:rsidP="006A7180">
                <w:pPr>
                  <w:pStyle w:val="BodyText1"/>
                </w:pPr>
                <w:r>
                  <w:rPr>
                    <w:rStyle w:val="PlaceholderText"/>
                  </w:rPr>
                  <w:t xml:space="preserve">  </w:t>
                </w:r>
              </w:p>
            </w:tc>
          </w:sdtContent>
        </w:sdt>
      </w:tr>
      <w:tr w:rsidR="00D63318" w:rsidRPr="009B1981" w14:paraId="2CB70262" w14:textId="77777777" w:rsidTr="00465941">
        <w:tc>
          <w:tcPr>
            <w:tcW w:w="3681" w:type="dxa"/>
            <w:tcBorders>
              <w:top w:val="single" w:sz="4" w:space="0" w:color="auto"/>
              <w:right w:val="nil"/>
            </w:tcBorders>
          </w:tcPr>
          <w:p w14:paraId="783BE902" w14:textId="662E5F4C" w:rsidR="00D63318" w:rsidRPr="009B1981" w:rsidRDefault="00D63318" w:rsidP="00D63318">
            <w:pPr>
              <w:pStyle w:val="BodyText1"/>
              <w:rPr>
                <w:lang w:val="en-US"/>
              </w:rPr>
            </w:pPr>
            <w:r w:rsidRPr="009B1981">
              <w:t>How is the property held? </w:t>
            </w:r>
          </w:p>
        </w:tc>
        <w:tc>
          <w:tcPr>
            <w:tcW w:w="2977" w:type="dxa"/>
            <w:tcBorders>
              <w:top w:val="single" w:sz="4" w:space="0" w:color="auto"/>
              <w:left w:val="nil"/>
            </w:tcBorders>
          </w:tcPr>
          <w:p w14:paraId="4A9CDE80" w14:textId="5C4B74F3" w:rsidR="00D63318" w:rsidRPr="009B1981" w:rsidRDefault="00000000" w:rsidP="00D63318">
            <w:pPr>
              <w:pStyle w:val="BodyText1"/>
            </w:pPr>
            <w:sdt>
              <w:sdtPr>
                <w:rPr>
                  <w:b/>
                  <w:bCs/>
                  <w:lang w:val="en-US"/>
                </w:rPr>
                <w:id w:val="-1512445876"/>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D63318" w:rsidRPr="009B1981">
              <w:rPr>
                <w:rStyle w:val="BodytextChar"/>
                <w:rFonts w:eastAsiaTheme="minorHAnsi"/>
              </w:rPr>
              <w:t xml:space="preserve">Freehold (own property </w:t>
            </w:r>
            <w:r w:rsidR="007D5EA8" w:rsidRPr="009B1981">
              <w:rPr>
                <w:rStyle w:val="BodytextChar"/>
                <w:rFonts w:eastAsiaTheme="minorHAnsi"/>
              </w:rPr>
              <w:t>and</w:t>
            </w:r>
            <w:r w:rsidR="00D63318" w:rsidRPr="009B1981">
              <w:rPr>
                <w:rStyle w:val="BodytextChar"/>
                <w:rFonts w:eastAsiaTheme="minorHAnsi"/>
              </w:rPr>
              <w:t xml:space="preserve"> land outright)</w:t>
            </w:r>
            <w:r w:rsidR="00D63318" w:rsidRPr="009B1981">
              <w:t>    </w:t>
            </w:r>
          </w:p>
          <w:p w14:paraId="2D66F0CE" w14:textId="20724EF3" w:rsidR="00D63318" w:rsidRPr="009B1981" w:rsidRDefault="00000000" w:rsidP="00D63318">
            <w:pPr>
              <w:pStyle w:val="BodyText1"/>
            </w:pPr>
            <w:sdt>
              <w:sdtPr>
                <w:rPr>
                  <w:b/>
                  <w:bCs/>
                  <w:lang w:val="en-US"/>
                </w:rPr>
                <w:id w:val="-2111346241"/>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D63318" w:rsidRPr="009B1981">
              <w:t>Leasehold (own property subject to terms) </w:t>
            </w:r>
          </w:p>
        </w:tc>
        <w:tc>
          <w:tcPr>
            <w:tcW w:w="2970" w:type="dxa"/>
          </w:tcPr>
          <w:p w14:paraId="50FBF67F" w14:textId="77777777" w:rsidR="00054D50" w:rsidRPr="009B1981" w:rsidRDefault="00000000" w:rsidP="00054D50">
            <w:pPr>
              <w:pStyle w:val="BodyText1"/>
            </w:pPr>
            <w:sdt>
              <w:sdtPr>
                <w:rPr>
                  <w:b/>
                  <w:bCs/>
                  <w:lang w:val="en-US"/>
                </w:rPr>
                <w:id w:val="148312168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sidRPr="009B1981">
              <w:rPr>
                <w:rStyle w:val="BodytextChar"/>
                <w:rFonts w:eastAsiaTheme="minorHAnsi"/>
              </w:rPr>
              <w:t>Freehold (own property and land outright)</w:t>
            </w:r>
            <w:r w:rsidR="00054D50" w:rsidRPr="009B1981">
              <w:t>    </w:t>
            </w:r>
          </w:p>
          <w:p w14:paraId="6130EB12" w14:textId="6D2C36FB" w:rsidR="00D63318" w:rsidRPr="009B1981" w:rsidRDefault="00000000" w:rsidP="00054D50">
            <w:pPr>
              <w:pStyle w:val="BodyText1"/>
            </w:pPr>
            <w:sdt>
              <w:sdtPr>
                <w:rPr>
                  <w:b/>
                  <w:bCs/>
                  <w:lang w:val="en-US"/>
                </w:rPr>
                <w:id w:val="1736662235"/>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t>Leasehold (own property subject to terms) </w:t>
            </w:r>
          </w:p>
        </w:tc>
      </w:tr>
      <w:tr w:rsidR="00054D50" w:rsidRPr="009B1981" w14:paraId="342110CE" w14:textId="77777777" w:rsidTr="00706918">
        <w:tc>
          <w:tcPr>
            <w:tcW w:w="3681" w:type="dxa"/>
            <w:tcBorders>
              <w:top w:val="single" w:sz="4" w:space="0" w:color="auto"/>
              <w:bottom w:val="single" w:sz="4" w:space="0" w:color="auto"/>
              <w:right w:val="nil"/>
            </w:tcBorders>
          </w:tcPr>
          <w:p w14:paraId="6C565AD3" w14:textId="3DA56BF4" w:rsidR="00054D50" w:rsidRPr="009B1981" w:rsidRDefault="00054D50" w:rsidP="00054D50">
            <w:pPr>
              <w:pStyle w:val="BodyText1"/>
            </w:pPr>
            <w:r w:rsidRPr="009B1981">
              <w:t>Property type</w:t>
            </w:r>
          </w:p>
        </w:tc>
        <w:tc>
          <w:tcPr>
            <w:tcW w:w="2977" w:type="dxa"/>
            <w:tcBorders>
              <w:top w:val="single" w:sz="4" w:space="0" w:color="auto"/>
              <w:left w:val="nil"/>
              <w:bottom w:val="single" w:sz="4" w:space="0" w:color="auto"/>
            </w:tcBorders>
          </w:tcPr>
          <w:p w14:paraId="4F83F829" w14:textId="302DEC2B" w:rsidR="00054D50" w:rsidRPr="009B1981" w:rsidRDefault="00000000" w:rsidP="00054D50">
            <w:pPr>
              <w:pStyle w:val="BodyText1"/>
            </w:pPr>
            <w:sdt>
              <w:sdtPr>
                <w:rPr>
                  <w:b/>
                  <w:bCs/>
                  <w:lang w:val="en-US"/>
                </w:rPr>
                <w:id w:val="266042842"/>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Principal place of residence</w:t>
            </w:r>
          </w:p>
          <w:p w14:paraId="6E6BA3FB" w14:textId="4613A570" w:rsidR="00054D50" w:rsidRPr="009B1981" w:rsidRDefault="00000000" w:rsidP="00054D50">
            <w:pPr>
              <w:pStyle w:val="BodyText1"/>
            </w:pPr>
            <w:sdt>
              <w:sdtPr>
                <w:rPr>
                  <w:b/>
                  <w:bCs/>
                  <w:lang w:val="en-US"/>
                </w:rPr>
                <w:id w:val="100023466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Residential  </w:t>
            </w:r>
          </w:p>
          <w:p w14:paraId="46FDBF81" w14:textId="46A4C00A" w:rsidR="00054D50" w:rsidRPr="009B1981" w:rsidRDefault="00000000" w:rsidP="00054D50">
            <w:pPr>
              <w:pStyle w:val="BodyText1"/>
            </w:pPr>
            <w:sdt>
              <w:sdtPr>
                <w:rPr>
                  <w:b/>
                  <w:bCs/>
                  <w:lang w:val="en-US"/>
                </w:rPr>
                <w:id w:val="-48308526"/>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Commercial  </w:t>
            </w:r>
          </w:p>
          <w:p w14:paraId="47E734AE" w14:textId="614DD190" w:rsidR="00054D50" w:rsidRPr="009B1981" w:rsidRDefault="00000000" w:rsidP="00054D50">
            <w:pPr>
              <w:pStyle w:val="BodyText1"/>
            </w:pPr>
            <w:sdt>
              <w:sdtPr>
                <w:rPr>
                  <w:b/>
                  <w:bCs/>
                  <w:lang w:val="en-US"/>
                </w:rPr>
                <w:id w:val="-72290844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Vacant land    </w:t>
            </w:r>
          </w:p>
        </w:tc>
        <w:tc>
          <w:tcPr>
            <w:tcW w:w="2970" w:type="dxa"/>
          </w:tcPr>
          <w:p w14:paraId="68226C59" w14:textId="77777777" w:rsidR="00054D50" w:rsidRPr="009B1981" w:rsidRDefault="00000000" w:rsidP="00054D50">
            <w:pPr>
              <w:pStyle w:val="BodyText1"/>
            </w:pPr>
            <w:sdt>
              <w:sdtPr>
                <w:rPr>
                  <w:b/>
                  <w:bCs/>
                  <w:lang w:val="en-US"/>
                </w:rPr>
                <w:id w:val="49268673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Principal place of residence</w:t>
            </w:r>
          </w:p>
          <w:p w14:paraId="0BA38B32" w14:textId="77777777" w:rsidR="00054D50" w:rsidRPr="009B1981" w:rsidRDefault="00000000" w:rsidP="00054D50">
            <w:pPr>
              <w:pStyle w:val="BodyText1"/>
            </w:pPr>
            <w:sdt>
              <w:sdtPr>
                <w:rPr>
                  <w:b/>
                  <w:bCs/>
                  <w:lang w:val="en-US"/>
                </w:rPr>
                <w:id w:val="-103904750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Residential  </w:t>
            </w:r>
          </w:p>
          <w:p w14:paraId="1C1FB01E" w14:textId="77777777" w:rsidR="00054D50" w:rsidRPr="009B1981" w:rsidRDefault="00000000" w:rsidP="00054D50">
            <w:pPr>
              <w:pStyle w:val="BodyText1"/>
            </w:pPr>
            <w:sdt>
              <w:sdtPr>
                <w:rPr>
                  <w:b/>
                  <w:bCs/>
                  <w:lang w:val="en-US"/>
                </w:rPr>
                <w:id w:val="-1580661889"/>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Commercial  </w:t>
            </w:r>
          </w:p>
          <w:p w14:paraId="0BDCE3EF" w14:textId="06B43629" w:rsidR="00054D50" w:rsidRPr="009B1981" w:rsidRDefault="00000000" w:rsidP="00054D50">
            <w:pPr>
              <w:pStyle w:val="BodyText1"/>
              <w:rPr>
                <w:lang w:val="en-US"/>
              </w:rPr>
            </w:pPr>
            <w:sdt>
              <w:sdtPr>
                <w:rPr>
                  <w:b/>
                  <w:bCs/>
                  <w:lang w:val="en-US"/>
                </w:rPr>
                <w:id w:val="201603792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 xml:space="preserve">Vacant land    </w:t>
            </w:r>
          </w:p>
        </w:tc>
      </w:tr>
      <w:tr w:rsidR="00054D50" w:rsidRPr="009B1981" w14:paraId="529407FB" w14:textId="77777777" w:rsidTr="00706918">
        <w:tc>
          <w:tcPr>
            <w:tcW w:w="3681" w:type="dxa"/>
            <w:tcBorders>
              <w:top w:val="single" w:sz="4" w:space="0" w:color="auto"/>
              <w:bottom w:val="single" w:sz="4" w:space="0" w:color="auto"/>
              <w:right w:val="nil"/>
            </w:tcBorders>
          </w:tcPr>
          <w:p w14:paraId="3A186A89" w14:textId="55C471A5" w:rsidR="00054D50" w:rsidRPr="009B1981" w:rsidRDefault="00054D50" w:rsidP="00054D50">
            <w:pPr>
              <w:pStyle w:val="BodyText1"/>
            </w:pPr>
            <w:r w:rsidRPr="009B1981">
              <w:t>How is the property owned?</w:t>
            </w:r>
          </w:p>
        </w:tc>
        <w:tc>
          <w:tcPr>
            <w:tcW w:w="2977" w:type="dxa"/>
            <w:tcBorders>
              <w:top w:val="single" w:sz="4" w:space="0" w:color="auto"/>
              <w:left w:val="nil"/>
              <w:bottom w:val="single" w:sz="4" w:space="0" w:color="auto"/>
            </w:tcBorders>
          </w:tcPr>
          <w:p w14:paraId="49523BB7" w14:textId="693F4942" w:rsidR="00054D50" w:rsidRPr="009B1981" w:rsidRDefault="00000000" w:rsidP="00054D50">
            <w:pPr>
              <w:pStyle w:val="BodyText1"/>
            </w:pPr>
            <w:sdt>
              <w:sdtPr>
                <w:rPr>
                  <w:b/>
                  <w:bCs/>
                  <w:lang w:val="en-US"/>
                </w:rPr>
                <w:id w:val="-122675129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 owner</w:t>
            </w:r>
          </w:p>
          <w:p w14:paraId="72C9A847" w14:textId="04668325" w:rsidR="00054D50" w:rsidRPr="009B1981" w:rsidRDefault="00000000" w:rsidP="00054D50">
            <w:pPr>
              <w:pStyle w:val="BodyText1"/>
            </w:pPr>
            <w:sdt>
              <w:sdtPr>
                <w:rPr>
                  <w:b/>
                  <w:bCs/>
                  <w:lang w:val="en-US"/>
                </w:rPr>
                <w:id w:val="130604564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Joint tenants</w:t>
            </w:r>
          </w:p>
          <w:p w14:paraId="55BBDD04" w14:textId="51637BBC" w:rsidR="00054D50" w:rsidRPr="009B1981" w:rsidRDefault="00000000" w:rsidP="00054D50">
            <w:pPr>
              <w:pStyle w:val="BodyText1"/>
              <w:rPr>
                <w:lang w:val="en-US"/>
              </w:rPr>
            </w:pPr>
            <w:sdt>
              <w:sdtPr>
                <w:rPr>
                  <w:b/>
                  <w:bCs/>
                  <w:lang w:val="en-US"/>
                </w:rPr>
                <w:id w:val="10963504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Tenants in common</w:t>
            </w:r>
          </w:p>
        </w:tc>
        <w:tc>
          <w:tcPr>
            <w:tcW w:w="2970" w:type="dxa"/>
          </w:tcPr>
          <w:p w14:paraId="58CEADB4" w14:textId="77777777" w:rsidR="00054D50" w:rsidRPr="009B1981" w:rsidRDefault="00000000" w:rsidP="00054D50">
            <w:pPr>
              <w:pStyle w:val="BodyText1"/>
            </w:pPr>
            <w:sdt>
              <w:sdtPr>
                <w:rPr>
                  <w:b/>
                  <w:bCs/>
                  <w:lang w:val="en-US"/>
                </w:rPr>
                <w:id w:val="-144684729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 owner</w:t>
            </w:r>
          </w:p>
          <w:p w14:paraId="0BEAB24D" w14:textId="77777777" w:rsidR="00054D50" w:rsidRPr="009B1981" w:rsidRDefault="00000000" w:rsidP="00054D50">
            <w:pPr>
              <w:pStyle w:val="BodyText1"/>
            </w:pPr>
            <w:sdt>
              <w:sdtPr>
                <w:rPr>
                  <w:b/>
                  <w:bCs/>
                  <w:lang w:val="en-US"/>
                </w:rPr>
                <w:id w:val="-90298671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Joint tenants</w:t>
            </w:r>
          </w:p>
          <w:p w14:paraId="231AB4BA" w14:textId="45C6FAA1" w:rsidR="00054D50" w:rsidRPr="009B1981" w:rsidRDefault="00000000" w:rsidP="00054D50">
            <w:pPr>
              <w:pStyle w:val="BodyText1"/>
              <w:rPr>
                <w:lang w:val="en-US"/>
              </w:rPr>
            </w:pPr>
            <w:sdt>
              <w:sdtPr>
                <w:rPr>
                  <w:b/>
                  <w:bCs/>
                  <w:lang w:val="en-US"/>
                </w:rPr>
                <w:id w:val="-24734732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Tenants in common</w:t>
            </w:r>
          </w:p>
        </w:tc>
      </w:tr>
      <w:tr w:rsidR="006A7180" w:rsidRPr="009B1981" w14:paraId="42388311" w14:textId="77777777" w:rsidTr="004E2E4E">
        <w:tc>
          <w:tcPr>
            <w:tcW w:w="3681" w:type="dxa"/>
            <w:tcBorders>
              <w:top w:val="single" w:sz="4" w:space="0" w:color="auto"/>
              <w:bottom w:val="single" w:sz="4" w:space="0" w:color="auto"/>
              <w:right w:val="nil"/>
            </w:tcBorders>
            <w:vAlign w:val="center"/>
          </w:tcPr>
          <w:p w14:paraId="32144825" w14:textId="37A0618E" w:rsidR="006A7180" w:rsidRPr="009B1981" w:rsidRDefault="006A7180" w:rsidP="006A7180">
            <w:pPr>
              <w:pStyle w:val="BodyText1"/>
            </w:pPr>
            <w:r w:rsidRPr="009B1981">
              <w:rPr>
                <w:lang w:val="en-US"/>
              </w:rPr>
              <w:t>If jointly owned, who with?</w:t>
            </w:r>
            <w:r w:rsidRPr="009B1981">
              <w:t> </w:t>
            </w:r>
          </w:p>
        </w:tc>
        <w:sdt>
          <w:sdtPr>
            <w:id w:val="90282546"/>
            <w:placeholder>
              <w:docPart w:val="E4CF85CFE6BA4A939AC4ECD136E0B24F"/>
            </w:placeholder>
            <w:showingPlcHdr/>
          </w:sdtPr>
          <w:sdtContent>
            <w:tc>
              <w:tcPr>
                <w:tcW w:w="2977" w:type="dxa"/>
                <w:tcBorders>
                  <w:top w:val="single" w:sz="4" w:space="0" w:color="auto"/>
                  <w:left w:val="nil"/>
                  <w:bottom w:val="single" w:sz="4" w:space="0" w:color="auto"/>
                </w:tcBorders>
                <w:shd w:val="clear" w:color="auto" w:fill="F3F6F8"/>
                <w:vAlign w:val="center"/>
              </w:tcPr>
              <w:p w14:paraId="4F207587" w14:textId="26F1E1BA" w:rsidR="006A7180" w:rsidRPr="009B1981" w:rsidRDefault="006A7180" w:rsidP="006A7180">
                <w:pPr>
                  <w:pStyle w:val="BodyText1"/>
                  <w:rPr>
                    <w:lang w:val="en-US"/>
                  </w:rPr>
                </w:pPr>
                <w:r>
                  <w:rPr>
                    <w:rStyle w:val="PlaceholderText"/>
                  </w:rPr>
                  <w:t xml:space="preserve">  </w:t>
                </w:r>
              </w:p>
            </w:tc>
          </w:sdtContent>
        </w:sdt>
        <w:sdt>
          <w:sdtPr>
            <w:id w:val="-837454647"/>
            <w:placeholder>
              <w:docPart w:val="8A3377CB6B2849E6B9C815E523ACF87C"/>
            </w:placeholder>
            <w:showingPlcHdr/>
          </w:sdtPr>
          <w:sdtContent>
            <w:tc>
              <w:tcPr>
                <w:tcW w:w="2970" w:type="dxa"/>
                <w:tcBorders>
                  <w:bottom w:val="single" w:sz="4" w:space="0" w:color="auto"/>
                </w:tcBorders>
                <w:shd w:val="clear" w:color="auto" w:fill="F3F6F8"/>
                <w:vAlign w:val="center"/>
              </w:tcPr>
              <w:p w14:paraId="2B499DD3" w14:textId="06AE4A00" w:rsidR="006A7180" w:rsidRPr="009B1981" w:rsidRDefault="006A7180" w:rsidP="006A7180">
                <w:pPr>
                  <w:pStyle w:val="BodyText1"/>
                  <w:rPr>
                    <w:lang w:val="en-US"/>
                  </w:rPr>
                </w:pPr>
                <w:r>
                  <w:rPr>
                    <w:rStyle w:val="PlaceholderText"/>
                  </w:rPr>
                  <w:t xml:space="preserve">  </w:t>
                </w:r>
              </w:p>
            </w:tc>
          </w:sdtContent>
        </w:sdt>
      </w:tr>
      <w:tr w:rsidR="006A7180" w:rsidRPr="009B1981" w14:paraId="5503E5B2" w14:textId="77777777" w:rsidTr="005F5FBA">
        <w:tc>
          <w:tcPr>
            <w:tcW w:w="3681" w:type="dxa"/>
            <w:tcBorders>
              <w:top w:val="single" w:sz="4" w:space="0" w:color="auto"/>
              <w:bottom w:val="single" w:sz="4" w:space="0" w:color="auto"/>
              <w:right w:val="nil"/>
            </w:tcBorders>
            <w:vAlign w:val="center"/>
          </w:tcPr>
          <w:p w14:paraId="2AC728E4" w14:textId="0DC8CB5A" w:rsidR="006A7180" w:rsidRPr="009B1981" w:rsidRDefault="006A7180" w:rsidP="006A7180">
            <w:pPr>
              <w:pStyle w:val="BodyText1"/>
            </w:pPr>
            <w:r w:rsidRPr="009B1981">
              <w:rPr>
                <w:lang w:val="en-US"/>
              </w:rPr>
              <w:t xml:space="preserve">If tenants in common, interest held </w:t>
            </w:r>
            <w:r>
              <w:rPr>
                <w:lang w:val="en-US"/>
              </w:rPr>
              <w:t>%</w:t>
            </w:r>
          </w:p>
        </w:tc>
        <w:sdt>
          <w:sdtPr>
            <w:id w:val="-2096316755"/>
            <w:placeholder>
              <w:docPart w:val="17539F37A3774DD0A207476BD583AF64"/>
            </w:placeholder>
            <w:showingPlcHdr/>
          </w:sdtPr>
          <w:sdtContent>
            <w:tc>
              <w:tcPr>
                <w:tcW w:w="2977" w:type="dxa"/>
                <w:tcBorders>
                  <w:top w:val="single" w:sz="4" w:space="0" w:color="auto"/>
                  <w:left w:val="nil"/>
                  <w:bottom w:val="single" w:sz="4" w:space="0" w:color="auto"/>
                  <w:right w:val="single" w:sz="24" w:space="0" w:color="FFFFFF" w:themeColor="background1"/>
                </w:tcBorders>
                <w:shd w:val="clear" w:color="auto" w:fill="F3F6F8"/>
                <w:vAlign w:val="center"/>
              </w:tcPr>
              <w:p w14:paraId="35788CF8" w14:textId="26CC6284" w:rsidR="006A7180" w:rsidRPr="009B1981" w:rsidRDefault="006A7180" w:rsidP="006A7180">
                <w:pPr>
                  <w:pStyle w:val="BodyText1"/>
                  <w:rPr>
                    <w:lang w:val="en-US"/>
                  </w:rPr>
                </w:pPr>
                <w:r>
                  <w:rPr>
                    <w:rStyle w:val="PlaceholderText"/>
                  </w:rPr>
                  <w:t xml:space="preserve">  </w:t>
                </w:r>
              </w:p>
            </w:tc>
          </w:sdtContent>
        </w:sdt>
        <w:sdt>
          <w:sdtPr>
            <w:id w:val="-259993231"/>
            <w:placeholder>
              <w:docPart w:val="A6A3286CB6B4491E8154FADEBA30B34B"/>
            </w:placeholder>
            <w:showingPlcHdr/>
          </w:sdtPr>
          <w:sdtContent>
            <w:tc>
              <w:tcPr>
                <w:tcW w:w="2970" w:type="dxa"/>
                <w:tcBorders>
                  <w:top w:val="single" w:sz="4" w:space="0" w:color="auto"/>
                  <w:left w:val="single" w:sz="24" w:space="0" w:color="FFFFFF" w:themeColor="background1"/>
                  <w:bottom w:val="single" w:sz="4" w:space="0" w:color="auto"/>
                </w:tcBorders>
                <w:shd w:val="clear" w:color="auto" w:fill="F3F6F8"/>
                <w:vAlign w:val="center"/>
              </w:tcPr>
              <w:p w14:paraId="6CC4CD46" w14:textId="289F4162" w:rsidR="006A7180" w:rsidRPr="009B1981" w:rsidRDefault="006A7180" w:rsidP="006A7180">
                <w:pPr>
                  <w:pStyle w:val="BodyText1"/>
                  <w:rPr>
                    <w:lang w:val="en-US"/>
                  </w:rPr>
                </w:pPr>
                <w:r>
                  <w:rPr>
                    <w:rStyle w:val="PlaceholderText"/>
                  </w:rPr>
                  <w:t xml:space="preserve">  </w:t>
                </w:r>
              </w:p>
            </w:tc>
          </w:sdtContent>
        </w:sdt>
      </w:tr>
      <w:tr w:rsidR="00D231B6" w:rsidRPr="009B1981" w14:paraId="11D41A03" w14:textId="77777777" w:rsidTr="0069636A">
        <w:tc>
          <w:tcPr>
            <w:tcW w:w="3681" w:type="dxa"/>
            <w:tcBorders>
              <w:top w:val="single" w:sz="4" w:space="0" w:color="auto"/>
              <w:bottom w:val="single" w:sz="4" w:space="0" w:color="000000" w:themeColor="text1"/>
              <w:right w:val="nil"/>
            </w:tcBorders>
            <w:vAlign w:val="center"/>
          </w:tcPr>
          <w:p w14:paraId="68ACF95A" w14:textId="5F33A540" w:rsidR="00D231B6" w:rsidRPr="009B1981" w:rsidRDefault="00D231B6" w:rsidP="004E2E4E">
            <w:pPr>
              <w:pStyle w:val="BodyText1"/>
              <w:rPr>
                <w:lang w:val="en-US"/>
              </w:rPr>
            </w:pPr>
            <w:r w:rsidRPr="009B1981">
              <w:rPr>
                <w:lang w:val="en-US"/>
              </w:rPr>
              <w:t>Location of title deeds</w:t>
            </w:r>
            <w:r w:rsidRPr="009B1981">
              <w:rPr>
                <w:lang w:val="en-US"/>
              </w:rPr>
              <w:tab/>
            </w:r>
          </w:p>
        </w:tc>
        <w:tc>
          <w:tcPr>
            <w:tcW w:w="2977" w:type="dxa"/>
            <w:tcBorders>
              <w:top w:val="single" w:sz="4" w:space="0" w:color="auto"/>
              <w:left w:val="nil"/>
              <w:bottom w:val="single" w:sz="4" w:space="0" w:color="000000" w:themeColor="text1"/>
              <w:right w:val="single" w:sz="24" w:space="0" w:color="FFFFFF" w:themeColor="background1"/>
            </w:tcBorders>
            <w:shd w:val="clear" w:color="auto" w:fill="FFFFFF" w:themeFill="background1"/>
            <w:vAlign w:val="center"/>
          </w:tcPr>
          <w:p w14:paraId="7857E0C0" w14:textId="3D765944" w:rsidR="00D231B6" w:rsidRPr="009B1981" w:rsidRDefault="00000000" w:rsidP="00D231B6">
            <w:pPr>
              <w:pStyle w:val="BodyText1"/>
            </w:pPr>
            <w:sdt>
              <w:sdtPr>
                <w:rPr>
                  <w:b/>
                  <w:bCs/>
                  <w:lang w:val="en-US"/>
                </w:rPr>
                <w:id w:val="1588113242"/>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72523" w:rsidRPr="009B1981">
              <w:t>At the property</w:t>
            </w:r>
          </w:p>
          <w:p w14:paraId="5E5615EB" w14:textId="427E1C0D" w:rsidR="00D231B6" w:rsidRPr="009B1981" w:rsidRDefault="00000000" w:rsidP="00D231B6">
            <w:pPr>
              <w:pStyle w:val="BodyText1"/>
            </w:pPr>
            <w:sdt>
              <w:sdtPr>
                <w:rPr>
                  <w:b/>
                  <w:bCs/>
                  <w:lang w:val="en-US"/>
                </w:rPr>
                <w:id w:val="-858592614"/>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72523" w:rsidRPr="009B1981">
              <w:t>With Public Trustee</w:t>
            </w:r>
          </w:p>
          <w:p w14:paraId="5FDF00CC" w14:textId="6340A72F" w:rsidR="00D231B6" w:rsidRPr="009B1981" w:rsidRDefault="00000000" w:rsidP="00D231B6">
            <w:pPr>
              <w:pStyle w:val="BodyText1"/>
            </w:pPr>
            <w:sdt>
              <w:sdtPr>
                <w:rPr>
                  <w:b/>
                  <w:bCs/>
                  <w:lang w:val="en-US"/>
                </w:rPr>
                <w:id w:val="-1395192651"/>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72523" w:rsidRPr="009B1981">
              <w:t>Unknown</w:t>
            </w:r>
          </w:p>
          <w:p w14:paraId="4EE6D56D" w14:textId="22284493" w:rsidR="00572523" w:rsidRPr="009B1981" w:rsidRDefault="00000000" w:rsidP="00D231B6">
            <w:pPr>
              <w:pStyle w:val="BodyText1"/>
            </w:pPr>
            <w:sdt>
              <w:sdtPr>
                <w:rPr>
                  <w:b/>
                  <w:bCs/>
                  <w:lang w:val="en-US"/>
                </w:rPr>
                <w:id w:val="1455446189"/>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572523" w:rsidRPr="009B1981">
              <w:rPr>
                <w:lang w:val="en-US"/>
              </w:rPr>
              <w:t>Other</w:t>
            </w:r>
          </w:p>
        </w:tc>
        <w:tc>
          <w:tcPr>
            <w:tcW w:w="2970" w:type="dxa"/>
            <w:tcBorders>
              <w:top w:val="single" w:sz="4" w:space="0" w:color="auto"/>
              <w:left w:val="single" w:sz="24" w:space="0" w:color="FFFFFF" w:themeColor="background1"/>
              <w:bottom w:val="single" w:sz="4" w:space="0" w:color="000000" w:themeColor="text1"/>
            </w:tcBorders>
            <w:shd w:val="clear" w:color="auto" w:fill="FFFFFF" w:themeFill="background1"/>
            <w:vAlign w:val="center"/>
          </w:tcPr>
          <w:p w14:paraId="1B469F98" w14:textId="77777777" w:rsidR="00054D50" w:rsidRPr="009B1981" w:rsidRDefault="00000000" w:rsidP="00054D50">
            <w:pPr>
              <w:pStyle w:val="BodyText1"/>
            </w:pPr>
            <w:sdt>
              <w:sdtPr>
                <w:rPr>
                  <w:b/>
                  <w:bCs/>
                  <w:lang w:val="en-US"/>
                </w:rPr>
                <w:id w:val="-18074447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At the property</w:t>
            </w:r>
          </w:p>
          <w:p w14:paraId="7F655418" w14:textId="77777777" w:rsidR="00054D50" w:rsidRPr="009B1981" w:rsidRDefault="00000000" w:rsidP="00054D50">
            <w:pPr>
              <w:pStyle w:val="BodyText1"/>
            </w:pPr>
            <w:sdt>
              <w:sdtPr>
                <w:rPr>
                  <w:b/>
                  <w:bCs/>
                  <w:lang w:val="en-US"/>
                </w:rPr>
                <w:id w:val="-10867232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With Public Trustee</w:t>
            </w:r>
          </w:p>
          <w:p w14:paraId="6D5820AA" w14:textId="77777777" w:rsidR="00054D50" w:rsidRPr="009B1981" w:rsidRDefault="00000000" w:rsidP="00054D50">
            <w:pPr>
              <w:pStyle w:val="BodyText1"/>
            </w:pPr>
            <w:sdt>
              <w:sdtPr>
                <w:rPr>
                  <w:b/>
                  <w:bCs/>
                  <w:lang w:val="en-US"/>
                </w:rPr>
                <w:id w:val="1530219072"/>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Unknown</w:t>
            </w:r>
          </w:p>
          <w:p w14:paraId="08968760" w14:textId="68EA1503" w:rsidR="00D231B6" w:rsidRPr="009B1981" w:rsidRDefault="00000000" w:rsidP="00054D50">
            <w:pPr>
              <w:pStyle w:val="BodyText1"/>
            </w:pPr>
            <w:sdt>
              <w:sdtPr>
                <w:rPr>
                  <w:b/>
                  <w:bCs/>
                  <w:lang w:val="en-US"/>
                </w:rPr>
                <w:id w:val="-92927611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Other</w:t>
            </w:r>
          </w:p>
        </w:tc>
      </w:tr>
      <w:tr w:rsidR="006A7180" w:rsidRPr="009B1981" w14:paraId="292026C4" w14:textId="77777777" w:rsidTr="00F52D83">
        <w:tblPrEx>
          <w:tblBorders>
            <w:top w:val="single" w:sz="4" w:space="0" w:color="auto"/>
            <w:left w:val="single" w:sz="4" w:space="0" w:color="auto"/>
            <w:right w:val="single" w:sz="4" w:space="0" w:color="auto"/>
            <w:insideV w:val="single" w:sz="4" w:space="0" w:color="auto"/>
          </w:tblBorders>
        </w:tblPrEx>
        <w:tc>
          <w:tcPr>
            <w:tcW w:w="3681" w:type="dxa"/>
            <w:tcBorders>
              <w:top w:val="single" w:sz="4" w:space="0" w:color="000000" w:themeColor="text1"/>
              <w:left w:val="nil"/>
              <w:right w:val="nil"/>
            </w:tcBorders>
          </w:tcPr>
          <w:p w14:paraId="3FD419C5" w14:textId="66F9B9FB" w:rsidR="006A7180" w:rsidRPr="009B1981" w:rsidRDefault="006A7180" w:rsidP="006A7180">
            <w:pPr>
              <w:pStyle w:val="BodyText1"/>
              <w:ind w:left="720"/>
            </w:pPr>
            <w:r w:rsidRPr="009B1981">
              <w:rPr>
                <w:lang w:val="en-US"/>
              </w:rPr>
              <w:t>If other, location of title deeds</w:t>
            </w:r>
            <w:r w:rsidRPr="009B1981">
              <w:t> </w:t>
            </w:r>
          </w:p>
        </w:tc>
        <w:sdt>
          <w:sdtPr>
            <w:id w:val="265656399"/>
            <w:placeholder>
              <w:docPart w:val="CD1ACEFD59584FD6ABA11FF9899BB4EC"/>
            </w:placeholder>
            <w:showingPlcHdr/>
          </w:sdtPr>
          <w:sdtContent>
            <w:tc>
              <w:tcPr>
                <w:tcW w:w="2977" w:type="dxa"/>
                <w:tcBorders>
                  <w:top w:val="single" w:sz="4" w:space="0" w:color="000000" w:themeColor="text1"/>
                  <w:left w:val="nil"/>
                  <w:right w:val="single" w:sz="24" w:space="0" w:color="FFFFFF" w:themeColor="background1"/>
                </w:tcBorders>
                <w:shd w:val="clear" w:color="auto" w:fill="F3F6F8"/>
                <w:vAlign w:val="center"/>
              </w:tcPr>
              <w:p w14:paraId="46ED7022" w14:textId="49C90195" w:rsidR="006A7180" w:rsidRPr="009B1981" w:rsidRDefault="006A7180" w:rsidP="006A7180">
                <w:pPr>
                  <w:pStyle w:val="BodyText1"/>
                </w:pPr>
                <w:r>
                  <w:rPr>
                    <w:rStyle w:val="PlaceholderText"/>
                  </w:rPr>
                  <w:t xml:space="preserve">  </w:t>
                </w:r>
              </w:p>
            </w:tc>
          </w:sdtContent>
        </w:sdt>
        <w:sdt>
          <w:sdtPr>
            <w:id w:val="1797246604"/>
            <w:placeholder>
              <w:docPart w:val="45D9D819C8664A1ABC58573C723016D8"/>
            </w:placeholder>
            <w:showingPlcHdr/>
          </w:sdtPr>
          <w:sdtContent>
            <w:tc>
              <w:tcPr>
                <w:tcW w:w="2970" w:type="dxa"/>
                <w:tcBorders>
                  <w:top w:val="single" w:sz="4" w:space="0" w:color="000000" w:themeColor="text1"/>
                  <w:left w:val="single" w:sz="24" w:space="0" w:color="FFFFFF" w:themeColor="background1"/>
                  <w:right w:val="nil"/>
                </w:tcBorders>
                <w:shd w:val="clear" w:color="auto" w:fill="F3F6F8"/>
                <w:vAlign w:val="center"/>
              </w:tcPr>
              <w:p w14:paraId="1DF3B2D4" w14:textId="6A7EFABD" w:rsidR="006A7180" w:rsidRPr="009B1981" w:rsidRDefault="006A7180" w:rsidP="006A7180">
                <w:pPr>
                  <w:pStyle w:val="BodyText1"/>
                </w:pPr>
                <w:r>
                  <w:rPr>
                    <w:rStyle w:val="PlaceholderText"/>
                  </w:rPr>
                  <w:t xml:space="preserve">  </w:t>
                </w:r>
              </w:p>
            </w:tc>
          </w:sdtContent>
        </w:sdt>
      </w:tr>
      <w:tr w:rsidR="006A7180" w:rsidRPr="009B1981" w14:paraId="7A011D98" w14:textId="77777777" w:rsidTr="00F52D83">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517BE613" w14:textId="71D3201A" w:rsidR="006A7180" w:rsidRPr="009B1981" w:rsidRDefault="006A7180" w:rsidP="006A7180">
            <w:pPr>
              <w:pStyle w:val="BodyText1"/>
            </w:pPr>
            <w:r w:rsidRPr="009B1981">
              <w:rPr>
                <w:lang w:val="en-US"/>
              </w:rPr>
              <w:t>Estimated value ($) </w:t>
            </w:r>
          </w:p>
        </w:tc>
        <w:sdt>
          <w:sdtPr>
            <w:id w:val="341598907"/>
            <w:placeholder>
              <w:docPart w:val="18B9DEB3D4D94C7FB87ACAFCF813196C"/>
            </w:placeholder>
            <w:showingPlcHdr/>
          </w:sdtPr>
          <w:sdtContent>
            <w:tc>
              <w:tcPr>
                <w:tcW w:w="2977" w:type="dxa"/>
                <w:tcBorders>
                  <w:left w:val="nil"/>
                  <w:right w:val="single" w:sz="24" w:space="0" w:color="FFFFFF" w:themeColor="background1"/>
                </w:tcBorders>
                <w:shd w:val="clear" w:color="auto" w:fill="F3F6F8"/>
                <w:vAlign w:val="center"/>
              </w:tcPr>
              <w:p w14:paraId="19363B93" w14:textId="784EA6D5" w:rsidR="006A7180" w:rsidRPr="009B1981" w:rsidRDefault="006A7180" w:rsidP="006A7180">
                <w:pPr>
                  <w:pStyle w:val="BodyText1"/>
                </w:pPr>
                <w:r>
                  <w:rPr>
                    <w:rStyle w:val="PlaceholderText"/>
                  </w:rPr>
                  <w:t xml:space="preserve">  </w:t>
                </w:r>
              </w:p>
            </w:tc>
          </w:sdtContent>
        </w:sdt>
        <w:sdt>
          <w:sdtPr>
            <w:id w:val="-1220437066"/>
            <w:placeholder>
              <w:docPart w:val="69CB80465BE543848D0FD86866BE6E21"/>
            </w:placeholder>
            <w:showingPlcHdr/>
          </w:sdtPr>
          <w:sdtContent>
            <w:tc>
              <w:tcPr>
                <w:tcW w:w="2970" w:type="dxa"/>
                <w:tcBorders>
                  <w:left w:val="single" w:sz="24" w:space="0" w:color="FFFFFF" w:themeColor="background1"/>
                  <w:right w:val="nil"/>
                </w:tcBorders>
                <w:shd w:val="clear" w:color="auto" w:fill="F3F6F8"/>
                <w:vAlign w:val="center"/>
              </w:tcPr>
              <w:p w14:paraId="5098339E" w14:textId="0288910C" w:rsidR="006A7180" w:rsidRPr="009B1981" w:rsidRDefault="006A7180" w:rsidP="006A7180">
                <w:pPr>
                  <w:pStyle w:val="BodyText1"/>
                </w:pPr>
                <w:r>
                  <w:rPr>
                    <w:rStyle w:val="PlaceholderText"/>
                  </w:rPr>
                  <w:t xml:space="preserve">  </w:t>
                </w:r>
              </w:p>
            </w:tc>
          </w:sdtContent>
        </w:sdt>
      </w:tr>
      <w:tr w:rsidR="00751D25" w:rsidRPr="009B1981" w14:paraId="031E5A0A" w14:textId="77777777" w:rsidTr="007E3D34">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17D95153" w14:textId="112305AC" w:rsidR="00751D25" w:rsidRPr="009B1981" w:rsidRDefault="007E3D34" w:rsidP="00751D25">
            <w:pPr>
              <w:pStyle w:val="BodyText1"/>
            </w:pPr>
            <w:r w:rsidRPr="009B1981">
              <w:rPr>
                <w:lang w:val="en-US"/>
              </w:rPr>
              <w:t>Is there a mortgage over this property? </w:t>
            </w:r>
          </w:p>
        </w:tc>
        <w:tc>
          <w:tcPr>
            <w:tcW w:w="2977" w:type="dxa"/>
            <w:tcBorders>
              <w:left w:val="nil"/>
              <w:right w:val="single" w:sz="24" w:space="0" w:color="FFFFFF" w:themeColor="background1"/>
            </w:tcBorders>
          </w:tcPr>
          <w:p w14:paraId="07118F6F" w14:textId="08B95D80" w:rsidR="00751D25" w:rsidRPr="009B1981" w:rsidRDefault="00000000" w:rsidP="00751D25">
            <w:pPr>
              <w:pStyle w:val="BodyText1"/>
            </w:pPr>
            <w:sdt>
              <w:sdtPr>
                <w:rPr>
                  <w:b/>
                  <w:bCs/>
                  <w:lang w:val="en-US"/>
                </w:rPr>
                <w:id w:val="-139311578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38166964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single" w:sz="24" w:space="0" w:color="FFFFFF" w:themeColor="background1"/>
              <w:right w:val="nil"/>
            </w:tcBorders>
          </w:tcPr>
          <w:p w14:paraId="47B8443B" w14:textId="08185F95" w:rsidR="00751D25" w:rsidRPr="009B1981" w:rsidRDefault="00000000" w:rsidP="00751D25">
            <w:pPr>
              <w:pStyle w:val="BodyText1"/>
            </w:pPr>
            <w:sdt>
              <w:sdtPr>
                <w:rPr>
                  <w:b/>
                  <w:bCs/>
                  <w:lang w:val="en-US"/>
                </w:rPr>
                <w:id w:val="-195693825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111788830"/>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7F11C456" w14:textId="77777777" w:rsidR="00751D25" w:rsidRPr="009B1981" w:rsidRDefault="00751D25" w:rsidP="009355BE">
      <w:pPr>
        <w:pStyle w:val="BodyText1"/>
        <w:ind w:left="720"/>
      </w:pPr>
      <w:r w:rsidRPr="009B1981">
        <w:t>If yes, provide the following details.</w:t>
      </w:r>
    </w:p>
    <w:tbl>
      <w:tblPr>
        <w:tblStyle w:val="TableGrid"/>
        <w:tblW w:w="0" w:type="auto"/>
        <w:tblLook w:val="04A0" w:firstRow="1" w:lastRow="0" w:firstColumn="1" w:lastColumn="0" w:noHBand="0" w:noVBand="1"/>
      </w:tblPr>
      <w:tblGrid>
        <w:gridCol w:w="3681"/>
        <w:gridCol w:w="2977"/>
        <w:gridCol w:w="2970"/>
      </w:tblGrid>
      <w:tr w:rsidR="006A7180" w:rsidRPr="009B1981" w14:paraId="440B1E54" w14:textId="77777777" w:rsidTr="00173295">
        <w:tc>
          <w:tcPr>
            <w:tcW w:w="3681" w:type="dxa"/>
            <w:tcBorders>
              <w:left w:val="nil"/>
              <w:right w:val="nil"/>
            </w:tcBorders>
          </w:tcPr>
          <w:p w14:paraId="7A5F4481" w14:textId="6C2FEAA1" w:rsidR="006A7180" w:rsidRPr="009B1981" w:rsidRDefault="006A7180" w:rsidP="006A7180">
            <w:pPr>
              <w:pStyle w:val="BodyText1"/>
              <w:ind w:left="720"/>
            </w:pPr>
            <w:r w:rsidRPr="009B1981">
              <w:t>Mortgage provider</w:t>
            </w:r>
          </w:p>
        </w:tc>
        <w:sdt>
          <w:sdtPr>
            <w:id w:val="-7451963"/>
            <w:placeholder>
              <w:docPart w:val="E6104A7582B24CC9990B8C7CC3C6C5C7"/>
            </w:placeholder>
            <w:showingPlcHdr/>
          </w:sdtPr>
          <w:sdtContent>
            <w:tc>
              <w:tcPr>
                <w:tcW w:w="2977" w:type="dxa"/>
                <w:tcBorders>
                  <w:left w:val="nil"/>
                  <w:right w:val="single" w:sz="24" w:space="0" w:color="FFFFFF" w:themeColor="background1"/>
                </w:tcBorders>
                <w:shd w:val="clear" w:color="auto" w:fill="F3F6F8"/>
                <w:vAlign w:val="center"/>
              </w:tcPr>
              <w:p w14:paraId="33D413C8" w14:textId="2D357DB8" w:rsidR="006A7180" w:rsidRPr="009B1981" w:rsidRDefault="006A7180" w:rsidP="006A7180">
                <w:pPr>
                  <w:pStyle w:val="BodyText1"/>
                </w:pPr>
                <w:r>
                  <w:rPr>
                    <w:rStyle w:val="PlaceholderText"/>
                  </w:rPr>
                  <w:t xml:space="preserve">  </w:t>
                </w:r>
              </w:p>
            </w:tc>
          </w:sdtContent>
        </w:sdt>
        <w:sdt>
          <w:sdtPr>
            <w:id w:val="-970900289"/>
            <w:placeholder>
              <w:docPart w:val="652F02E74B414EC2A3AA373CFD217D3D"/>
            </w:placeholder>
            <w:showingPlcHdr/>
          </w:sdtPr>
          <w:sdtContent>
            <w:tc>
              <w:tcPr>
                <w:tcW w:w="2970" w:type="dxa"/>
                <w:tcBorders>
                  <w:left w:val="single" w:sz="24" w:space="0" w:color="FFFFFF" w:themeColor="background1"/>
                  <w:right w:val="nil"/>
                </w:tcBorders>
                <w:shd w:val="clear" w:color="auto" w:fill="F3F6F8"/>
                <w:vAlign w:val="center"/>
              </w:tcPr>
              <w:p w14:paraId="6A07B080" w14:textId="37E8B714" w:rsidR="006A7180" w:rsidRPr="009B1981" w:rsidRDefault="006A7180" w:rsidP="006A7180">
                <w:pPr>
                  <w:pStyle w:val="BodyText1"/>
                </w:pPr>
                <w:r>
                  <w:rPr>
                    <w:rStyle w:val="PlaceholderText"/>
                  </w:rPr>
                  <w:t xml:space="preserve">  </w:t>
                </w:r>
              </w:p>
            </w:tc>
          </w:sdtContent>
        </w:sdt>
      </w:tr>
      <w:tr w:rsidR="006A7180" w:rsidRPr="009B1981" w14:paraId="161E96CF" w14:textId="77777777" w:rsidTr="00173295">
        <w:tc>
          <w:tcPr>
            <w:tcW w:w="3681" w:type="dxa"/>
            <w:tcBorders>
              <w:left w:val="nil"/>
              <w:bottom w:val="single" w:sz="4" w:space="0" w:color="auto"/>
              <w:right w:val="nil"/>
            </w:tcBorders>
          </w:tcPr>
          <w:p w14:paraId="799751B5" w14:textId="77777777" w:rsidR="006A7180" w:rsidRPr="009B1981" w:rsidRDefault="006A7180" w:rsidP="006A7180">
            <w:pPr>
              <w:pStyle w:val="BodyText1"/>
              <w:ind w:left="720"/>
            </w:pPr>
            <w:r w:rsidRPr="009B1981">
              <w:t>Mortgage outstanding</w:t>
            </w:r>
          </w:p>
        </w:tc>
        <w:sdt>
          <w:sdtPr>
            <w:id w:val="-1937514392"/>
            <w:placeholder>
              <w:docPart w:val="14B6358B65814103ABD9359AE41A4FB3"/>
            </w:placeholder>
            <w:showingPlcHdr/>
          </w:sdtPr>
          <w:sdtContent>
            <w:tc>
              <w:tcPr>
                <w:tcW w:w="2977" w:type="dxa"/>
                <w:tcBorders>
                  <w:left w:val="nil"/>
                  <w:bottom w:val="single" w:sz="4" w:space="0" w:color="auto"/>
                  <w:right w:val="single" w:sz="24" w:space="0" w:color="FFFFFF" w:themeColor="background1"/>
                </w:tcBorders>
                <w:shd w:val="clear" w:color="auto" w:fill="F3F6F8"/>
                <w:vAlign w:val="center"/>
              </w:tcPr>
              <w:p w14:paraId="3D267AC0" w14:textId="2FDCF665" w:rsidR="006A7180" w:rsidRPr="009B1981" w:rsidRDefault="006A7180" w:rsidP="006A7180">
                <w:pPr>
                  <w:pStyle w:val="BodyText1"/>
                </w:pPr>
                <w:r>
                  <w:rPr>
                    <w:rStyle w:val="PlaceholderText"/>
                  </w:rPr>
                  <w:t xml:space="preserve">  </w:t>
                </w:r>
              </w:p>
            </w:tc>
          </w:sdtContent>
        </w:sdt>
        <w:sdt>
          <w:sdtPr>
            <w:id w:val="-255982690"/>
            <w:placeholder>
              <w:docPart w:val="55190793E54745A5A1DF8AEEF0BD659F"/>
            </w:placeholder>
            <w:showingPlcHdr/>
          </w:sdtPr>
          <w:sdtContent>
            <w:tc>
              <w:tcPr>
                <w:tcW w:w="2970" w:type="dxa"/>
                <w:tcBorders>
                  <w:left w:val="single" w:sz="24" w:space="0" w:color="FFFFFF" w:themeColor="background1"/>
                  <w:bottom w:val="single" w:sz="4" w:space="0" w:color="auto"/>
                  <w:right w:val="nil"/>
                </w:tcBorders>
                <w:shd w:val="clear" w:color="auto" w:fill="F3F6F8"/>
                <w:vAlign w:val="center"/>
              </w:tcPr>
              <w:p w14:paraId="083FE41B" w14:textId="0D050794" w:rsidR="006A7180" w:rsidRPr="009B1981" w:rsidRDefault="006A7180" w:rsidP="006A7180">
                <w:pPr>
                  <w:pStyle w:val="BodyText1"/>
                </w:pPr>
                <w:r>
                  <w:rPr>
                    <w:rStyle w:val="PlaceholderText"/>
                  </w:rPr>
                  <w:t xml:space="preserve">  </w:t>
                </w:r>
              </w:p>
            </w:tc>
          </w:sdtContent>
        </w:sdt>
      </w:tr>
      <w:tr w:rsidR="009355BE" w:rsidRPr="009B1981" w14:paraId="3F1F5469" w14:textId="77777777" w:rsidTr="00495437">
        <w:tc>
          <w:tcPr>
            <w:tcW w:w="3681" w:type="dxa"/>
            <w:tcBorders>
              <w:left w:val="nil"/>
              <w:right w:val="nil"/>
            </w:tcBorders>
          </w:tcPr>
          <w:p w14:paraId="69DDC0AD" w14:textId="77777777" w:rsidR="009355BE" w:rsidRPr="009B1981" w:rsidRDefault="009355BE" w:rsidP="00495437">
            <w:pPr>
              <w:pStyle w:val="BodyText1"/>
            </w:pPr>
            <w:r w:rsidRPr="009B1981">
              <w:t>Do you own more real estate? </w:t>
            </w:r>
          </w:p>
        </w:tc>
        <w:tc>
          <w:tcPr>
            <w:tcW w:w="2977" w:type="dxa"/>
            <w:tcBorders>
              <w:left w:val="nil"/>
              <w:right w:val="nil"/>
            </w:tcBorders>
          </w:tcPr>
          <w:p w14:paraId="7B359D29" w14:textId="186349E7" w:rsidR="009355BE" w:rsidRPr="009B1981" w:rsidRDefault="00000000" w:rsidP="00495437">
            <w:pPr>
              <w:pStyle w:val="BodyText1"/>
            </w:pPr>
            <w:sdt>
              <w:sdtPr>
                <w:rPr>
                  <w:b/>
                  <w:bCs/>
                  <w:lang w:val="en-US"/>
                </w:rPr>
                <w:id w:val="-1996552136"/>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47859736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52DB38D0" w14:textId="408EA072" w:rsidR="009355BE" w:rsidRPr="009B1981" w:rsidRDefault="00000000" w:rsidP="00495437">
            <w:pPr>
              <w:pStyle w:val="BodyText1"/>
            </w:pPr>
            <w:sdt>
              <w:sdtPr>
                <w:rPr>
                  <w:b/>
                  <w:bCs/>
                  <w:lang w:val="en-US"/>
                </w:rPr>
                <w:id w:val="-970205386"/>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652279170"/>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503BE8FB" w14:textId="77777777" w:rsidR="009355BE" w:rsidRPr="009B1981" w:rsidRDefault="009355BE" w:rsidP="00D81B2B">
      <w:pPr>
        <w:pStyle w:val="BodyText1"/>
        <w:rPr>
          <w:i/>
          <w:iCs/>
          <w:lang w:val="en-US"/>
        </w:rPr>
      </w:pPr>
    </w:p>
    <w:p w14:paraId="090D417F" w14:textId="17E42388" w:rsidR="00FB7847" w:rsidRPr="009B1981" w:rsidRDefault="00FB7847" w:rsidP="00D81B2B">
      <w:pPr>
        <w:pStyle w:val="BodyText1"/>
        <w:rPr>
          <w:i/>
          <w:iCs/>
        </w:rPr>
      </w:pPr>
      <w:r w:rsidRPr="009B1981">
        <w:rPr>
          <w:i/>
          <w:iCs/>
          <w:lang w:val="en-US"/>
        </w:rPr>
        <w:t>If yes, provide details in the Additional information section.</w:t>
      </w:r>
      <w:r w:rsidRPr="009B1981">
        <w:rPr>
          <w:i/>
          <w:iCs/>
        </w:rPr>
        <w:t> </w:t>
      </w:r>
    </w:p>
    <w:p w14:paraId="5358A772" w14:textId="77777777" w:rsidR="00E53AED" w:rsidRPr="009B1981" w:rsidRDefault="0086664B" w:rsidP="009D3F9E">
      <w:pPr>
        <w:pStyle w:val="BodyText1"/>
      </w:pPr>
      <w:r w:rsidRPr="009B1981">
        <w:t> </w:t>
      </w:r>
    </w:p>
    <w:p w14:paraId="623CCDF5" w14:textId="77777777" w:rsidR="00E53AED" w:rsidRPr="009B1981" w:rsidRDefault="00E53AED">
      <w:pPr>
        <w:spacing w:after="160" w:line="259" w:lineRule="auto"/>
        <w:rPr>
          <w:rFonts w:ascii="Century Gothic" w:eastAsiaTheme="majorEastAsia" w:hAnsi="Century Gothic" w:cstheme="majorBidi"/>
          <w:b/>
          <w:color w:val="00435F"/>
          <w:sz w:val="36"/>
          <w:szCs w:val="26"/>
        </w:rPr>
      </w:pPr>
      <w:r w:rsidRPr="009B1981">
        <w:rPr>
          <w:rFonts w:ascii="Century Gothic" w:hAnsi="Century Gothic"/>
        </w:rPr>
        <w:br w:type="page"/>
      </w:r>
    </w:p>
    <w:p w14:paraId="77DA6B8A" w14:textId="0B1C92EA" w:rsidR="0086664B" w:rsidRPr="009B1981" w:rsidRDefault="0086664B" w:rsidP="001E66AB">
      <w:pPr>
        <w:pStyle w:val="Heading2"/>
      </w:pPr>
      <w:r w:rsidRPr="009B1981">
        <w:rPr>
          <w:lang w:val="en-US"/>
        </w:rPr>
        <w:lastRenderedPageBreak/>
        <w:t>Section 7: Bank accounts and investments</w:t>
      </w:r>
      <w:r w:rsidRPr="009B1981">
        <w:t> </w:t>
      </w:r>
    </w:p>
    <w:p w14:paraId="19C66504" w14:textId="751B52D5" w:rsidR="001140D5" w:rsidRPr="009B1981" w:rsidRDefault="0086664B" w:rsidP="0061639F">
      <w:pPr>
        <w:pStyle w:val="BodyText1"/>
      </w:pPr>
      <w:r w:rsidRPr="009B1981">
        <w:rPr>
          <w:b/>
          <w:bCs/>
          <w:lang w:val="en-US"/>
        </w:rPr>
        <w:t>Do you own a bank or investment account? </w:t>
      </w:r>
      <w:sdt>
        <w:sdtPr>
          <w:rPr>
            <w:b/>
            <w:bCs/>
            <w:lang w:val="en-US"/>
          </w:rPr>
          <w:id w:val="165131585"/>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Pr="009B1981">
        <w:rPr>
          <w:lang w:val="en-US"/>
        </w:rPr>
        <w:t>Yes     </w:t>
      </w:r>
      <w:sdt>
        <w:sdtPr>
          <w:rPr>
            <w:b/>
            <w:bCs/>
            <w:lang w:val="en-US"/>
          </w:rPr>
          <w:id w:val="228816115"/>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2C2629" w:rsidRPr="009B1981">
        <w:rPr>
          <w:lang w:val="en-US"/>
        </w:rPr>
        <w:t>No</w:t>
      </w:r>
      <w:r w:rsidR="002C2629" w:rsidRPr="009B1981">
        <w:t xml:space="preserve"> </w:t>
      </w:r>
    </w:p>
    <w:p w14:paraId="27B521D6" w14:textId="616FD189" w:rsidR="0086664B" w:rsidRPr="009B1981" w:rsidRDefault="0086664B" w:rsidP="0061639F">
      <w:pPr>
        <w:pStyle w:val="BodyText1"/>
      </w:pPr>
      <w:r w:rsidRPr="009B1981">
        <w:rPr>
          <w:lang w:val="en-US"/>
        </w:rPr>
        <w:t>If </w:t>
      </w:r>
      <w:proofErr w:type="gramStart"/>
      <w:r w:rsidRPr="009B1981">
        <w:rPr>
          <w:lang w:val="en-US"/>
        </w:rPr>
        <w:t>no</w:t>
      </w:r>
      <w:proofErr w:type="gramEnd"/>
      <w:r w:rsidRPr="009B1981">
        <w:rPr>
          <w:lang w:val="en-US"/>
        </w:rPr>
        <w:t xml:space="preserve">, </w:t>
      </w:r>
      <w:r w:rsidR="00897024" w:rsidRPr="009B1981">
        <w:t xml:space="preserve">for </w:t>
      </w:r>
      <w:r w:rsidR="001F23F6" w:rsidRPr="009B1981">
        <w:t xml:space="preserve">both clients go to </w:t>
      </w:r>
      <w:r w:rsidRPr="009B1981">
        <w:rPr>
          <w:lang w:val="en-US"/>
        </w:rPr>
        <w:t>Section 8.</w:t>
      </w:r>
      <w:r w:rsidRPr="009B1981">
        <w:t> </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9355BE" w:rsidRPr="009B1981" w14:paraId="71657BA4" w14:textId="77777777" w:rsidTr="00495437">
        <w:tc>
          <w:tcPr>
            <w:tcW w:w="3681" w:type="dxa"/>
            <w:tcBorders>
              <w:top w:val="nil"/>
              <w:right w:val="nil"/>
            </w:tcBorders>
          </w:tcPr>
          <w:p w14:paraId="1DD3B6E5" w14:textId="1731F398" w:rsidR="009355BE" w:rsidRPr="009B1981" w:rsidRDefault="009355BE" w:rsidP="009355BE">
            <w:pPr>
              <w:pStyle w:val="Heading5"/>
            </w:pPr>
            <w:r w:rsidRPr="009B1981">
              <w:rPr>
                <w:lang w:val="en-US"/>
              </w:rPr>
              <w:t xml:space="preserve">Account </w:t>
            </w:r>
            <w:r w:rsidR="00342906" w:rsidRPr="009B1981">
              <w:rPr>
                <w:lang w:val="en-US"/>
              </w:rPr>
              <w:t>one</w:t>
            </w:r>
            <w:r w:rsidRPr="009B1981">
              <w:t> </w:t>
            </w:r>
          </w:p>
          <w:p w14:paraId="5DE5D919" w14:textId="77777777" w:rsidR="009355BE" w:rsidRPr="009B1981" w:rsidRDefault="009355BE" w:rsidP="00495437">
            <w:pPr>
              <w:pStyle w:val="Heading5"/>
            </w:pPr>
          </w:p>
        </w:tc>
        <w:tc>
          <w:tcPr>
            <w:tcW w:w="2977" w:type="dxa"/>
            <w:tcBorders>
              <w:top w:val="nil"/>
              <w:left w:val="nil"/>
            </w:tcBorders>
          </w:tcPr>
          <w:p w14:paraId="55C68F57" w14:textId="77777777" w:rsidR="009355BE" w:rsidRPr="009B1981" w:rsidRDefault="009355BE" w:rsidP="00495437">
            <w:pPr>
              <w:pStyle w:val="Heading6"/>
            </w:pPr>
            <w:r w:rsidRPr="009B1981">
              <w:t> Client one</w:t>
            </w:r>
          </w:p>
        </w:tc>
        <w:tc>
          <w:tcPr>
            <w:tcW w:w="2970" w:type="dxa"/>
          </w:tcPr>
          <w:p w14:paraId="3D75CEBA" w14:textId="77777777" w:rsidR="009355BE" w:rsidRPr="009B1981" w:rsidRDefault="009355BE" w:rsidP="00495437">
            <w:pPr>
              <w:pStyle w:val="Heading6"/>
            </w:pPr>
            <w:r w:rsidRPr="009B1981">
              <w:t>Client two</w:t>
            </w:r>
          </w:p>
          <w:p w14:paraId="6B889267" w14:textId="545965E8" w:rsidR="009355BE" w:rsidRPr="009B1981" w:rsidRDefault="00000000" w:rsidP="00495437">
            <w:pPr>
              <w:pStyle w:val="BodyText1"/>
            </w:pPr>
            <w:sdt>
              <w:sdtPr>
                <w:rPr>
                  <w:b/>
                  <w:bCs/>
                  <w:lang w:val="en-US"/>
                </w:rPr>
                <w:id w:val="-540275785"/>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75688F" w:rsidRPr="009B1981">
              <w:t>Same as Client one</w:t>
            </w:r>
          </w:p>
        </w:tc>
      </w:tr>
      <w:tr w:rsidR="006A7180" w:rsidRPr="009B1981" w14:paraId="1B5153C5" w14:textId="77777777" w:rsidTr="0054635F">
        <w:tc>
          <w:tcPr>
            <w:tcW w:w="3681" w:type="dxa"/>
            <w:tcBorders>
              <w:top w:val="single" w:sz="4" w:space="0" w:color="auto"/>
              <w:right w:val="nil"/>
            </w:tcBorders>
            <w:vAlign w:val="center"/>
          </w:tcPr>
          <w:p w14:paraId="5D453717" w14:textId="5C441A1A" w:rsidR="006A7180" w:rsidRPr="009B1981" w:rsidRDefault="006A7180" w:rsidP="006A7180">
            <w:pPr>
              <w:pStyle w:val="BodyText1"/>
            </w:pPr>
            <w:r w:rsidRPr="009B1981">
              <w:rPr>
                <w:lang w:val="en-US"/>
              </w:rPr>
              <w:t>Financial institution</w:t>
            </w:r>
            <w:r w:rsidRPr="009B1981">
              <w:t> </w:t>
            </w:r>
          </w:p>
        </w:tc>
        <w:sdt>
          <w:sdtPr>
            <w:id w:val="1696735641"/>
            <w:placeholder>
              <w:docPart w:val="0FF7F80F8F754AF2A33E5BF176973CBB"/>
            </w:placeholder>
            <w:showingPlcHdr/>
          </w:sdtPr>
          <w:sdtContent>
            <w:tc>
              <w:tcPr>
                <w:tcW w:w="2977" w:type="dxa"/>
                <w:tcBorders>
                  <w:top w:val="single" w:sz="4" w:space="0" w:color="auto"/>
                  <w:left w:val="nil"/>
                </w:tcBorders>
                <w:shd w:val="clear" w:color="auto" w:fill="F3F6F8"/>
                <w:vAlign w:val="center"/>
              </w:tcPr>
              <w:p w14:paraId="435F5894" w14:textId="6900A024" w:rsidR="006A7180" w:rsidRPr="009B1981" w:rsidRDefault="006A7180" w:rsidP="006A7180">
                <w:pPr>
                  <w:pStyle w:val="BodyText1"/>
                </w:pPr>
                <w:r>
                  <w:rPr>
                    <w:rStyle w:val="PlaceholderText"/>
                  </w:rPr>
                  <w:t xml:space="preserve">  </w:t>
                </w:r>
              </w:p>
            </w:tc>
          </w:sdtContent>
        </w:sdt>
        <w:sdt>
          <w:sdtPr>
            <w:id w:val="897551670"/>
            <w:placeholder>
              <w:docPart w:val="A796C703BBF9474E9F7C8731B647DC1F"/>
            </w:placeholder>
            <w:showingPlcHdr/>
          </w:sdtPr>
          <w:sdtContent>
            <w:tc>
              <w:tcPr>
                <w:tcW w:w="2970" w:type="dxa"/>
                <w:shd w:val="clear" w:color="auto" w:fill="F3F6F8"/>
                <w:vAlign w:val="center"/>
              </w:tcPr>
              <w:p w14:paraId="3BD5FCD5" w14:textId="78BB933D" w:rsidR="006A7180" w:rsidRPr="009B1981" w:rsidRDefault="006A7180" w:rsidP="006A7180">
                <w:pPr>
                  <w:pStyle w:val="BodyText1"/>
                </w:pPr>
                <w:r>
                  <w:rPr>
                    <w:rStyle w:val="PlaceholderText"/>
                  </w:rPr>
                  <w:t xml:space="preserve">  </w:t>
                </w:r>
              </w:p>
            </w:tc>
          </w:sdtContent>
        </w:sdt>
      </w:tr>
      <w:tr w:rsidR="00486126" w:rsidRPr="009B1981" w14:paraId="002D6704" w14:textId="77777777" w:rsidTr="003561D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4B25DC0D" w14:textId="27236145" w:rsidR="00486126" w:rsidRPr="009B1981" w:rsidRDefault="00D64A56" w:rsidP="00495437">
            <w:pPr>
              <w:pStyle w:val="BodyText1"/>
            </w:pPr>
            <w:r w:rsidRPr="009B1981">
              <w:rPr>
                <w:lang w:val="en-US"/>
              </w:rPr>
              <w:t>How is the account owned? </w:t>
            </w:r>
          </w:p>
        </w:tc>
        <w:tc>
          <w:tcPr>
            <w:tcW w:w="2977" w:type="dxa"/>
            <w:tcBorders>
              <w:left w:val="nil"/>
              <w:right w:val="single" w:sz="24" w:space="0" w:color="FFFFFF" w:themeColor="background1"/>
            </w:tcBorders>
          </w:tcPr>
          <w:p w14:paraId="0677B964" w14:textId="1EABF322" w:rsidR="00486126" w:rsidRPr="009B1981" w:rsidRDefault="00000000" w:rsidP="00495437">
            <w:pPr>
              <w:pStyle w:val="BodyText1"/>
            </w:pPr>
            <w:sdt>
              <w:sdtPr>
                <w:rPr>
                  <w:b/>
                  <w:bCs/>
                  <w:lang w:val="en-US"/>
                </w:rPr>
                <w:id w:val="1252779969"/>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486126" w:rsidRPr="009B1981">
              <w:t>Sole</w:t>
            </w:r>
            <w:r w:rsidR="00C43AE4" w:rsidRPr="009B1981">
              <w:t>ly</w:t>
            </w:r>
            <w:r w:rsidR="00486126" w:rsidRPr="009B1981">
              <w:t xml:space="preserve"> owne</w:t>
            </w:r>
            <w:r w:rsidR="00ED6CA9" w:rsidRPr="009B1981">
              <w:t>d</w:t>
            </w:r>
          </w:p>
          <w:p w14:paraId="0D8D52BD" w14:textId="2063D578" w:rsidR="00486126" w:rsidRPr="009B1981" w:rsidRDefault="00000000" w:rsidP="00486126">
            <w:pPr>
              <w:pStyle w:val="BodyText1"/>
              <w:rPr>
                <w:lang w:val="en-US"/>
              </w:rPr>
            </w:pPr>
            <w:sdt>
              <w:sdtPr>
                <w:rPr>
                  <w:b/>
                  <w:bCs/>
                  <w:lang w:val="en-US"/>
                </w:rPr>
                <w:id w:val="-595477514"/>
                <w14:checkbox>
                  <w14:checked w14:val="0"/>
                  <w14:checkedState w14:val="00FC" w14:font="Wingdings"/>
                  <w14:uncheckedState w14:val="2610" w14:font="MS Gothic"/>
                </w14:checkbox>
              </w:sdtPr>
              <w:sdtContent>
                <w:r w:rsidR="00815072" w:rsidRPr="00E2162A">
                  <w:rPr>
                    <w:rFonts w:ascii="MS Gothic" w:eastAsia="MS Gothic" w:hAnsi="MS Gothic" w:hint="eastAsia"/>
                    <w:lang w:val="en-US"/>
                  </w:rPr>
                  <w:t>☐</w:t>
                </w:r>
              </w:sdtContent>
            </w:sdt>
            <w:r w:rsidR="00815072" w:rsidRPr="009B1981">
              <w:rPr>
                <w:b/>
                <w:bCs/>
                <w:lang w:val="en-US"/>
              </w:rPr>
              <w:t xml:space="preserve"> </w:t>
            </w:r>
            <w:r w:rsidR="00815072">
              <w:rPr>
                <w:b/>
                <w:bCs/>
                <w:lang w:val="en-US"/>
              </w:rPr>
              <w:t xml:space="preserve"> </w:t>
            </w:r>
            <w:r w:rsidR="00ED6CA9" w:rsidRPr="009B1981">
              <w:rPr>
                <w:lang w:val="en-US"/>
              </w:rPr>
              <w:t>Jointly owned</w:t>
            </w:r>
            <w:r w:rsidR="00ED6CA9" w:rsidRPr="009B1981">
              <w:t> </w:t>
            </w:r>
          </w:p>
        </w:tc>
        <w:tc>
          <w:tcPr>
            <w:tcW w:w="2970" w:type="dxa"/>
            <w:tcBorders>
              <w:left w:val="single" w:sz="24" w:space="0" w:color="FFFFFF" w:themeColor="background1"/>
              <w:right w:val="nil"/>
            </w:tcBorders>
          </w:tcPr>
          <w:p w14:paraId="2D20E842" w14:textId="77777777" w:rsidR="00054D50" w:rsidRPr="009B1981" w:rsidRDefault="00000000" w:rsidP="00054D50">
            <w:pPr>
              <w:pStyle w:val="BodyText1"/>
            </w:pPr>
            <w:sdt>
              <w:sdtPr>
                <w:rPr>
                  <w:b/>
                  <w:bCs/>
                  <w:lang w:val="en-US"/>
                </w:rPr>
                <w:id w:val="-84724419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Solely owned</w:t>
            </w:r>
          </w:p>
          <w:p w14:paraId="6400724A" w14:textId="627B0464" w:rsidR="00486126" w:rsidRPr="009B1981" w:rsidRDefault="00000000" w:rsidP="00054D50">
            <w:pPr>
              <w:pStyle w:val="BodyText1"/>
            </w:pPr>
            <w:sdt>
              <w:sdtPr>
                <w:rPr>
                  <w:b/>
                  <w:bCs/>
                  <w:lang w:val="en-US"/>
                </w:rPr>
                <w:id w:val="60985724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r>
      <w:tr w:rsidR="006A7180" w:rsidRPr="009B1981" w14:paraId="51ADAE6B" w14:textId="77777777" w:rsidTr="00ED0B7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68D5A7AB" w14:textId="77777777" w:rsidR="006A7180" w:rsidRPr="009B1981" w:rsidRDefault="006A7180" w:rsidP="006A7180">
            <w:pPr>
              <w:pStyle w:val="BodyText1"/>
              <w:ind w:left="720"/>
            </w:pPr>
            <w:r w:rsidRPr="009B1981">
              <w:rPr>
                <w:lang w:val="en-US"/>
              </w:rPr>
              <w:t>If jointly owned, who with?</w:t>
            </w:r>
            <w:r w:rsidRPr="009B1981">
              <w:t> </w:t>
            </w:r>
          </w:p>
        </w:tc>
        <w:sdt>
          <w:sdtPr>
            <w:id w:val="-2143030370"/>
            <w:placeholder>
              <w:docPart w:val="BA94C412EFBA4EAB9B81F090FBD445C4"/>
            </w:placeholder>
            <w:showingPlcHdr/>
          </w:sdtPr>
          <w:sdtContent>
            <w:tc>
              <w:tcPr>
                <w:tcW w:w="2977" w:type="dxa"/>
                <w:tcBorders>
                  <w:left w:val="nil"/>
                  <w:right w:val="single" w:sz="24" w:space="0" w:color="FFFFFF" w:themeColor="background1"/>
                </w:tcBorders>
                <w:shd w:val="clear" w:color="auto" w:fill="F3F6F8"/>
                <w:vAlign w:val="center"/>
              </w:tcPr>
              <w:p w14:paraId="678E3332" w14:textId="3D1B6AE7" w:rsidR="006A7180" w:rsidRPr="009B1981" w:rsidRDefault="006A7180" w:rsidP="006A7180">
                <w:pPr>
                  <w:pStyle w:val="BodyText1"/>
                  <w:rPr>
                    <w:lang w:val="en-US"/>
                  </w:rPr>
                </w:pPr>
                <w:r>
                  <w:rPr>
                    <w:rStyle w:val="PlaceholderText"/>
                  </w:rPr>
                  <w:t xml:space="preserve">  </w:t>
                </w:r>
              </w:p>
            </w:tc>
          </w:sdtContent>
        </w:sdt>
        <w:sdt>
          <w:sdtPr>
            <w:id w:val="1475637684"/>
            <w:placeholder>
              <w:docPart w:val="F728F34855104425A16AEE1270E1AB92"/>
            </w:placeholder>
            <w:showingPlcHdr/>
          </w:sdtPr>
          <w:sdtContent>
            <w:tc>
              <w:tcPr>
                <w:tcW w:w="2970" w:type="dxa"/>
                <w:tcBorders>
                  <w:left w:val="single" w:sz="24" w:space="0" w:color="FFFFFF" w:themeColor="background1"/>
                  <w:right w:val="nil"/>
                </w:tcBorders>
                <w:shd w:val="clear" w:color="auto" w:fill="F3F6F8"/>
                <w:vAlign w:val="center"/>
              </w:tcPr>
              <w:p w14:paraId="554EF8DA" w14:textId="1A9DBCD6" w:rsidR="006A7180" w:rsidRPr="009B1981" w:rsidRDefault="006A7180" w:rsidP="006A7180">
                <w:pPr>
                  <w:pStyle w:val="BodyText1"/>
                  <w:rPr>
                    <w:lang w:val="en-US"/>
                  </w:rPr>
                </w:pPr>
                <w:r>
                  <w:rPr>
                    <w:rStyle w:val="PlaceholderText"/>
                  </w:rPr>
                  <w:t xml:space="preserve">  </w:t>
                </w:r>
              </w:p>
            </w:tc>
          </w:sdtContent>
        </w:sdt>
      </w:tr>
      <w:tr w:rsidR="006A7180" w:rsidRPr="009B1981" w14:paraId="4EBDC60C" w14:textId="77777777" w:rsidTr="00ED0B7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1FF53FE5" w14:textId="4ACE1367" w:rsidR="006A7180" w:rsidRPr="009B1981" w:rsidRDefault="006A7180" w:rsidP="006A7180">
            <w:pPr>
              <w:pStyle w:val="BodyText1"/>
              <w:rPr>
                <w:lang w:val="en-US"/>
              </w:rPr>
            </w:pPr>
            <w:r w:rsidRPr="009B1981">
              <w:rPr>
                <w:lang w:val="en-US"/>
              </w:rPr>
              <w:t>Estimated value ($)</w:t>
            </w:r>
            <w:r w:rsidRPr="009B1981">
              <w:t> </w:t>
            </w:r>
          </w:p>
        </w:tc>
        <w:sdt>
          <w:sdtPr>
            <w:id w:val="1823918649"/>
            <w:placeholder>
              <w:docPart w:val="B3DD0933CE534EB8A6A33129DC1FF2D6"/>
            </w:placeholder>
            <w:showingPlcHdr/>
          </w:sdtPr>
          <w:sdtContent>
            <w:tc>
              <w:tcPr>
                <w:tcW w:w="2977" w:type="dxa"/>
                <w:tcBorders>
                  <w:left w:val="nil"/>
                  <w:right w:val="single" w:sz="24" w:space="0" w:color="FFFFFF" w:themeColor="background1"/>
                </w:tcBorders>
                <w:shd w:val="clear" w:color="auto" w:fill="F3F6F8"/>
                <w:vAlign w:val="center"/>
              </w:tcPr>
              <w:p w14:paraId="1EA0F202" w14:textId="23733EAC" w:rsidR="006A7180" w:rsidRPr="009B1981" w:rsidRDefault="006A7180" w:rsidP="006A7180">
                <w:pPr>
                  <w:pStyle w:val="BodyText1"/>
                </w:pPr>
                <w:r>
                  <w:rPr>
                    <w:rStyle w:val="PlaceholderText"/>
                  </w:rPr>
                  <w:t xml:space="preserve">  </w:t>
                </w:r>
              </w:p>
            </w:tc>
          </w:sdtContent>
        </w:sdt>
        <w:sdt>
          <w:sdtPr>
            <w:id w:val="152955810"/>
            <w:placeholder>
              <w:docPart w:val="3D3790B8F4E147B19479E1E3A90C4473"/>
            </w:placeholder>
            <w:showingPlcHdr/>
          </w:sdtPr>
          <w:sdtContent>
            <w:tc>
              <w:tcPr>
                <w:tcW w:w="2970" w:type="dxa"/>
                <w:tcBorders>
                  <w:left w:val="single" w:sz="24" w:space="0" w:color="FFFFFF" w:themeColor="background1"/>
                  <w:right w:val="nil"/>
                </w:tcBorders>
                <w:shd w:val="clear" w:color="auto" w:fill="F3F6F8"/>
                <w:vAlign w:val="center"/>
              </w:tcPr>
              <w:p w14:paraId="1F710AF3" w14:textId="08CF22D7" w:rsidR="006A7180" w:rsidRPr="009B1981" w:rsidRDefault="006A7180" w:rsidP="006A7180">
                <w:pPr>
                  <w:pStyle w:val="BodyText1"/>
                </w:pPr>
                <w:r>
                  <w:rPr>
                    <w:rStyle w:val="PlaceholderText"/>
                  </w:rPr>
                  <w:t xml:space="preserve">  </w:t>
                </w:r>
              </w:p>
            </w:tc>
          </w:sdtContent>
        </w:sdt>
      </w:tr>
      <w:tr w:rsidR="00342906" w:rsidRPr="009B1981" w14:paraId="3AA4121A" w14:textId="77777777" w:rsidTr="003561D6">
        <w:tc>
          <w:tcPr>
            <w:tcW w:w="3681" w:type="dxa"/>
            <w:tcBorders>
              <w:top w:val="single" w:sz="4" w:space="0" w:color="auto"/>
              <w:right w:val="nil"/>
            </w:tcBorders>
          </w:tcPr>
          <w:p w14:paraId="5A3B2AFC" w14:textId="23760260" w:rsidR="00342906" w:rsidRPr="009B1981" w:rsidRDefault="00342906" w:rsidP="00495437">
            <w:pPr>
              <w:pStyle w:val="Heading5"/>
            </w:pPr>
            <w:r w:rsidRPr="009B1981">
              <w:rPr>
                <w:lang w:val="en-US"/>
              </w:rPr>
              <w:t>Account two</w:t>
            </w:r>
            <w:r w:rsidRPr="009B1981">
              <w:t> </w:t>
            </w:r>
          </w:p>
          <w:p w14:paraId="2AECE635" w14:textId="77777777" w:rsidR="00342906" w:rsidRPr="009B1981" w:rsidRDefault="00342906" w:rsidP="00495437">
            <w:pPr>
              <w:pStyle w:val="Heading5"/>
            </w:pPr>
          </w:p>
        </w:tc>
        <w:tc>
          <w:tcPr>
            <w:tcW w:w="2977" w:type="dxa"/>
            <w:tcBorders>
              <w:top w:val="single" w:sz="4" w:space="0" w:color="auto"/>
              <w:left w:val="nil"/>
            </w:tcBorders>
          </w:tcPr>
          <w:p w14:paraId="5D483EDE" w14:textId="77777777" w:rsidR="00342906" w:rsidRPr="009B1981" w:rsidRDefault="00342906" w:rsidP="00495437">
            <w:pPr>
              <w:pStyle w:val="Heading6"/>
            </w:pPr>
            <w:r w:rsidRPr="009B1981">
              <w:t> Client one</w:t>
            </w:r>
          </w:p>
        </w:tc>
        <w:tc>
          <w:tcPr>
            <w:tcW w:w="2970" w:type="dxa"/>
          </w:tcPr>
          <w:p w14:paraId="37A0ACA8" w14:textId="77777777" w:rsidR="00342906" w:rsidRPr="009B1981" w:rsidRDefault="00342906" w:rsidP="00495437">
            <w:pPr>
              <w:pStyle w:val="Heading6"/>
            </w:pPr>
            <w:r w:rsidRPr="009B1981">
              <w:t>Client two</w:t>
            </w:r>
          </w:p>
          <w:p w14:paraId="2A0C72FD" w14:textId="7C38EEAC" w:rsidR="00342906" w:rsidRPr="009B1981" w:rsidRDefault="00000000" w:rsidP="00495437">
            <w:pPr>
              <w:pStyle w:val="BodyText1"/>
            </w:pPr>
            <w:sdt>
              <w:sdtPr>
                <w:rPr>
                  <w:b/>
                  <w:bCs/>
                  <w:lang w:val="en-US"/>
                </w:rPr>
                <w:id w:val="-125546899"/>
                <w14:checkbox>
                  <w14:checked w14:val="0"/>
                  <w14:checkedState w14:val="00FC" w14:font="Wingdings"/>
                  <w14:uncheckedState w14:val="2610" w14:font="MS Gothic"/>
                </w14:checkbox>
              </w:sdtPr>
              <w:sdtContent>
                <w:r w:rsidR="00084ACA" w:rsidRPr="00E2162A">
                  <w:rPr>
                    <w:rFonts w:ascii="MS Gothic" w:eastAsia="MS Gothic" w:hAnsi="MS Gothic" w:hint="eastAsia"/>
                    <w:lang w:val="en-US"/>
                  </w:rPr>
                  <w:t>☐</w:t>
                </w:r>
              </w:sdtContent>
            </w:sdt>
            <w:r w:rsidR="00084ACA" w:rsidRPr="009B1981">
              <w:rPr>
                <w:b/>
                <w:bCs/>
                <w:lang w:val="en-US"/>
              </w:rPr>
              <w:t xml:space="preserve"> </w:t>
            </w:r>
            <w:r w:rsidR="00084ACA">
              <w:rPr>
                <w:b/>
                <w:bCs/>
                <w:lang w:val="en-US"/>
              </w:rPr>
              <w:t xml:space="preserve"> </w:t>
            </w:r>
            <w:r w:rsidR="0075688F" w:rsidRPr="009B1981">
              <w:t>Same as Client one</w:t>
            </w:r>
          </w:p>
        </w:tc>
      </w:tr>
      <w:tr w:rsidR="006A7180" w:rsidRPr="009B1981" w14:paraId="18EF794B" w14:textId="77777777" w:rsidTr="003F18FE">
        <w:tc>
          <w:tcPr>
            <w:tcW w:w="3681" w:type="dxa"/>
            <w:tcBorders>
              <w:top w:val="single" w:sz="4" w:space="0" w:color="auto"/>
              <w:right w:val="nil"/>
            </w:tcBorders>
            <w:vAlign w:val="center"/>
          </w:tcPr>
          <w:p w14:paraId="43574025" w14:textId="77777777" w:rsidR="006A7180" w:rsidRPr="009B1981" w:rsidRDefault="006A7180" w:rsidP="006A7180">
            <w:pPr>
              <w:pStyle w:val="BodyText1"/>
            </w:pPr>
            <w:r w:rsidRPr="009B1981">
              <w:rPr>
                <w:lang w:val="en-US"/>
              </w:rPr>
              <w:t>Financial institution</w:t>
            </w:r>
            <w:r w:rsidRPr="009B1981">
              <w:t> </w:t>
            </w:r>
          </w:p>
        </w:tc>
        <w:sdt>
          <w:sdtPr>
            <w:id w:val="735212890"/>
            <w:placeholder>
              <w:docPart w:val="DE7CF7BCEEA74A5D80F1BA9EE5C3E9C0"/>
            </w:placeholder>
            <w:showingPlcHdr/>
          </w:sdtPr>
          <w:sdtContent>
            <w:tc>
              <w:tcPr>
                <w:tcW w:w="2977" w:type="dxa"/>
                <w:tcBorders>
                  <w:top w:val="single" w:sz="4" w:space="0" w:color="auto"/>
                  <w:left w:val="nil"/>
                </w:tcBorders>
                <w:shd w:val="clear" w:color="auto" w:fill="F3F6F8"/>
                <w:vAlign w:val="center"/>
              </w:tcPr>
              <w:p w14:paraId="054496F9" w14:textId="6D72583F" w:rsidR="006A7180" w:rsidRPr="009B1981" w:rsidRDefault="006A7180" w:rsidP="006A7180">
                <w:pPr>
                  <w:pStyle w:val="BodyText1"/>
                </w:pPr>
                <w:r>
                  <w:rPr>
                    <w:rStyle w:val="PlaceholderText"/>
                  </w:rPr>
                  <w:t xml:space="preserve">  </w:t>
                </w:r>
              </w:p>
            </w:tc>
          </w:sdtContent>
        </w:sdt>
        <w:sdt>
          <w:sdtPr>
            <w:id w:val="1368561039"/>
            <w:placeholder>
              <w:docPart w:val="3C11FB5797014A68B97B2E551D05A416"/>
            </w:placeholder>
            <w:showingPlcHdr/>
          </w:sdtPr>
          <w:sdtContent>
            <w:tc>
              <w:tcPr>
                <w:tcW w:w="2970" w:type="dxa"/>
                <w:shd w:val="clear" w:color="auto" w:fill="F3F6F8"/>
                <w:vAlign w:val="center"/>
              </w:tcPr>
              <w:p w14:paraId="33608588" w14:textId="203A01BE" w:rsidR="006A7180" w:rsidRPr="009B1981" w:rsidRDefault="006A7180" w:rsidP="006A7180">
                <w:pPr>
                  <w:pStyle w:val="BodyText1"/>
                </w:pPr>
                <w:r>
                  <w:rPr>
                    <w:rStyle w:val="PlaceholderText"/>
                  </w:rPr>
                  <w:t xml:space="preserve">  </w:t>
                </w:r>
              </w:p>
            </w:tc>
          </w:sdtContent>
        </w:sdt>
      </w:tr>
      <w:tr w:rsidR="00342906" w:rsidRPr="009B1981" w14:paraId="2A640352" w14:textId="77777777" w:rsidTr="003561D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360CDF47" w14:textId="77777777" w:rsidR="00342906" w:rsidRPr="009B1981" w:rsidRDefault="00342906" w:rsidP="00495437">
            <w:pPr>
              <w:pStyle w:val="BodyText1"/>
            </w:pPr>
            <w:r w:rsidRPr="009B1981">
              <w:rPr>
                <w:lang w:val="en-US"/>
              </w:rPr>
              <w:t>How is the account owned? </w:t>
            </w:r>
          </w:p>
        </w:tc>
        <w:tc>
          <w:tcPr>
            <w:tcW w:w="2977" w:type="dxa"/>
            <w:tcBorders>
              <w:left w:val="nil"/>
              <w:right w:val="single" w:sz="24" w:space="0" w:color="FFFFFF" w:themeColor="background1"/>
            </w:tcBorders>
          </w:tcPr>
          <w:p w14:paraId="26DE8701" w14:textId="10E8C01C" w:rsidR="00342906" w:rsidRPr="009B1981" w:rsidRDefault="00000000" w:rsidP="00495437">
            <w:pPr>
              <w:pStyle w:val="BodyText1"/>
            </w:pPr>
            <w:sdt>
              <w:sdtPr>
                <w:rPr>
                  <w:b/>
                  <w:bCs/>
                  <w:lang w:val="en-US"/>
                </w:rPr>
                <w:id w:val="-1197304218"/>
                <w14:checkbox>
                  <w14:checked w14:val="0"/>
                  <w14:checkedState w14:val="00FC" w14:font="Wingdings"/>
                  <w14:uncheckedState w14:val="2610" w14:font="MS Gothic"/>
                </w14:checkbox>
              </w:sdtPr>
              <w:sdtContent>
                <w:r w:rsidR="00084ACA" w:rsidRPr="00E2162A">
                  <w:rPr>
                    <w:rFonts w:ascii="MS Gothic" w:eastAsia="MS Gothic" w:hAnsi="MS Gothic" w:hint="eastAsia"/>
                    <w:lang w:val="en-US"/>
                  </w:rPr>
                  <w:t>☐</w:t>
                </w:r>
              </w:sdtContent>
            </w:sdt>
            <w:r w:rsidR="00084ACA" w:rsidRPr="009B1981">
              <w:rPr>
                <w:b/>
                <w:bCs/>
                <w:lang w:val="en-US"/>
              </w:rPr>
              <w:t xml:space="preserve"> </w:t>
            </w:r>
            <w:r w:rsidR="00084ACA">
              <w:rPr>
                <w:b/>
                <w:bCs/>
                <w:lang w:val="en-US"/>
              </w:rPr>
              <w:t xml:space="preserve"> </w:t>
            </w:r>
            <w:r w:rsidR="00342906" w:rsidRPr="009B1981">
              <w:t>Sol</w:t>
            </w:r>
            <w:r w:rsidR="00322340" w:rsidRPr="009B1981">
              <w:t>ely</w:t>
            </w:r>
            <w:r w:rsidR="00342906" w:rsidRPr="009B1981">
              <w:t xml:space="preserve"> owned</w:t>
            </w:r>
          </w:p>
          <w:p w14:paraId="41EDED88" w14:textId="4E945AEC" w:rsidR="00342906" w:rsidRPr="009B1981" w:rsidRDefault="00000000" w:rsidP="00495437">
            <w:pPr>
              <w:pStyle w:val="BodyText1"/>
              <w:rPr>
                <w:lang w:val="en-US"/>
              </w:rPr>
            </w:pPr>
            <w:sdt>
              <w:sdtPr>
                <w:rPr>
                  <w:b/>
                  <w:bCs/>
                  <w:lang w:val="en-US"/>
                </w:rPr>
                <w:id w:val="-1586681537"/>
                <w14:checkbox>
                  <w14:checked w14:val="0"/>
                  <w14:checkedState w14:val="00FC" w14:font="Wingdings"/>
                  <w14:uncheckedState w14:val="2610" w14:font="MS Gothic"/>
                </w14:checkbox>
              </w:sdtPr>
              <w:sdtContent>
                <w:r w:rsidR="00084ACA" w:rsidRPr="00E2162A">
                  <w:rPr>
                    <w:rFonts w:ascii="MS Gothic" w:eastAsia="MS Gothic" w:hAnsi="MS Gothic" w:hint="eastAsia"/>
                    <w:lang w:val="en-US"/>
                  </w:rPr>
                  <w:t>☐</w:t>
                </w:r>
              </w:sdtContent>
            </w:sdt>
            <w:r w:rsidR="00084ACA" w:rsidRPr="009B1981">
              <w:rPr>
                <w:b/>
                <w:bCs/>
                <w:lang w:val="en-US"/>
              </w:rPr>
              <w:t xml:space="preserve"> </w:t>
            </w:r>
            <w:r w:rsidR="00084ACA">
              <w:rPr>
                <w:b/>
                <w:bCs/>
                <w:lang w:val="en-US"/>
              </w:rPr>
              <w:t xml:space="preserve"> </w:t>
            </w:r>
            <w:r w:rsidR="00342906" w:rsidRPr="009B1981">
              <w:rPr>
                <w:lang w:val="en-US"/>
              </w:rPr>
              <w:t>Jointly owned</w:t>
            </w:r>
            <w:r w:rsidR="00342906" w:rsidRPr="009B1981">
              <w:t> </w:t>
            </w:r>
          </w:p>
        </w:tc>
        <w:tc>
          <w:tcPr>
            <w:tcW w:w="2970" w:type="dxa"/>
            <w:tcBorders>
              <w:left w:val="single" w:sz="24" w:space="0" w:color="FFFFFF" w:themeColor="background1"/>
              <w:right w:val="nil"/>
            </w:tcBorders>
          </w:tcPr>
          <w:p w14:paraId="0608EE61" w14:textId="77777777" w:rsidR="00054D50" w:rsidRPr="009B1981" w:rsidRDefault="00000000" w:rsidP="00054D50">
            <w:pPr>
              <w:pStyle w:val="BodyText1"/>
            </w:pPr>
            <w:sdt>
              <w:sdtPr>
                <w:rPr>
                  <w:b/>
                  <w:bCs/>
                  <w:lang w:val="en-US"/>
                </w:rPr>
                <w:id w:val="806662725"/>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Solely owned</w:t>
            </w:r>
          </w:p>
          <w:p w14:paraId="22E0F000" w14:textId="1FADB4AA" w:rsidR="00342906" w:rsidRPr="009B1981" w:rsidRDefault="00000000" w:rsidP="00054D50">
            <w:pPr>
              <w:pStyle w:val="BodyText1"/>
            </w:pPr>
            <w:sdt>
              <w:sdtPr>
                <w:rPr>
                  <w:b/>
                  <w:bCs/>
                  <w:lang w:val="en-US"/>
                </w:rPr>
                <w:id w:val="187990195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r>
      <w:tr w:rsidR="006A7180" w:rsidRPr="009B1981" w14:paraId="09ACA720" w14:textId="77777777" w:rsidTr="00E2209B">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59E03A07" w14:textId="77777777" w:rsidR="006A7180" w:rsidRPr="009B1981" w:rsidRDefault="006A7180" w:rsidP="006A7180">
            <w:pPr>
              <w:pStyle w:val="BodyText1"/>
              <w:ind w:left="720"/>
            </w:pPr>
            <w:r w:rsidRPr="009B1981">
              <w:rPr>
                <w:lang w:val="en-US"/>
              </w:rPr>
              <w:t>If jointly owned, who with?</w:t>
            </w:r>
            <w:r w:rsidRPr="009B1981">
              <w:t> </w:t>
            </w:r>
          </w:p>
        </w:tc>
        <w:sdt>
          <w:sdtPr>
            <w:id w:val="1317999831"/>
            <w:placeholder>
              <w:docPart w:val="7A38D89368724156BAD967FC3B8112B2"/>
            </w:placeholder>
            <w:showingPlcHdr/>
          </w:sdtPr>
          <w:sdtContent>
            <w:tc>
              <w:tcPr>
                <w:tcW w:w="2977" w:type="dxa"/>
                <w:tcBorders>
                  <w:left w:val="nil"/>
                  <w:right w:val="single" w:sz="24" w:space="0" w:color="FFFFFF" w:themeColor="background1"/>
                </w:tcBorders>
                <w:shd w:val="clear" w:color="auto" w:fill="F3F6F8"/>
                <w:vAlign w:val="center"/>
              </w:tcPr>
              <w:p w14:paraId="0A1F0533" w14:textId="07AC2DA3" w:rsidR="006A7180" w:rsidRPr="009B1981" w:rsidRDefault="006A7180" w:rsidP="006A7180">
                <w:pPr>
                  <w:pStyle w:val="BodyText1"/>
                  <w:rPr>
                    <w:lang w:val="en-US"/>
                  </w:rPr>
                </w:pPr>
                <w:r>
                  <w:rPr>
                    <w:rStyle w:val="PlaceholderText"/>
                  </w:rPr>
                  <w:t xml:space="preserve">  </w:t>
                </w:r>
              </w:p>
            </w:tc>
          </w:sdtContent>
        </w:sdt>
        <w:sdt>
          <w:sdtPr>
            <w:id w:val="-1248716470"/>
            <w:placeholder>
              <w:docPart w:val="9027238033D14087B57E287C10492873"/>
            </w:placeholder>
            <w:showingPlcHdr/>
          </w:sdtPr>
          <w:sdtContent>
            <w:tc>
              <w:tcPr>
                <w:tcW w:w="2970" w:type="dxa"/>
                <w:tcBorders>
                  <w:left w:val="single" w:sz="24" w:space="0" w:color="FFFFFF" w:themeColor="background1"/>
                  <w:right w:val="nil"/>
                </w:tcBorders>
                <w:shd w:val="clear" w:color="auto" w:fill="F3F6F8"/>
                <w:vAlign w:val="center"/>
              </w:tcPr>
              <w:p w14:paraId="63172328" w14:textId="45E5ACD0" w:rsidR="006A7180" w:rsidRPr="009B1981" w:rsidRDefault="006A7180" w:rsidP="006A7180">
                <w:pPr>
                  <w:pStyle w:val="BodyText1"/>
                  <w:rPr>
                    <w:lang w:val="en-US"/>
                  </w:rPr>
                </w:pPr>
                <w:r>
                  <w:rPr>
                    <w:rStyle w:val="PlaceholderText"/>
                  </w:rPr>
                  <w:t xml:space="preserve">  </w:t>
                </w:r>
              </w:p>
            </w:tc>
          </w:sdtContent>
        </w:sdt>
      </w:tr>
      <w:tr w:rsidR="006A7180" w:rsidRPr="009B1981" w14:paraId="2C6F443B" w14:textId="77777777" w:rsidTr="00E2209B">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3F943830" w14:textId="77777777" w:rsidR="006A7180" w:rsidRPr="009B1981" w:rsidRDefault="006A7180" w:rsidP="006A7180">
            <w:pPr>
              <w:pStyle w:val="BodyText1"/>
              <w:rPr>
                <w:lang w:val="en-US"/>
              </w:rPr>
            </w:pPr>
            <w:r w:rsidRPr="009B1981">
              <w:rPr>
                <w:lang w:val="en-US"/>
              </w:rPr>
              <w:t>Estimated value ($)</w:t>
            </w:r>
            <w:r w:rsidRPr="009B1981">
              <w:t> </w:t>
            </w:r>
          </w:p>
        </w:tc>
        <w:sdt>
          <w:sdtPr>
            <w:id w:val="2073535795"/>
            <w:placeholder>
              <w:docPart w:val="5C4497E007AF45E9AABE0EDC97B12B89"/>
            </w:placeholder>
            <w:showingPlcHdr/>
          </w:sdtPr>
          <w:sdtContent>
            <w:tc>
              <w:tcPr>
                <w:tcW w:w="2977" w:type="dxa"/>
                <w:tcBorders>
                  <w:left w:val="nil"/>
                  <w:right w:val="single" w:sz="24" w:space="0" w:color="FFFFFF" w:themeColor="background1"/>
                </w:tcBorders>
                <w:shd w:val="clear" w:color="auto" w:fill="F3F6F8"/>
                <w:vAlign w:val="center"/>
              </w:tcPr>
              <w:p w14:paraId="343C60CE" w14:textId="75014C98" w:rsidR="006A7180" w:rsidRPr="009B1981" w:rsidRDefault="006A7180" w:rsidP="006A7180">
                <w:pPr>
                  <w:pStyle w:val="BodyText1"/>
                </w:pPr>
                <w:r>
                  <w:rPr>
                    <w:rStyle w:val="PlaceholderText"/>
                  </w:rPr>
                  <w:t xml:space="preserve">  </w:t>
                </w:r>
              </w:p>
            </w:tc>
          </w:sdtContent>
        </w:sdt>
        <w:sdt>
          <w:sdtPr>
            <w:id w:val="910812530"/>
            <w:placeholder>
              <w:docPart w:val="E05729A4D11542B59B0933EDE616FD6E"/>
            </w:placeholder>
            <w:showingPlcHdr/>
          </w:sdtPr>
          <w:sdtContent>
            <w:tc>
              <w:tcPr>
                <w:tcW w:w="2970" w:type="dxa"/>
                <w:tcBorders>
                  <w:left w:val="single" w:sz="24" w:space="0" w:color="FFFFFF" w:themeColor="background1"/>
                  <w:right w:val="nil"/>
                </w:tcBorders>
                <w:shd w:val="clear" w:color="auto" w:fill="F3F6F8"/>
                <w:vAlign w:val="center"/>
              </w:tcPr>
              <w:p w14:paraId="0B5A90BC" w14:textId="564A432A" w:rsidR="006A7180" w:rsidRPr="009B1981" w:rsidRDefault="006A7180" w:rsidP="006A7180">
                <w:pPr>
                  <w:pStyle w:val="BodyText1"/>
                </w:pPr>
                <w:r>
                  <w:rPr>
                    <w:rStyle w:val="PlaceholderText"/>
                  </w:rPr>
                  <w:t xml:space="preserve">  </w:t>
                </w:r>
              </w:p>
            </w:tc>
          </w:sdtContent>
        </w:sdt>
      </w:tr>
    </w:tbl>
    <w:p w14:paraId="21FAE1E7" w14:textId="77777777" w:rsidR="00D45C3D" w:rsidRPr="009B1981" w:rsidRDefault="00D45C3D">
      <w:pPr>
        <w:rPr>
          <w:rFonts w:ascii="Century Gothic" w:hAnsi="Century Gothic"/>
        </w:rPr>
      </w:pPr>
    </w:p>
    <w:tbl>
      <w:tblPr>
        <w:tblStyle w:val="TableGrid"/>
        <w:tblW w:w="0" w:type="auto"/>
        <w:tblLook w:val="04A0" w:firstRow="1" w:lastRow="0" w:firstColumn="1" w:lastColumn="0" w:noHBand="0" w:noVBand="1"/>
      </w:tblPr>
      <w:tblGrid>
        <w:gridCol w:w="3681"/>
        <w:gridCol w:w="2977"/>
        <w:gridCol w:w="2970"/>
      </w:tblGrid>
      <w:tr w:rsidR="00D45C3D" w:rsidRPr="009B1981" w14:paraId="0ED2C927" w14:textId="77777777" w:rsidTr="00495437">
        <w:tc>
          <w:tcPr>
            <w:tcW w:w="3681" w:type="dxa"/>
            <w:tcBorders>
              <w:left w:val="nil"/>
              <w:right w:val="nil"/>
            </w:tcBorders>
          </w:tcPr>
          <w:p w14:paraId="3C0B8E17" w14:textId="70F18B6B" w:rsidR="00D45C3D" w:rsidRPr="009B1981" w:rsidRDefault="005420AA" w:rsidP="005420AA">
            <w:pPr>
              <w:pStyle w:val="BodyText1"/>
            </w:pPr>
            <w:r w:rsidRPr="009B1981">
              <w:t>Do you own any other bank or investment accounts?</w:t>
            </w:r>
          </w:p>
        </w:tc>
        <w:tc>
          <w:tcPr>
            <w:tcW w:w="2977" w:type="dxa"/>
            <w:tcBorders>
              <w:left w:val="nil"/>
              <w:right w:val="nil"/>
            </w:tcBorders>
          </w:tcPr>
          <w:p w14:paraId="2256E2DF" w14:textId="12E4D9B7" w:rsidR="00D45C3D" w:rsidRPr="009B1981" w:rsidRDefault="00000000" w:rsidP="00495437">
            <w:pPr>
              <w:pStyle w:val="BodyText1"/>
            </w:pPr>
            <w:sdt>
              <w:sdtPr>
                <w:rPr>
                  <w:b/>
                  <w:bCs/>
                  <w:lang w:val="en-US"/>
                </w:rPr>
                <w:id w:val="-56781306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04363674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7A4A48AB" w14:textId="42BBBC7C" w:rsidR="00D45C3D" w:rsidRPr="009B1981" w:rsidRDefault="00000000" w:rsidP="00495437">
            <w:pPr>
              <w:pStyle w:val="BodyText1"/>
            </w:pPr>
            <w:sdt>
              <w:sdtPr>
                <w:rPr>
                  <w:b/>
                  <w:bCs/>
                  <w:lang w:val="en-US"/>
                </w:rPr>
                <w:id w:val="103037681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54177688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1767FD9F" w14:textId="70EA334D" w:rsidR="001262AD" w:rsidRPr="009B1981" w:rsidRDefault="00D45C3D" w:rsidP="00342906">
      <w:pPr>
        <w:pStyle w:val="BodyText1"/>
        <w:rPr>
          <w:rFonts w:eastAsiaTheme="majorEastAsia" w:cstheme="majorBidi"/>
          <w:b/>
          <w:color w:val="00435F"/>
          <w:sz w:val="36"/>
          <w:szCs w:val="26"/>
          <w:lang w:val="en-US"/>
        </w:rPr>
      </w:pPr>
      <w:r w:rsidRPr="009B1981">
        <w:rPr>
          <w:i/>
          <w:iCs/>
          <w:lang w:val="en-US"/>
        </w:rPr>
        <w:t>If yes, provide details in the Additional information section.</w:t>
      </w:r>
      <w:r w:rsidRPr="009B1981">
        <w:rPr>
          <w:i/>
          <w:iCs/>
        </w:rPr>
        <w:t> </w:t>
      </w:r>
      <w:r w:rsidR="001262AD" w:rsidRPr="009B1981">
        <w:rPr>
          <w:lang w:val="en-US"/>
        </w:rPr>
        <w:br w:type="page"/>
      </w:r>
    </w:p>
    <w:p w14:paraId="1EE6E351" w14:textId="457AE9CB" w:rsidR="0086664B" w:rsidRPr="009B1981" w:rsidRDefault="0086664B" w:rsidP="00903161">
      <w:pPr>
        <w:pStyle w:val="Heading2"/>
      </w:pPr>
      <w:r w:rsidRPr="009B1981">
        <w:rPr>
          <w:lang w:val="en-US"/>
        </w:rPr>
        <w:lastRenderedPageBreak/>
        <w:t>Section 8: Shares</w:t>
      </w:r>
      <w:r w:rsidRPr="009B1981">
        <w:t> </w:t>
      </w:r>
    </w:p>
    <w:p w14:paraId="3993402F" w14:textId="24D0FE83" w:rsidR="0086664B" w:rsidRPr="009B1981" w:rsidRDefault="0086664B" w:rsidP="0061639F">
      <w:pPr>
        <w:pStyle w:val="BodyText1"/>
      </w:pPr>
      <w:r w:rsidRPr="009B1981">
        <w:rPr>
          <w:b/>
          <w:bCs/>
          <w:lang w:val="en-US"/>
        </w:rPr>
        <w:t>Do you own shares?</w:t>
      </w:r>
      <w:r w:rsidRPr="009B1981">
        <w:rPr>
          <w:lang w:val="en-US"/>
        </w:rPr>
        <w:t> </w:t>
      </w:r>
      <w:sdt>
        <w:sdtPr>
          <w:rPr>
            <w:b/>
            <w:bCs/>
            <w:lang w:val="en-US"/>
          </w:rPr>
          <w:id w:val="-1809468159"/>
          <w14:checkbox>
            <w14:checked w14:val="0"/>
            <w14:checkedState w14:val="00FC" w14:font="Wingdings"/>
            <w14:uncheckedState w14:val="2610" w14:font="MS Gothic"/>
          </w14:checkbox>
        </w:sdtPr>
        <w:sdtContent>
          <w:r w:rsidR="009A63DF" w:rsidRPr="00E2162A">
            <w:rPr>
              <w:rFonts w:ascii="MS Gothic" w:eastAsia="MS Gothic" w:hAnsi="MS Gothic" w:hint="eastAsia"/>
              <w:lang w:val="en-US"/>
            </w:rPr>
            <w:t>☐</w:t>
          </w:r>
        </w:sdtContent>
      </w:sdt>
      <w:r w:rsidR="009A63DF" w:rsidRPr="009B1981">
        <w:rPr>
          <w:b/>
          <w:bCs/>
          <w:lang w:val="en-US"/>
        </w:rPr>
        <w:t xml:space="preserve"> </w:t>
      </w:r>
      <w:r w:rsidR="009A63DF">
        <w:rPr>
          <w:b/>
          <w:bCs/>
          <w:lang w:val="en-US"/>
        </w:rPr>
        <w:t xml:space="preserve"> </w:t>
      </w:r>
      <w:r w:rsidRPr="009B1981">
        <w:rPr>
          <w:lang w:val="en-US"/>
        </w:rPr>
        <w:t>Yes     </w:t>
      </w:r>
      <w:sdt>
        <w:sdtPr>
          <w:rPr>
            <w:b/>
            <w:bCs/>
            <w:lang w:val="en-US"/>
          </w:rPr>
          <w:id w:val="-907765762"/>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Pr="009B1981">
        <w:rPr>
          <w:lang w:val="en-US"/>
        </w:rPr>
        <w:t>No</w:t>
      </w:r>
      <w:r w:rsidRPr="009B1981">
        <w:t> </w:t>
      </w:r>
      <w:r w:rsidR="001140D5" w:rsidRPr="009B1981">
        <w:tab/>
      </w:r>
      <w:r w:rsidR="00897024" w:rsidRPr="009B1981">
        <w:t xml:space="preserve">If no, for both clients go to </w:t>
      </w:r>
      <w:r w:rsidRPr="009B1981">
        <w:rPr>
          <w:lang w:val="en-US"/>
        </w:rPr>
        <w:t>Section 9.</w:t>
      </w:r>
      <w:r w:rsidRPr="009B1981">
        <w:t> </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C70595" w:rsidRPr="009B1981" w14:paraId="44D1A442" w14:textId="77777777" w:rsidTr="009953B6">
        <w:tc>
          <w:tcPr>
            <w:tcW w:w="3681" w:type="dxa"/>
            <w:tcBorders>
              <w:top w:val="nil"/>
              <w:bottom w:val="single" w:sz="4" w:space="0" w:color="auto"/>
              <w:right w:val="nil"/>
            </w:tcBorders>
          </w:tcPr>
          <w:p w14:paraId="1BA734F4" w14:textId="77777777" w:rsidR="00C70595" w:rsidRPr="009B1981" w:rsidRDefault="00C70595" w:rsidP="002B6115">
            <w:pPr>
              <w:pStyle w:val="Heading5"/>
            </w:pPr>
          </w:p>
        </w:tc>
        <w:tc>
          <w:tcPr>
            <w:tcW w:w="2977" w:type="dxa"/>
            <w:tcBorders>
              <w:top w:val="nil"/>
              <w:left w:val="nil"/>
              <w:bottom w:val="single" w:sz="4" w:space="0" w:color="auto"/>
            </w:tcBorders>
          </w:tcPr>
          <w:p w14:paraId="78A72830" w14:textId="77777777" w:rsidR="00C70595" w:rsidRPr="009B1981" w:rsidRDefault="00C70595" w:rsidP="00495437">
            <w:pPr>
              <w:pStyle w:val="Heading6"/>
            </w:pPr>
            <w:r w:rsidRPr="009B1981">
              <w:t> Client one</w:t>
            </w:r>
          </w:p>
        </w:tc>
        <w:tc>
          <w:tcPr>
            <w:tcW w:w="2970" w:type="dxa"/>
          </w:tcPr>
          <w:p w14:paraId="3FBDB871" w14:textId="77777777" w:rsidR="00C70595" w:rsidRPr="009B1981" w:rsidRDefault="00C70595" w:rsidP="00495437">
            <w:pPr>
              <w:pStyle w:val="Heading6"/>
            </w:pPr>
            <w:r w:rsidRPr="009B1981">
              <w:t>Client two</w:t>
            </w:r>
          </w:p>
          <w:p w14:paraId="6C599C64" w14:textId="521F33C8" w:rsidR="00C70595" w:rsidRPr="009B1981" w:rsidRDefault="00000000" w:rsidP="00495437">
            <w:pPr>
              <w:pStyle w:val="BodyText1"/>
            </w:pPr>
            <w:sdt>
              <w:sdtPr>
                <w:rPr>
                  <w:b/>
                  <w:bCs/>
                  <w:lang w:val="en-US"/>
                </w:rPr>
                <w:id w:val="-153453933"/>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75688F" w:rsidRPr="009B1981">
              <w:t>Same as Client one</w:t>
            </w:r>
          </w:p>
        </w:tc>
      </w:tr>
      <w:tr w:rsidR="006A7180" w:rsidRPr="009B1981" w14:paraId="4C164A2D" w14:textId="77777777" w:rsidTr="00967943">
        <w:tc>
          <w:tcPr>
            <w:tcW w:w="3681" w:type="dxa"/>
            <w:tcBorders>
              <w:top w:val="single" w:sz="4" w:space="0" w:color="auto"/>
              <w:bottom w:val="nil"/>
              <w:right w:val="nil"/>
            </w:tcBorders>
            <w:vAlign w:val="center"/>
          </w:tcPr>
          <w:p w14:paraId="59397764" w14:textId="77777777" w:rsidR="006A7180" w:rsidRPr="009B1981" w:rsidRDefault="006A7180" w:rsidP="006A7180">
            <w:pPr>
              <w:pStyle w:val="BodyText1"/>
              <w:ind w:hanging="105"/>
              <w:rPr>
                <w:lang w:val="en-US"/>
              </w:rPr>
            </w:pPr>
            <w:r w:rsidRPr="009B1981">
              <w:rPr>
                <w:lang w:val="en-US"/>
              </w:rPr>
              <w:t>S</w:t>
            </w:r>
            <w:r w:rsidRPr="009B1981">
              <w:t xml:space="preserve">hare </w:t>
            </w:r>
            <w:r w:rsidRPr="009B1981">
              <w:rPr>
                <w:lang w:val="en-US"/>
              </w:rPr>
              <w:t xml:space="preserve">company holdings </w:t>
            </w:r>
          </w:p>
          <w:p w14:paraId="3997629A" w14:textId="0CA61DC2" w:rsidR="006A7180" w:rsidRPr="009B1981" w:rsidRDefault="006A7180" w:rsidP="006A7180">
            <w:pPr>
              <w:pStyle w:val="BodyText1"/>
            </w:pPr>
            <w:r w:rsidRPr="009B1981">
              <w:rPr>
                <w:sz w:val="18"/>
                <w:szCs w:val="18"/>
                <w:lang w:val="en-US"/>
              </w:rPr>
              <w:t>(for example, Woolworths or Telstra)</w:t>
            </w:r>
            <w:r w:rsidRPr="009B1981">
              <w:rPr>
                <w:sz w:val="18"/>
                <w:szCs w:val="18"/>
              </w:rPr>
              <w:t> </w:t>
            </w:r>
          </w:p>
        </w:tc>
        <w:sdt>
          <w:sdtPr>
            <w:id w:val="-758991838"/>
            <w:placeholder>
              <w:docPart w:val="97C1639BDFAE4F4C87CD28E671F0FAF5"/>
            </w:placeholder>
            <w:showingPlcHdr/>
          </w:sdtPr>
          <w:sdtContent>
            <w:tc>
              <w:tcPr>
                <w:tcW w:w="2977" w:type="dxa"/>
                <w:tcBorders>
                  <w:top w:val="single" w:sz="4" w:space="0" w:color="auto"/>
                  <w:left w:val="nil"/>
                </w:tcBorders>
                <w:shd w:val="clear" w:color="auto" w:fill="F3F6F8"/>
                <w:vAlign w:val="center"/>
              </w:tcPr>
              <w:p w14:paraId="7FAE73A0" w14:textId="1F20D640" w:rsidR="006A7180" w:rsidRPr="009B1981" w:rsidRDefault="006A7180" w:rsidP="006A7180">
                <w:pPr>
                  <w:pStyle w:val="BodyText1"/>
                </w:pPr>
                <w:r>
                  <w:rPr>
                    <w:rStyle w:val="PlaceholderText"/>
                  </w:rPr>
                  <w:t xml:space="preserve">  </w:t>
                </w:r>
              </w:p>
            </w:tc>
          </w:sdtContent>
        </w:sdt>
        <w:sdt>
          <w:sdtPr>
            <w:id w:val="-743410710"/>
            <w:placeholder>
              <w:docPart w:val="529A56698D044BE0B81ACCB6C4B06C8C"/>
            </w:placeholder>
            <w:showingPlcHdr/>
          </w:sdtPr>
          <w:sdtContent>
            <w:tc>
              <w:tcPr>
                <w:tcW w:w="2970" w:type="dxa"/>
                <w:shd w:val="clear" w:color="auto" w:fill="F3F6F8"/>
                <w:vAlign w:val="center"/>
              </w:tcPr>
              <w:p w14:paraId="6296BE7A" w14:textId="0EF8F933" w:rsidR="006A7180" w:rsidRPr="009B1981" w:rsidRDefault="006A7180" w:rsidP="006A7180">
                <w:pPr>
                  <w:pStyle w:val="BodyText1"/>
                </w:pPr>
                <w:r>
                  <w:rPr>
                    <w:rStyle w:val="PlaceholderText"/>
                  </w:rPr>
                  <w:t xml:space="preserve">  </w:t>
                </w:r>
              </w:p>
            </w:tc>
          </w:sdtContent>
        </w:sdt>
      </w:tr>
      <w:tr w:rsidR="00C70595" w:rsidRPr="009B1981" w14:paraId="2DBD6E8B" w14:textId="77777777" w:rsidTr="009953B6">
        <w:tc>
          <w:tcPr>
            <w:tcW w:w="3681" w:type="dxa"/>
            <w:tcBorders>
              <w:top w:val="nil"/>
              <w:bottom w:val="nil"/>
              <w:right w:val="nil"/>
            </w:tcBorders>
            <w:vAlign w:val="center"/>
          </w:tcPr>
          <w:p w14:paraId="4AF2BF65" w14:textId="77777777" w:rsidR="00C70595" w:rsidRPr="009B1981" w:rsidRDefault="00C70595" w:rsidP="00C70595">
            <w:pPr>
              <w:pStyle w:val="BodyText1"/>
              <w:ind w:hanging="105"/>
              <w:rPr>
                <w:lang w:val="en-US"/>
              </w:rPr>
            </w:pPr>
          </w:p>
        </w:tc>
        <w:tc>
          <w:tcPr>
            <w:tcW w:w="2977" w:type="dxa"/>
            <w:tcBorders>
              <w:top w:val="single" w:sz="4" w:space="0" w:color="auto"/>
              <w:left w:val="nil"/>
            </w:tcBorders>
            <w:shd w:val="clear" w:color="auto" w:fill="F3F6F8"/>
          </w:tcPr>
          <w:p w14:paraId="5DA55603" w14:textId="77777777" w:rsidR="00C70595" w:rsidRPr="009B1981" w:rsidRDefault="00C70595" w:rsidP="00495437">
            <w:pPr>
              <w:pStyle w:val="BodyText1"/>
            </w:pPr>
          </w:p>
        </w:tc>
        <w:tc>
          <w:tcPr>
            <w:tcW w:w="2970" w:type="dxa"/>
            <w:shd w:val="clear" w:color="auto" w:fill="F3F6F8"/>
          </w:tcPr>
          <w:p w14:paraId="2AE1A681" w14:textId="77777777" w:rsidR="00C70595" w:rsidRPr="009B1981" w:rsidRDefault="00C70595" w:rsidP="00495437">
            <w:pPr>
              <w:pStyle w:val="BodyText1"/>
            </w:pPr>
          </w:p>
        </w:tc>
      </w:tr>
      <w:tr w:rsidR="002B6115" w:rsidRPr="009B1981" w14:paraId="5EE27529" w14:textId="77777777" w:rsidTr="009953B6">
        <w:tc>
          <w:tcPr>
            <w:tcW w:w="3681" w:type="dxa"/>
            <w:tcBorders>
              <w:top w:val="nil"/>
              <w:right w:val="nil"/>
            </w:tcBorders>
            <w:vAlign w:val="center"/>
          </w:tcPr>
          <w:p w14:paraId="4F9FFBF0" w14:textId="77777777" w:rsidR="002B6115" w:rsidRPr="009B1981" w:rsidRDefault="002B6115" w:rsidP="00C70595">
            <w:pPr>
              <w:pStyle w:val="BodyText1"/>
              <w:ind w:hanging="105"/>
              <w:rPr>
                <w:lang w:val="en-US"/>
              </w:rPr>
            </w:pPr>
          </w:p>
        </w:tc>
        <w:tc>
          <w:tcPr>
            <w:tcW w:w="2977" w:type="dxa"/>
            <w:tcBorders>
              <w:top w:val="single" w:sz="4" w:space="0" w:color="auto"/>
              <w:left w:val="nil"/>
            </w:tcBorders>
            <w:shd w:val="clear" w:color="auto" w:fill="F3F6F8"/>
          </w:tcPr>
          <w:p w14:paraId="4791135C" w14:textId="77777777" w:rsidR="002B6115" w:rsidRPr="009B1981" w:rsidRDefault="002B6115" w:rsidP="00495437">
            <w:pPr>
              <w:pStyle w:val="BodyText1"/>
            </w:pPr>
          </w:p>
        </w:tc>
        <w:tc>
          <w:tcPr>
            <w:tcW w:w="2970" w:type="dxa"/>
            <w:shd w:val="clear" w:color="auto" w:fill="F3F6F8"/>
          </w:tcPr>
          <w:p w14:paraId="23A07CDA" w14:textId="77777777" w:rsidR="002B6115" w:rsidRPr="009B1981" w:rsidRDefault="002B6115" w:rsidP="00495437">
            <w:pPr>
              <w:pStyle w:val="BodyText1"/>
            </w:pPr>
          </w:p>
        </w:tc>
      </w:tr>
      <w:tr w:rsidR="00C70595" w:rsidRPr="009B1981" w14:paraId="6AB815D6" w14:textId="77777777" w:rsidTr="009953B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0E2883DB" w14:textId="10F9DABF" w:rsidR="00C70595" w:rsidRPr="009B1981" w:rsidRDefault="002B6115" w:rsidP="00495437">
            <w:pPr>
              <w:pStyle w:val="BodyText1"/>
            </w:pPr>
            <w:r w:rsidRPr="009B1981">
              <w:rPr>
                <w:lang w:val="en-US"/>
              </w:rPr>
              <w:t>How are the shares owned? </w:t>
            </w:r>
          </w:p>
        </w:tc>
        <w:tc>
          <w:tcPr>
            <w:tcW w:w="2977" w:type="dxa"/>
            <w:tcBorders>
              <w:left w:val="nil"/>
              <w:right w:val="single" w:sz="24" w:space="0" w:color="FFFFFF" w:themeColor="background1"/>
            </w:tcBorders>
          </w:tcPr>
          <w:p w14:paraId="4357246D" w14:textId="2AF789C6" w:rsidR="00C70595" w:rsidRPr="009B1981" w:rsidRDefault="00000000" w:rsidP="00495437">
            <w:pPr>
              <w:pStyle w:val="BodyText1"/>
            </w:pPr>
            <w:sdt>
              <w:sdtPr>
                <w:rPr>
                  <w:b/>
                  <w:bCs/>
                  <w:lang w:val="en-US"/>
                </w:rPr>
                <w:id w:val="-893578168"/>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C43AE4" w:rsidRPr="009B1981">
              <w:t>Solely owned</w:t>
            </w:r>
          </w:p>
          <w:p w14:paraId="011D4876" w14:textId="4297E03B" w:rsidR="00C70595" w:rsidRPr="009B1981" w:rsidRDefault="00000000" w:rsidP="00495437">
            <w:pPr>
              <w:pStyle w:val="BodyText1"/>
              <w:rPr>
                <w:lang w:val="en-US"/>
              </w:rPr>
            </w:pPr>
            <w:sdt>
              <w:sdtPr>
                <w:rPr>
                  <w:b/>
                  <w:bCs/>
                  <w:lang w:val="en-US"/>
                </w:rPr>
                <w:id w:val="-182136328"/>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C70595" w:rsidRPr="009B1981">
              <w:rPr>
                <w:lang w:val="en-US"/>
              </w:rPr>
              <w:t>Jointly owned</w:t>
            </w:r>
            <w:r w:rsidR="00C70595" w:rsidRPr="009B1981">
              <w:t> </w:t>
            </w:r>
          </w:p>
        </w:tc>
        <w:tc>
          <w:tcPr>
            <w:tcW w:w="2970" w:type="dxa"/>
            <w:tcBorders>
              <w:left w:val="single" w:sz="24" w:space="0" w:color="FFFFFF" w:themeColor="background1"/>
              <w:right w:val="nil"/>
            </w:tcBorders>
          </w:tcPr>
          <w:p w14:paraId="57849978" w14:textId="77777777" w:rsidR="00054D50" w:rsidRPr="009B1981" w:rsidRDefault="00000000" w:rsidP="00054D50">
            <w:pPr>
              <w:pStyle w:val="BodyText1"/>
            </w:pPr>
            <w:sdt>
              <w:sdtPr>
                <w:rPr>
                  <w:b/>
                  <w:bCs/>
                  <w:lang w:val="en-US"/>
                </w:rPr>
                <w:id w:val="-1598637315"/>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Solely owned</w:t>
            </w:r>
          </w:p>
          <w:p w14:paraId="2D95E67D" w14:textId="15008808" w:rsidR="00C70595" w:rsidRPr="009B1981" w:rsidRDefault="00000000" w:rsidP="00054D50">
            <w:pPr>
              <w:pStyle w:val="BodyText1"/>
            </w:pPr>
            <w:sdt>
              <w:sdtPr>
                <w:rPr>
                  <w:b/>
                  <w:bCs/>
                  <w:lang w:val="en-US"/>
                </w:rPr>
                <w:id w:val="-63286829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Jointly owned</w:t>
            </w:r>
            <w:r w:rsidR="00054D50" w:rsidRPr="009B1981">
              <w:t> </w:t>
            </w:r>
          </w:p>
        </w:tc>
      </w:tr>
      <w:tr w:rsidR="006A7180" w:rsidRPr="009B1981" w14:paraId="3C613EE6" w14:textId="77777777" w:rsidTr="00CE5269">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332A9713" w14:textId="77777777" w:rsidR="006A7180" w:rsidRPr="009B1981" w:rsidRDefault="006A7180" w:rsidP="006A7180">
            <w:pPr>
              <w:pStyle w:val="BodyText1"/>
              <w:ind w:left="720"/>
            </w:pPr>
            <w:r w:rsidRPr="009B1981">
              <w:rPr>
                <w:lang w:val="en-US"/>
              </w:rPr>
              <w:t>If jointly owned, who with?</w:t>
            </w:r>
            <w:r w:rsidRPr="009B1981">
              <w:t> </w:t>
            </w:r>
          </w:p>
        </w:tc>
        <w:sdt>
          <w:sdtPr>
            <w:id w:val="-538518164"/>
            <w:placeholder>
              <w:docPart w:val="CAD78D473F144CF1A17053D8E7C29435"/>
            </w:placeholder>
            <w:showingPlcHdr/>
          </w:sdtPr>
          <w:sdtContent>
            <w:tc>
              <w:tcPr>
                <w:tcW w:w="2977" w:type="dxa"/>
                <w:tcBorders>
                  <w:left w:val="nil"/>
                  <w:right w:val="single" w:sz="24" w:space="0" w:color="FFFFFF" w:themeColor="background1"/>
                </w:tcBorders>
                <w:shd w:val="clear" w:color="auto" w:fill="F3F6F8"/>
                <w:vAlign w:val="center"/>
              </w:tcPr>
              <w:p w14:paraId="03F26FB3" w14:textId="0B6C7CAD" w:rsidR="006A7180" w:rsidRPr="009B1981" w:rsidRDefault="006A7180" w:rsidP="006A7180">
                <w:pPr>
                  <w:pStyle w:val="BodyText1"/>
                  <w:rPr>
                    <w:lang w:val="en-US"/>
                  </w:rPr>
                </w:pPr>
                <w:r>
                  <w:rPr>
                    <w:rStyle w:val="PlaceholderText"/>
                  </w:rPr>
                  <w:t xml:space="preserve">  </w:t>
                </w:r>
              </w:p>
            </w:tc>
          </w:sdtContent>
        </w:sdt>
        <w:sdt>
          <w:sdtPr>
            <w:id w:val="-441153050"/>
            <w:placeholder>
              <w:docPart w:val="46BBF53F8547425CAD7C4A2E9BD2769A"/>
            </w:placeholder>
            <w:showingPlcHdr/>
          </w:sdtPr>
          <w:sdtContent>
            <w:tc>
              <w:tcPr>
                <w:tcW w:w="2970" w:type="dxa"/>
                <w:tcBorders>
                  <w:left w:val="single" w:sz="24" w:space="0" w:color="FFFFFF" w:themeColor="background1"/>
                  <w:right w:val="nil"/>
                </w:tcBorders>
                <w:shd w:val="clear" w:color="auto" w:fill="F3F6F8"/>
                <w:vAlign w:val="center"/>
              </w:tcPr>
              <w:p w14:paraId="06B3D78F" w14:textId="6110D1A8" w:rsidR="006A7180" w:rsidRPr="009B1981" w:rsidRDefault="006A7180" w:rsidP="006A7180">
                <w:pPr>
                  <w:pStyle w:val="BodyText1"/>
                  <w:rPr>
                    <w:lang w:val="en-US"/>
                  </w:rPr>
                </w:pPr>
                <w:r>
                  <w:rPr>
                    <w:rStyle w:val="PlaceholderText"/>
                  </w:rPr>
                  <w:t xml:space="preserve">  </w:t>
                </w:r>
              </w:p>
            </w:tc>
          </w:sdtContent>
        </w:sdt>
      </w:tr>
      <w:tr w:rsidR="006A7180" w:rsidRPr="009B1981" w14:paraId="61E801AD" w14:textId="77777777" w:rsidTr="00CE5269">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79B6CF00" w14:textId="77777777" w:rsidR="006A7180" w:rsidRPr="009B1981" w:rsidRDefault="006A7180" w:rsidP="006A7180">
            <w:pPr>
              <w:pStyle w:val="BodyText1"/>
              <w:rPr>
                <w:lang w:val="en-US"/>
              </w:rPr>
            </w:pPr>
            <w:r w:rsidRPr="009B1981">
              <w:rPr>
                <w:lang w:val="en-US"/>
              </w:rPr>
              <w:t>Estimated value ($)</w:t>
            </w:r>
            <w:r w:rsidRPr="009B1981">
              <w:t> </w:t>
            </w:r>
          </w:p>
        </w:tc>
        <w:sdt>
          <w:sdtPr>
            <w:id w:val="-2047214596"/>
            <w:placeholder>
              <w:docPart w:val="B798EC03FD29483EAD39D7AA4DBC507D"/>
            </w:placeholder>
            <w:showingPlcHdr/>
          </w:sdtPr>
          <w:sdtContent>
            <w:tc>
              <w:tcPr>
                <w:tcW w:w="2977" w:type="dxa"/>
                <w:tcBorders>
                  <w:left w:val="nil"/>
                  <w:right w:val="single" w:sz="24" w:space="0" w:color="FFFFFF" w:themeColor="background1"/>
                </w:tcBorders>
                <w:shd w:val="clear" w:color="auto" w:fill="F3F6F8"/>
                <w:vAlign w:val="center"/>
              </w:tcPr>
              <w:p w14:paraId="75301DD8" w14:textId="2D7B6723" w:rsidR="006A7180" w:rsidRPr="009B1981" w:rsidRDefault="006A7180" w:rsidP="006A7180">
                <w:pPr>
                  <w:pStyle w:val="BodyText1"/>
                </w:pPr>
                <w:r>
                  <w:rPr>
                    <w:rStyle w:val="PlaceholderText"/>
                  </w:rPr>
                  <w:t xml:space="preserve">  </w:t>
                </w:r>
              </w:p>
            </w:tc>
          </w:sdtContent>
        </w:sdt>
        <w:sdt>
          <w:sdtPr>
            <w:id w:val="1513961482"/>
            <w:placeholder>
              <w:docPart w:val="8EA7299D72FB4A2F9B6569DDEA171429"/>
            </w:placeholder>
            <w:showingPlcHdr/>
          </w:sdtPr>
          <w:sdtContent>
            <w:tc>
              <w:tcPr>
                <w:tcW w:w="2970" w:type="dxa"/>
                <w:tcBorders>
                  <w:left w:val="single" w:sz="24" w:space="0" w:color="FFFFFF" w:themeColor="background1"/>
                  <w:right w:val="nil"/>
                </w:tcBorders>
                <w:shd w:val="clear" w:color="auto" w:fill="F3F6F8"/>
                <w:vAlign w:val="center"/>
              </w:tcPr>
              <w:p w14:paraId="51F5E892" w14:textId="186115D5" w:rsidR="006A7180" w:rsidRPr="009B1981" w:rsidRDefault="006A7180" w:rsidP="006A7180">
                <w:pPr>
                  <w:pStyle w:val="BodyText1"/>
                </w:pPr>
                <w:r>
                  <w:rPr>
                    <w:rStyle w:val="PlaceholderText"/>
                  </w:rPr>
                  <w:t xml:space="preserve">  </w:t>
                </w:r>
              </w:p>
            </w:tc>
          </w:sdtContent>
        </w:sdt>
      </w:tr>
    </w:tbl>
    <w:p w14:paraId="1C95457B" w14:textId="77777777" w:rsidR="00C70595" w:rsidRPr="009B1981" w:rsidRDefault="00C70595" w:rsidP="00C70595">
      <w:pPr>
        <w:rPr>
          <w:rFonts w:ascii="Century Gothic" w:hAnsi="Century Gothic"/>
        </w:rPr>
      </w:pPr>
    </w:p>
    <w:tbl>
      <w:tblPr>
        <w:tblStyle w:val="TableGrid"/>
        <w:tblW w:w="0" w:type="auto"/>
        <w:tblLook w:val="04A0" w:firstRow="1" w:lastRow="0" w:firstColumn="1" w:lastColumn="0" w:noHBand="0" w:noVBand="1"/>
      </w:tblPr>
      <w:tblGrid>
        <w:gridCol w:w="3681"/>
        <w:gridCol w:w="2977"/>
        <w:gridCol w:w="2970"/>
      </w:tblGrid>
      <w:tr w:rsidR="00C70595" w:rsidRPr="009B1981" w14:paraId="72CDACCD" w14:textId="77777777" w:rsidTr="00495437">
        <w:tc>
          <w:tcPr>
            <w:tcW w:w="3681" w:type="dxa"/>
            <w:tcBorders>
              <w:left w:val="nil"/>
              <w:right w:val="nil"/>
            </w:tcBorders>
          </w:tcPr>
          <w:p w14:paraId="25974E49" w14:textId="34C8126D" w:rsidR="00C70595" w:rsidRPr="009B1981" w:rsidRDefault="002B6115" w:rsidP="00495437">
            <w:pPr>
              <w:pStyle w:val="BodyText1"/>
            </w:pPr>
            <w:r w:rsidRPr="009B1981">
              <w:rPr>
                <w:lang w:val="en-US"/>
              </w:rPr>
              <w:t>Do you own any other shares? </w:t>
            </w:r>
            <w:r w:rsidRPr="009B1981">
              <w:rPr>
                <w:lang w:val="en-US"/>
              </w:rPr>
              <w:tab/>
            </w:r>
          </w:p>
        </w:tc>
        <w:tc>
          <w:tcPr>
            <w:tcW w:w="2977" w:type="dxa"/>
            <w:tcBorders>
              <w:left w:val="nil"/>
              <w:right w:val="nil"/>
            </w:tcBorders>
          </w:tcPr>
          <w:p w14:paraId="38A30EC0" w14:textId="7FAD6766" w:rsidR="00C70595" w:rsidRPr="009B1981" w:rsidRDefault="00000000" w:rsidP="00495437">
            <w:pPr>
              <w:pStyle w:val="BodyText1"/>
            </w:pPr>
            <w:sdt>
              <w:sdtPr>
                <w:rPr>
                  <w:b/>
                  <w:bCs/>
                  <w:lang w:val="en-US"/>
                </w:rPr>
                <w:id w:val="-97791658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41843623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6279B97C" w14:textId="60D9B6EA" w:rsidR="00C70595" w:rsidRPr="009B1981" w:rsidRDefault="00000000" w:rsidP="00495437">
            <w:pPr>
              <w:pStyle w:val="BodyText1"/>
            </w:pPr>
            <w:sdt>
              <w:sdtPr>
                <w:rPr>
                  <w:b/>
                  <w:bCs/>
                  <w:lang w:val="en-US"/>
                </w:rPr>
                <w:id w:val="-1997878845"/>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49548780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364DB62E" w14:textId="28A8A260" w:rsidR="0086664B" w:rsidRPr="009B1981" w:rsidRDefault="0086664B" w:rsidP="00EA2A19">
      <w:pPr>
        <w:pStyle w:val="BodyText1"/>
        <w:rPr>
          <w:i/>
          <w:iCs/>
        </w:rPr>
      </w:pPr>
      <w:r w:rsidRPr="009B1981">
        <w:rPr>
          <w:i/>
          <w:iCs/>
          <w:lang w:val="en-US"/>
        </w:rPr>
        <w:t>If yes, provide details in the Additional information section.</w:t>
      </w:r>
      <w:r w:rsidRPr="009B1981">
        <w:rPr>
          <w:i/>
          <w:iCs/>
        </w:rPr>
        <w:t> </w:t>
      </w:r>
    </w:p>
    <w:p w14:paraId="27E3C602" w14:textId="3E008289" w:rsidR="00E85A35" w:rsidRPr="009B1981" w:rsidRDefault="0086664B" w:rsidP="001B20BA">
      <w:pPr>
        <w:rPr>
          <w:rFonts w:ascii="Century Gothic" w:eastAsiaTheme="majorEastAsia" w:hAnsi="Century Gothic" w:cstheme="majorBidi"/>
          <w:b/>
          <w:color w:val="00435F"/>
          <w:sz w:val="44"/>
          <w:szCs w:val="32"/>
          <w:lang w:val="en-US"/>
        </w:rPr>
      </w:pPr>
      <w:r w:rsidRPr="009B1981">
        <w:rPr>
          <w:rFonts w:ascii="Century Gothic" w:hAnsi="Century Gothic"/>
        </w:rPr>
        <w:t> </w:t>
      </w:r>
    </w:p>
    <w:p w14:paraId="6F0555F1" w14:textId="77777777" w:rsidR="002B6115" w:rsidRPr="009B1981" w:rsidRDefault="002B6115">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2A7C8F10" w14:textId="2537F6D7" w:rsidR="0086664B" w:rsidRPr="009B1981" w:rsidRDefault="0086664B" w:rsidP="00903161">
      <w:pPr>
        <w:pStyle w:val="Heading2"/>
      </w:pPr>
      <w:r w:rsidRPr="009B1981">
        <w:rPr>
          <w:lang w:val="en-US"/>
        </w:rPr>
        <w:lastRenderedPageBreak/>
        <w:t>Section 9: Liabilities</w:t>
      </w:r>
      <w:r w:rsidRPr="009B1981">
        <w:t> </w:t>
      </w:r>
    </w:p>
    <w:p w14:paraId="75285052" w14:textId="0E73ADC5" w:rsidR="001140D5" w:rsidRPr="009B1981" w:rsidRDefault="0086664B" w:rsidP="0061639F">
      <w:pPr>
        <w:pStyle w:val="BodyText1"/>
      </w:pPr>
      <w:r w:rsidRPr="009B1981">
        <w:rPr>
          <w:b/>
          <w:bCs/>
          <w:lang w:val="en-US"/>
        </w:rPr>
        <w:t>Do you have any liabilities, such as credit cards or loans?</w:t>
      </w:r>
      <w:r w:rsidRPr="009B1981">
        <w:rPr>
          <w:lang w:val="en-US"/>
        </w:rPr>
        <w:t> </w:t>
      </w:r>
      <w:sdt>
        <w:sdtPr>
          <w:rPr>
            <w:b/>
            <w:bCs/>
            <w:lang w:val="en-US"/>
          </w:rPr>
          <w:id w:val="300192352"/>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Pr="009B1981">
        <w:rPr>
          <w:lang w:val="en-US"/>
        </w:rPr>
        <w:t>Yes     </w:t>
      </w:r>
      <w:sdt>
        <w:sdtPr>
          <w:rPr>
            <w:b/>
            <w:bCs/>
            <w:lang w:val="en-US"/>
          </w:rPr>
          <w:id w:val="1749303253"/>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Pr="009B1981">
        <w:rPr>
          <w:lang w:val="en-US"/>
        </w:rPr>
        <w:t>No</w:t>
      </w:r>
      <w:r w:rsidRPr="009B1981">
        <w:t> </w:t>
      </w:r>
    </w:p>
    <w:p w14:paraId="594C23E7" w14:textId="0B90C47B" w:rsidR="000D4CEC" w:rsidRPr="009B1981" w:rsidRDefault="000D4CEC" w:rsidP="000D4CEC">
      <w:pPr>
        <w:pStyle w:val="BodyText1"/>
      </w:pPr>
      <w:r w:rsidRPr="009B1981">
        <w:t xml:space="preserve">If no, for both clients go </w:t>
      </w:r>
      <w:r w:rsidR="000D7891" w:rsidRPr="009B1981">
        <w:t xml:space="preserve">to </w:t>
      </w:r>
      <w:r w:rsidRPr="009B1981">
        <w:t>Section 10.</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EA2A19" w:rsidRPr="009B1981" w14:paraId="7952E104" w14:textId="77777777" w:rsidTr="00290814">
        <w:tc>
          <w:tcPr>
            <w:tcW w:w="3681" w:type="dxa"/>
            <w:tcBorders>
              <w:top w:val="nil"/>
              <w:bottom w:val="single" w:sz="4" w:space="0" w:color="auto"/>
              <w:right w:val="nil"/>
            </w:tcBorders>
          </w:tcPr>
          <w:p w14:paraId="25C339F0" w14:textId="77777777" w:rsidR="00EA2A19" w:rsidRPr="009B1981" w:rsidRDefault="00EA2A19" w:rsidP="00495437">
            <w:pPr>
              <w:pStyle w:val="Heading5"/>
            </w:pPr>
          </w:p>
        </w:tc>
        <w:tc>
          <w:tcPr>
            <w:tcW w:w="2977" w:type="dxa"/>
            <w:tcBorders>
              <w:top w:val="nil"/>
              <w:left w:val="nil"/>
              <w:bottom w:val="single" w:sz="4" w:space="0" w:color="auto"/>
            </w:tcBorders>
          </w:tcPr>
          <w:p w14:paraId="4D926249" w14:textId="77777777" w:rsidR="00EA2A19" w:rsidRPr="009B1981" w:rsidRDefault="00EA2A19" w:rsidP="00495437">
            <w:pPr>
              <w:pStyle w:val="Heading6"/>
            </w:pPr>
            <w:r w:rsidRPr="009B1981">
              <w:t> Client one</w:t>
            </w:r>
          </w:p>
        </w:tc>
        <w:tc>
          <w:tcPr>
            <w:tcW w:w="2970" w:type="dxa"/>
          </w:tcPr>
          <w:p w14:paraId="03D169E8" w14:textId="77777777" w:rsidR="00EA2A19" w:rsidRPr="009B1981" w:rsidRDefault="00EA2A19" w:rsidP="00495437">
            <w:pPr>
              <w:pStyle w:val="Heading6"/>
            </w:pPr>
            <w:r w:rsidRPr="009B1981">
              <w:t>Client two</w:t>
            </w:r>
          </w:p>
          <w:p w14:paraId="13D8A587" w14:textId="3F4AAC31" w:rsidR="00EA2A19" w:rsidRPr="009B1981" w:rsidRDefault="00000000" w:rsidP="00495437">
            <w:pPr>
              <w:pStyle w:val="BodyText1"/>
            </w:pPr>
            <w:sdt>
              <w:sdtPr>
                <w:rPr>
                  <w:b/>
                  <w:bCs/>
                  <w:lang w:val="en-US"/>
                </w:rPr>
                <w:id w:val="547344648"/>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75688F" w:rsidRPr="009B1981">
              <w:t>Same as Client</w:t>
            </w:r>
            <w:r w:rsidR="006F7500" w:rsidRPr="009B1981">
              <w:t xml:space="preserve"> </w:t>
            </w:r>
            <w:r w:rsidR="0075688F" w:rsidRPr="009B1981">
              <w:t>one</w:t>
            </w:r>
          </w:p>
        </w:tc>
      </w:tr>
      <w:tr w:rsidR="006A7180" w:rsidRPr="009B1981" w14:paraId="597CD38F" w14:textId="77777777" w:rsidTr="00994DE0">
        <w:tc>
          <w:tcPr>
            <w:tcW w:w="3681" w:type="dxa"/>
            <w:tcBorders>
              <w:top w:val="single" w:sz="4" w:space="0" w:color="auto"/>
              <w:bottom w:val="nil"/>
              <w:right w:val="nil"/>
            </w:tcBorders>
            <w:vAlign w:val="center"/>
          </w:tcPr>
          <w:p w14:paraId="41A68343" w14:textId="10A33991" w:rsidR="006A7180" w:rsidRPr="009B1981" w:rsidRDefault="006A7180" w:rsidP="006A7180">
            <w:pPr>
              <w:pStyle w:val="BodyText1"/>
            </w:pPr>
            <w:r w:rsidRPr="009B1981">
              <w:rPr>
                <w:lang w:val="en-US"/>
              </w:rPr>
              <w:t>Details of liability</w:t>
            </w:r>
            <w:r w:rsidRPr="009B1981">
              <w:t> </w:t>
            </w:r>
            <w:r w:rsidRPr="009B1981">
              <w:rPr>
                <w:sz w:val="18"/>
                <w:szCs w:val="18"/>
                <w:lang w:val="en-US"/>
              </w:rPr>
              <w:t xml:space="preserve"> </w:t>
            </w:r>
          </w:p>
        </w:tc>
        <w:sdt>
          <w:sdtPr>
            <w:id w:val="1731652138"/>
            <w:placeholder>
              <w:docPart w:val="41FE5F890C3E4F04B90E6936EB8B36E1"/>
            </w:placeholder>
            <w:showingPlcHdr/>
          </w:sdtPr>
          <w:sdtContent>
            <w:tc>
              <w:tcPr>
                <w:tcW w:w="2977" w:type="dxa"/>
                <w:tcBorders>
                  <w:top w:val="single" w:sz="4" w:space="0" w:color="auto"/>
                  <w:left w:val="nil"/>
                </w:tcBorders>
                <w:shd w:val="clear" w:color="auto" w:fill="F3F6F8"/>
                <w:vAlign w:val="center"/>
              </w:tcPr>
              <w:p w14:paraId="2C068512" w14:textId="48788980" w:rsidR="006A7180" w:rsidRPr="009B1981" w:rsidRDefault="006A7180" w:rsidP="006A7180">
                <w:pPr>
                  <w:pStyle w:val="BodyText1"/>
                </w:pPr>
                <w:r>
                  <w:rPr>
                    <w:rStyle w:val="PlaceholderText"/>
                  </w:rPr>
                  <w:t xml:space="preserve">  </w:t>
                </w:r>
              </w:p>
            </w:tc>
          </w:sdtContent>
        </w:sdt>
        <w:sdt>
          <w:sdtPr>
            <w:id w:val="-883952229"/>
            <w:placeholder>
              <w:docPart w:val="5ADC29DA0260402E9F6117C32F1452B6"/>
            </w:placeholder>
            <w:showingPlcHdr/>
          </w:sdtPr>
          <w:sdtContent>
            <w:tc>
              <w:tcPr>
                <w:tcW w:w="2970" w:type="dxa"/>
                <w:shd w:val="clear" w:color="auto" w:fill="F3F6F8"/>
                <w:vAlign w:val="center"/>
              </w:tcPr>
              <w:p w14:paraId="112BD451" w14:textId="25557893" w:rsidR="006A7180" w:rsidRPr="009B1981" w:rsidRDefault="006A7180" w:rsidP="006A7180">
                <w:pPr>
                  <w:pStyle w:val="BodyText1"/>
                </w:pPr>
                <w:r>
                  <w:rPr>
                    <w:rStyle w:val="PlaceholderText"/>
                  </w:rPr>
                  <w:t xml:space="preserve">  </w:t>
                </w:r>
              </w:p>
            </w:tc>
          </w:sdtContent>
        </w:sdt>
      </w:tr>
      <w:tr w:rsidR="00EA2A19" w:rsidRPr="009B1981" w14:paraId="5A238420" w14:textId="77777777" w:rsidTr="00495437">
        <w:tc>
          <w:tcPr>
            <w:tcW w:w="3681" w:type="dxa"/>
            <w:tcBorders>
              <w:top w:val="nil"/>
              <w:bottom w:val="nil"/>
              <w:right w:val="nil"/>
            </w:tcBorders>
            <w:vAlign w:val="center"/>
          </w:tcPr>
          <w:p w14:paraId="24CCEE44" w14:textId="77777777" w:rsidR="00EA2A19" w:rsidRPr="009B1981" w:rsidRDefault="00EA2A19" w:rsidP="00495437">
            <w:pPr>
              <w:pStyle w:val="BodyText1"/>
              <w:ind w:hanging="105"/>
              <w:rPr>
                <w:lang w:val="en-US"/>
              </w:rPr>
            </w:pPr>
          </w:p>
        </w:tc>
        <w:tc>
          <w:tcPr>
            <w:tcW w:w="2977" w:type="dxa"/>
            <w:tcBorders>
              <w:top w:val="single" w:sz="4" w:space="0" w:color="auto"/>
              <w:left w:val="nil"/>
            </w:tcBorders>
            <w:shd w:val="clear" w:color="auto" w:fill="F3F6F8"/>
          </w:tcPr>
          <w:p w14:paraId="64DD6DF5" w14:textId="77777777" w:rsidR="00EA2A19" w:rsidRPr="009B1981" w:rsidRDefault="00EA2A19" w:rsidP="00495437">
            <w:pPr>
              <w:pStyle w:val="BodyText1"/>
            </w:pPr>
          </w:p>
        </w:tc>
        <w:tc>
          <w:tcPr>
            <w:tcW w:w="2970" w:type="dxa"/>
            <w:shd w:val="clear" w:color="auto" w:fill="F3F6F8"/>
          </w:tcPr>
          <w:p w14:paraId="1DD0463E" w14:textId="77777777" w:rsidR="00EA2A19" w:rsidRPr="009B1981" w:rsidRDefault="00EA2A19" w:rsidP="00495437">
            <w:pPr>
              <w:pStyle w:val="BodyText1"/>
            </w:pPr>
          </w:p>
        </w:tc>
      </w:tr>
      <w:tr w:rsidR="00EA2A19" w:rsidRPr="009B1981" w14:paraId="4E025F84" w14:textId="77777777" w:rsidTr="00495437">
        <w:tc>
          <w:tcPr>
            <w:tcW w:w="3681" w:type="dxa"/>
            <w:tcBorders>
              <w:top w:val="nil"/>
              <w:right w:val="nil"/>
            </w:tcBorders>
            <w:vAlign w:val="center"/>
          </w:tcPr>
          <w:p w14:paraId="1F90A408" w14:textId="77777777" w:rsidR="00EA2A19" w:rsidRPr="009B1981" w:rsidRDefault="00EA2A19" w:rsidP="00495437">
            <w:pPr>
              <w:pStyle w:val="BodyText1"/>
              <w:ind w:hanging="105"/>
              <w:rPr>
                <w:lang w:val="en-US"/>
              </w:rPr>
            </w:pPr>
          </w:p>
        </w:tc>
        <w:tc>
          <w:tcPr>
            <w:tcW w:w="2977" w:type="dxa"/>
            <w:tcBorders>
              <w:top w:val="single" w:sz="4" w:space="0" w:color="auto"/>
              <w:left w:val="nil"/>
            </w:tcBorders>
            <w:shd w:val="clear" w:color="auto" w:fill="F3F6F8"/>
          </w:tcPr>
          <w:p w14:paraId="0AF189AC" w14:textId="77777777" w:rsidR="00EA2A19" w:rsidRPr="009B1981" w:rsidRDefault="00EA2A19" w:rsidP="00495437">
            <w:pPr>
              <w:pStyle w:val="BodyText1"/>
            </w:pPr>
          </w:p>
        </w:tc>
        <w:tc>
          <w:tcPr>
            <w:tcW w:w="2970" w:type="dxa"/>
            <w:shd w:val="clear" w:color="auto" w:fill="F3F6F8"/>
          </w:tcPr>
          <w:p w14:paraId="6F3B38E3" w14:textId="77777777" w:rsidR="00EA2A19" w:rsidRPr="009B1981" w:rsidRDefault="00EA2A19" w:rsidP="00495437">
            <w:pPr>
              <w:pStyle w:val="BodyText1"/>
            </w:pPr>
          </w:p>
        </w:tc>
      </w:tr>
      <w:tr w:rsidR="00E652A4" w:rsidRPr="009B1981" w14:paraId="2BAACDB9" w14:textId="77777777" w:rsidTr="00290814">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4C1718F4" w14:textId="05FF17FE" w:rsidR="00E652A4" w:rsidRPr="009B1981" w:rsidRDefault="00E652A4" w:rsidP="00E652A4">
            <w:pPr>
              <w:pStyle w:val="BodyText1"/>
            </w:pPr>
            <w:r w:rsidRPr="009B1981">
              <w:t>Who is responsible for this liability?</w:t>
            </w:r>
          </w:p>
        </w:tc>
        <w:tc>
          <w:tcPr>
            <w:tcW w:w="2977" w:type="dxa"/>
            <w:tcBorders>
              <w:left w:val="nil"/>
              <w:right w:val="single" w:sz="24" w:space="0" w:color="FFFFFF" w:themeColor="background1"/>
            </w:tcBorders>
          </w:tcPr>
          <w:p w14:paraId="2D2525DA" w14:textId="61BBA5EC" w:rsidR="00E652A4" w:rsidRPr="009B1981" w:rsidRDefault="00000000" w:rsidP="00E652A4">
            <w:pPr>
              <w:pStyle w:val="BodyText1"/>
            </w:pPr>
            <w:sdt>
              <w:sdtPr>
                <w:rPr>
                  <w:b/>
                  <w:bCs/>
                  <w:lang w:val="en-US"/>
                </w:rPr>
                <w:id w:val="854925945"/>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E652A4" w:rsidRPr="009B1981">
              <w:t>Sole</w:t>
            </w:r>
            <w:r w:rsidR="00E652A4">
              <w:t xml:space="preserve"> </w:t>
            </w:r>
            <w:r w:rsidR="00E652A4" w:rsidRPr="008626EE">
              <w:t>responsibility</w:t>
            </w:r>
          </w:p>
          <w:p w14:paraId="0529F48A" w14:textId="1E88C525" w:rsidR="00E652A4" w:rsidRPr="009B1981" w:rsidRDefault="00000000" w:rsidP="00E652A4">
            <w:pPr>
              <w:pStyle w:val="BodyText1"/>
              <w:rPr>
                <w:lang w:val="en-US"/>
              </w:rPr>
            </w:pPr>
            <w:sdt>
              <w:sdtPr>
                <w:rPr>
                  <w:b/>
                  <w:bCs/>
                  <w:lang w:val="en-US"/>
                </w:rPr>
                <w:id w:val="205301132"/>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00E652A4" w:rsidRPr="009B1981">
              <w:rPr>
                <w:lang w:val="en-US"/>
              </w:rPr>
              <w:t>Joint</w:t>
            </w:r>
            <w:r w:rsidR="00E652A4">
              <w:rPr>
                <w:lang w:val="en-US"/>
              </w:rPr>
              <w:t xml:space="preserve"> </w:t>
            </w:r>
            <w:r w:rsidR="00E652A4" w:rsidRPr="008626EE">
              <w:t>responsibility</w:t>
            </w:r>
          </w:p>
        </w:tc>
        <w:tc>
          <w:tcPr>
            <w:tcW w:w="2970" w:type="dxa"/>
            <w:tcBorders>
              <w:left w:val="single" w:sz="24" w:space="0" w:color="FFFFFF" w:themeColor="background1"/>
              <w:right w:val="nil"/>
            </w:tcBorders>
          </w:tcPr>
          <w:p w14:paraId="3AE04EB0" w14:textId="77777777" w:rsidR="00054D50" w:rsidRPr="009B1981" w:rsidRDefault="00000000" w:rsidP="00054D50">
            <w:pPr>
              <w:pStyle w:val="BodyText1"/>
            </w:pPr>
            <w:sdt>
              <w:sdtPr>
                <w:rPr>
                  <w:b/>
                  <w:bCs/>
                  <w:lang w:val="en-US"/>
                </w:rPr>
                <w:id w:val="-518543469"/>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Sole</w:t>
            </w:r>
            <w:r w:rsidR="00054D50">
              <w:t xml:space="preserve"> </w:t>
            </w:r>
            <w:r w:rsidR="00054D50" w:rsidRPr="008626EE">
              <w:t>responsibility</w:t>
            </w:r>
          </w:p>
          <w:p w14:paraId="7EA21920" w14:textId="4A3779F9" w:rsidR="00E652A4" w:rsidRPr="009B1981" w:rsidRDefault="00000000" w:rsidP="00054D50">
            <w:pPr>
              <w:pStyle w:val="BodyText1"/>
            </w:pPr>
            <w:sdt>
              <w:sdtPr>
                <w:rPr>
                  <w:b/>
                  <w:bCs/>
                  <w:lang w:val="en-US"/>
                </w:rPr>
                <w:id w:val="116268619"/>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Joint</w:t>
            </w:r>
            <w:r w:rsidR="00054D50">
              <w:rPr>
                <w:lang w:val="en-US"/>
              </w:rPr>
              <w:t xml:space="preserve"> </w:t>
            </w:r>
            <w:r w:rsidR="00054D50" w:rsidRPr="008626EE">
              <w:t>responsibility</w:t>
            </w:r>
          </w:p>
        </w:tc>
      </w:tr>
      <w:tr w:rsidR="006A7180" w:rsidRPr="009B1981" w14:paraId="5194A0AE" w14:textId="77777777" w:rsidTr="00592D3D">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52A2F7AA" w14:textId="77777777" w:rsidR="006A7180" w:rsidRPr="009B1981" w:rsidRDefault="006A7180" w:rsidP="006A7180">
            <w:pPr>
              <w:pStyle w:val="BodyText1"/>
              <w:ind w:left="720"/>
            </w:pPr>
            <w:r w:rsidRPr="009B1981">
              <w:rPr>
                <w:lang w:val="en-US"/>
              </w:rPr>
              <w:t>If jointly owned, who with?</w:t>
            </w:r>
            <w:r w:rsidRPr="009B1981">
              <w:t> </w:t>
            </w:r>
          </w:p>
        </w:tc>
        <w:sdt>
          <w:sdtPr>
            <w:id w:val="-518774532"/>
            <w:placeholder>
              <w:docPart w:val="D9EE710D95CA46F8A886BC21EB5B8C05"/>
            </w:placeholder>
            <w:showingPlcHdr/>
          </w:sdtPr>
          <w:sdtContent>
            <w:tc>
              <w:tcPr>
                <w:tcW w:w="2977" w:type="dxa"/>
                <w:tcBorders>
                  <w:left w:val="nil"/>
                  <w:right w:val="single" w:sz="24" w:space="0" w:color="FFFFFF" w:themeColor="background1"/>
                </w:tcBorders>
                <w:shd w:val="clear" w:color="auto" w:fill="F3F6F8"/>
                <w:vAlign w:val="center"/>
              </w:tcPr>
              <w:p w14:paraId="51041D35" w14:textId="4B7509D6" w:rsidR="006A7180" w:rsidRPr="009B1981" w:rsidRDefault="006A7180" w:rsidP="006A7180">
                <w:pPr>
                  <w:pStyle w:val="BodyText1"/>
                  <w:rPr>
                    <w:lang w:val="en-US"/>
                  </w:rPr>
                </w:pPr>
                <w:r>
                  <w:rPr>
                    <w:rStyle w:val="PlaceholderText"/>
                  </w:rPr>
                  <w:t xml:space="preserve">  </w:t>
                </w:r>
              </w:p>
            </w:tc>
          </w:sdtContent>
        </w:sdt>
        <w:sdt>
          <w:sdtPr>
            <w:id w:val="-1621372046"/>
            <w:placeholder>
              <w:docPart w:val="01A76731072E43F39F0ABA18E8F701C6"/>
            </w:placeholder>
            <w:showingPlcHdr/>
          </w:sdtPr>
          <w:sdtContent>
            <w:tc>
              <w:tcPr>
                <w:tcW w:w="2970" w:type="dxa"/>
                <w:tcBorders>
                  <w:left w:val="single" w:sz="24" w:space="0" w:color="FFFFFF" w:themeColor="background1"/>
                  <w:right w:val="nil"/>
                </w:tcBorders>
                <w:shd w:val="clear" w:color="auto" w:fill="F3F6F8"/>
                <w:vAlign w:val="center"/>
              </w:tcPr>
              <w:p w14:paraId="25E15C0A" w14:textId="2FF7932C" w:rsidR="006A7180" w:rsidRPr="009B1981" w:rsidRDefault="006A7180" w:rsidP="006A7180">
                <w:pPr>
                  <w:pStyle w:val="BodyText1"/>
                  <w:rPr>
                    <w:lang w:val="en-US"/>
                  </w:rPr>
                </w:pPr>
                <w:r>
                  <w:rPr>
                    <w:rStyle w:val="PlaceholderText"/>
                  </w:rPr>
                  <w:t xml:space="preserve">  </w:t>
                </w:r>
              </w:p>
            </w:tc>
          </w:sdtContent>
        </w:sdt>
      </w:tr>
      <w:tr w:rsidR="006A7180" w:rsidRPr="009B1981" w14:paraId="2360234F" w14:textId="77777777" w:rsidTr="002D7006">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4DE52421" w14:textId="572AC79D" w:rsidR="006A7180" w:rsidRPr="009B1981" w:rsidRDefault="006A7180" w:rsidP="006A7180">
            <w:pPr>
              <w:pStyle w:val="BodyText1"/>
              <w:rPr>
                <w:lang w:val="en-US"/>
              </w:rPr>
            </w:pPr>
            <w:r w:rsidRPr="009B1981">
              <w:t>Amount owing</w:t>
            </w:r>
            <w:r w:rsidRPr="009B1981">
              <w:rPr>
                <w:lang w:val="en-US"/>
              </w:rPr>
              <w:t xml:space="preserve"> ($)</w:t>
            </w:r>
            <w:r w:rsidRPr="009B1981">
              <w:t> </w:t>
            </w:r>
          </w:p>
        </w:tc>
        <w:sdt>
          <w:sdtPr>
            <w:id w:val="207464621"/>
            <w:placeholder>
              <w:docPart w:val="60289217DBC4441B9CB5F942D01E6D14"/>
            </w:placeholder>
            <w:showingPlcHdr/>
          </w:sdtPr>
          <w:sdtContent>
            <w:tc>
              <w:tcPr>
                <w:tcW w:w="2977" w:type="dxa"/>
                <w:tcBorders>
                  <w:left w:val="nil"/>
                  <w:right w:val="single" w:sz="24" w:space="0" w:color="FFFFFF" w:themeColor="background1"/>
                </w:tcBorders>
                <w:shd w:val="clear" w:color="auto" w:fill="F3F6F8"/>
                <w:vAlign w:val="center"/>
              </w:tcPr>
              <w:p w14:paraId="6AA7D58F" w14:textId="24DB5AA7" w:rsidR="006A7180" w:rsidRPr="009B1981" w:rsidRDefault="006A7180" w:rsidP="006A7180">
                <w:pPr>
                  <w:pStyle w:val="BodyText1"/>
                </w:pPr>
                <w:r>
                  <w:rPr>
                    <w:rStyle w:val="PlaceholderText"/>
                  </w:rPr>
                  <w:t xml:space="preserve">  </w:t>
                </w:r>
              </w:p>
            </w:tc>
          </w:sdtContent>
        </w:sdt>
        <w:sdt>
          <w:sdtPr>
            <w:id w:val="1494304855"/>
            <w:placeholder>
              <w:docPart w:val="D16FC5E2FBD24BD99526EA08B6F411EB"/>
            </w:placeholder>
            <w:showingPlcHdr/>
          </w:sdtPr>
          <w:sdtContent>
            <w:tc>
              <w:tcPr>
                <w:tcW w:w="2970" w:type="dxa"/>
                <w:tcBorders>
                  <w:left w:val="single" w:sz="24" w:space="0" w:color="FFFFFF" w:themeColor="background1"/>
                  <w:right w:val="nil"/>
                </w:tcBorders>
                <w:shd w:val="clear" w:color="auto" w:fill="F3F6F8"/>
                <w:vAlign w:val="center"/>
              </w:tcPr>
              <w:p w14:paraId="43B8CB68" w14:textId="47799AC3" w:rsidR="006A7180" w:rsidRPr="009B1981" w:rsidRDefault="006A7180" w:rsidP="006A7180">
                <w:pPr>
                  <w:pStyle w:val="BodyText1"/>
                </w:pPr>
                <w:r>
                  <w:rPr>
                    <w:rStyle w:val="PlaceholderText"/>
                  </w:rPr>
                  <w:t xml:space="preserve">  </w:t>
                </w:r>
              </w:p>
            </w:tc>
          </w:sdtContent>
        </w:sdt>
      </w:tr>
    </w:tbl>
    <w:p w14:paraId="3A374EF6" w14:textId="77777777" w:rsidR="00EA2A19" w:rsidRPr="009B1981" w:rsidRDefault="00EA2A19" w:rsidP="00EA2A19">
      <w:pPr>
        <w:rPr>
          <w:rFonts w:ascii="Century Gothic" w:hAnsi="Century Gothic"/>
        </w:rPr>
      </w:pPr>
    </w:p>
    <w:tbl>
      <w:tblPr>
        <w:tblStyle w:val="TableGrid"/>
        <w:tblW w:w="0" w:type="auto"/>
        <w:tblLook w:val="04A0" w:firstRow="1" w:lastRow="0" w:firstColumn="1" w:lastColumn="0" w:noHBand="0" w:noVBand="1"/>
      </w:tblPr>
      <w:tblGrid>
        <w:gridCol w:w="3681"/>
        <w:gridCol w:w="2977"/>
        <w:gridCol w:w="2970"/>
      </w:tblGrid>
      <w:tr w:rsidR="00EA2A19" w:rsidRPr="009B1981" w14:paraId="1A674B34" w14:textId="77777777" w:rsidTr="00495437">
        <w:tc>
          <w:tcPr>
            <w:tcW w:w="3681" w:type="dxa"/>
            <w:tcBorders>
              <w:left w:val="nil"/>
              <w:right w:val="nil"/>
            </w:tcBorders>
          </w:tcPr>
          <w:p w14:paraId="76DD1538" w14:textId="7F87F778" w:rsidR="00EA2A19" w:rsidRPr="009B1981" w:rsidRDefault="00D55E45" w:rsidP="00495437">
            <w:pPr>
              <w:pStyle w:val="BodyText1"/>
            </w:pPr>
            <w:r w:rsidRPr="009B1981">
              <w:rPr>
                <w:lang w:val="en-US"/>
              </w:rPr>
              <w:t>Do you have any other liabilities? </w:t>
            </w:r>
          </w:p>
        </w:tc>
        <w:tc>
          <w:tcPr>
            <w:tcW w:w="2977" w:type="dxa"/>
            <w:tcBorders>
              <w:left w:val="nil"/>
              <w:right w:val="nil"/>
            </w:tcBorders>
          </w:tcPr>
          <w:p w14:paraId="1A840E17" w14:textId="146E67CD" w:rsidR="00EA2A19" w:rsidRPr="009B1981" w:rsidRDefault="00000000" w:rsidP="00495437">
            <w:pPr>
              <w:pStyle w:val="BodyText1"/>
            </w:pPr>
            <w:sdt>
              <w:sdtPr>
                <w:rPr>
                  <w:b/>
                  <w:bCs/>
                  <w:lang w:val="en-US"/>
                </w:rPr>
                <w:id w:val="135130606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475420311"/>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571D4EDD" w14:textId="307B0CE1" w:rsidR="00EA2A19" w:rsidRPr="009B1981" w:rsidRDefault="00000000" w:rsidP="00495437">
            <w:pPr>
              <w:pStyle w:val="BodyText1"/>
            </w:pPr>
            <w:sdt>
              <w:sdtPr>
                <w:rPr>
                  <w:b/>
                  <w:bCs/>
                  <w:lang w:val="en-US"/>
                </w:rPr>
                <w:id w:val="-142857887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41836975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07BCD858" w14:textId="77777777" w:rsidR="00EA2A19" w:rsidRPr="009B1981" w:rsidRDefault="00EA2A19" w:rsidP="00EA2A19">
      <w:pPr>
        <w:pStyle w:val="BodyText1"/>
        <w:rPr>
          <w:i/>
          <w:iCs/>
        </w:rPr>
      </w:pPr>
      <w:r w:rsidRPr="009B1981">
        <w:rPr>
          <w:i/>
          <w:iCs/>
          <w:lang w:val="en-US"/>
        </w:rPr>
        <w:t>If yes, provide details in the Additional information section.</w:t>
      </w:r>
      <w:r w:rsidRPr="009B1981">
        <w:rPr>
          <w:i/>
          <w:iCs/>
        </w:rPr>
        <w:t> </w:t>
      </w:r>
    </w:p>
    <w:p w14:paraId="4BC69B70" w14:textId="77777777" w:rsidR="00EA2A19" w:rsidRPr="009B1981" w:rsidRDefault="00EA2A19" w:rsidP="0061639F">
      <w:pPr>
        <w:pStyle w:val="BodyText1"/>
      </w:pPr>
    </w:p>
    <w:p w14:paraId="1F441A3C" w14:textId="77777777" w:rsidR="00EA2A19" w:rsidRPr="009B1981" w:rsidRDefault="00EA2A19" w:rsidP="0061639F">
      <w:pPr>
        <w:pStyle w:val="BodyText1"/>
      </w:pPr>
    </w:p>
    <w:p w14:paraId="66502A6C" w14:textId="77777777" w:rsidR="00EA2A19" w:rsidRPr="009B1981" w:rsidRDefault="00EA2A19" w:rsidP="0061639F">
      <w:pPr>
        <w:pStyle w:val="BodyText1"/>
      </w:pPr>
    </w:p>
    <w:p w14:paraId="6E0498C3" w14:textId="77777777" w:rsidR="00D55E45" w:rsidRPr="009B1981" w:rsidRDefault="00D55E45">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06E6F112" w14:textId="0131C94F" w:rsidR="0086664B" w:rsidRPr="009B1981" w:rsidRDefault="0086664B" w:rsidP="00903161">
      <w:pPr>
        <w:pStyle w:val="Heading2"/>
      </w:pPr>
      <w:r w:rsidRPr="009B1981">
        <w:rPr>
          <w:lang w:val="en-US"/>
        </w:rPr>
        <w:lastRenderedPageBreak/>
        <w:t>Section 10: Superannuation</w:t>
      </w:r>
      <w:r w:rsidRPr="009B1981">
        <w:t> </w:t>
      </w:r>
    </w:p>
    <w:p w14:paraId="6568E827" w14:textId="571C79E0" w:rsidR="001140D5" w:rsidRPr="009B1981" w:rsidRDefault="0086664B" w:rsidP="0061639F">
      <w:pPr>
        <w:pStyle w:val="BodyText1"/>
        <w:rPr>
          <w:lang w:val="en-US"/>
        </w:rPr>
      </w:pPr>
      <w:r w:rsidRPr="009B1981">
        <w:rPr>
          <w:b/>
          <w:bCs/>
          <w:lang w:val="en-US"/>
        </w:rPr>
        <w:t>Do you have superannuation?</w:t>
      </w:r>
      <w:r w:rsidRPr="009B1981">
        <w:rPr>
          <w:lang w:val="en-US"/>
        </w:rPr>
        <w:t> </w:t>
      </w:r>
      <w:sdt>
        <w:sdtPr>
          <w:rPr>
            <w:b/>
            <w:bCs/>
            <w:lang w:val="en-US"/>
          </w:rPr>
          <w:id w:val="469560860"/>
          <w14:checkbox>
            <w14:checked w14:val="0"/>
            <w14:checkedState w14:val="00FC" w14:font="Wingdings"/>
            <w14:uncheckedState w14:val="2610" w14:font="MS Gothic"/>
          </w14:checkbox>
        </w:sdtPr>
        <w:sdtContent>
          <w:r w:rsidR="00496EA5" w:rsidRPr="00E2162A">
            <w:rPr>
              <w:rFonts w:ascii="MS Gothic" w:eastAsia="MS Gothic" w:hAnsi="MS Gothic" w:hint="eastAsia"/>
              <w:lang w:val="en-US"/>
            </w:rPr>
            <w:t>☐</w:t>
          </w:r>
        </w:sdtContent>
      </w:sdt>
      <w:r w:rsidR="00496EA5" w:rsidRPr="009B1981">
        <w:rPr>
          <w:b/>
          <w:bCs/>
          <w:lang w:val="en-US"/>
        </w:rPr>
        <w:t xml:space="preserve"> </w:t>
      </w:r>
      <w:r w:rsidR="00496EA5">
        <w:rPr>
          <w:b/>
          <w:bCs/>
          <w:lang w:val="en-US"/>
        </w:rPr>
        <w:t xml:space="preserve"> </w:t>
      </w:r>
      <w:r w:rsidRPr="009B1981">
        <w:rPr>
          <w:lang w:val="en-US"/>
        </w:rPr>
        <w:t>Yes     </w:t>
      </w:r>
      <w:sdt>
        <w:sdtPr>
          <w:rPr>
            <w:b/>
            <w:bCs/>
            <w:lang w:val="en-US"/>
          </w:rPr>
          <w:id w:val="-1484693881"/>
          <w14:checkbox>
            <w14:checked w14:val="0"/>
            <w14:checkedState w14:val="00FC" w14:font="Wingdings"/>
            <w14:uncheckedState w14:val="2610" w14:font="MS Gothic"/>
          </w14:checkbox>
        </w:sdtPr>
        <w:sdtContent>
          <w:r w:rsidR="002B5D67" w:rsidRPr="00E2162A">
            <w:rPr>
              <w:rFonts w:ascii="MS Gothic" w:eastAsia="MS Gothic" w:hAnsi="MS Gothic" w:hint="eastAsia"/>
              <w:lang w:val="en-US"/>
            </w:rPr>
            <w:t>☐</w:t>
          </w:r>
        </w:sdtContent>
      </w:sdt>
      <w:r w:rsidR="002B5D67" w:rsidRPr="009B1981">
        <w:rPr>
          <w:b/>
          <w:bCs/>
          <w:lang w:val="en-US"/>
        </w:rPr>
        <w:t xml:space="preserve"> </w:t>
      </w:r>
      <w:r w:rsidR="002B5D67">
        <w:rPr>
          <w:b/>
          <w:bCs/>
          <w:lang w:val="en-US"/>
        </w:rPr>
        <w:t xml:space="preserve"> </w:t>
      </w:r>
      <w:r w:rsidR="00684D67" w:rsidRPr="009B1981">
        <w:rPr>
          <w:lang w:val="en-US"/>
        </w:rPr>
        <w:t>No</w:t>
      </w:r>
      <w:r w:rsidR="001140D5" w:rsidRPr="009B1981">
        <w:rPr>
          <w:lang w:val="en-US"/>
        </w:rPr>
        <w:tab/>
      </w:r>
    </w:p>
    <w:p w14:paraId="4BC1E63D" w14:textId="46EF144D" w:rsidR="000D4CEC" w:rsidRPr="009B1981" w:rsidRDefault="000D4CEC" w:rsidP="000D4CEC">
      <w:pPr>
        <w:pStyle w:val="BodyText1"/>
      </w:pPr>
      <w:r w:rsidRPr="009B1981">
        <w:t xml:space="preserve">If no, for both clients go </w:t>
      </w:r>
      <w:r w:rsidR="000D7891" w:rsidRPr="009B1981">
        <w:t xml:space="preserve">to </w:t>
      </w:r>
      <w:r w:rsidRPr="009B1981">
        <w:t>Section 11.</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3E26DC" w:rsidRPr="009B1981" w14:paraId="7A48267E" w14:textId="77777777" w:rsidTr="00495437">
        <w:tc>
          <w:tcPr>
            <w:tcW w:w="3681" w:type="dxa"/>
            <w:tcBorders>
              <w:top w:val="nil"/>
              <w:bottom w:val="single" w:sz="4" w:space="0" w:color="auto"/>
              <w:right w:val="nil"/>
            </w:tcBorders>
          </w:tcPr>
          <w:p w14:paraId="103282EF" w14:textId="77777777" w:rsidR="003E26DC" w:rsidRPr="009B1981" w:rsidRDefault="003E26DC" w:rsidP="00495437">
            <w:pPr>
              <w:pStyle w:val="Heading5"/>
            </w:pPr>
          </w:p>
        </w:tc>
        <w:tc>
          <w:tcPr>
            <w:tcW w:w="2977" w:type="dxa"/>
            <w:tcBorders>
              <w:top w:val="nil"/>
              <w:left w:val="nil"/>
            </w:tcBorders>
          </w:tcPr>
          <w:p w14:paraId="7CD5CE55" w14:textId="77777777" w:rsidR="003E26DC" w:rsidRPr="009B1981" w:rsidRDefault="003E26DC" w:rsidP="00495437">
            <w:pPr>
              <w:pStyle w:val="Heading6"/>
            </w:pPr>
            <w:r w:rsidRPr="009B1981">
              <w:t> Client one</w:t>
            </w:r>
          </w:p>
        </w:tc>
        <w:tc>
          <w:tcPr>
            <w:tcW w:w="2970" w:type="dxa"/>
          </w:tcPr>
          <w:p w14:paraId="315985F8" w14:textId="77777777" w:rsidR="003E26DC" w:rsidRPr="009B1981" w:rsidRDefault="003E26DC" w:rsidP="00495437">
            <w:pPr>
              <w:pStyle w:val="Heading6"/>
            </w:pPr>
            <w:r w:rsidRPr="009B1981">
              <w:t>Client two</w:t>
            </w:r>
          </w:p>
          <w:p w14:paraId="527554EF" w14:textId="0F848037" w:rsidR="003E26DC" w:rsidRPr="009B1981" w:rsidRDefault="00000000" w:rsidP="00495437">
            <w:pPr>
              <w:pStyle w:val="BodyText1"/>
            </w:pPr>
            <w:sdt>
              <w:sdtPr>
                <w:rPr>
                  <w:b/>
                  <w:bCs/>
                  <w:lang w:val="en-US"/>
                </w:rPr>
                <w:id w:val="635533293"/>
                <w14:checkbox>
                  <w14:checked w14:val="0"/>
                  <w14:checkedState w14:val="00FC" w14:font="Wingdings"/>
                  <w14:uncheckedState w14:val="2610" w14:font="MS Gothic"/>
                </w14:checkbox>
              </w:sdtPr>
              <w:sdtContent>
                <w:r w:rsidR="002B5D67" w:rsidRPr="00E2162A">
                  <w:rPr>
                    <w:rFonts w:ascii="MS Gothic" w:eastAsia="MS Gothic" w:hAnsi="MS Gothic" w:hint="eastAsia"/>
                    <w:lang w:val="en-US"/>
                  </w:rPr>
                  <w:t>☐</w:t>
                </w:r>
              </w:sdtContent>
            </w:sdt>
            <w:r w:rsidR="002B5D67" w:rsidRPr="009B1981">
              <w:rPr>
                <w:b/>
                <w:bCs/>
                <w:lang w:val="en-US"/>
              </w:rPr>
              <w:t xml:space="preserve"> </w:t>
            </w:r>
            <w:r w:rsidR="002B5D67">
              <w:rPr>
                <w:b/>
                <w:bCs/>
                <w:lang w:val="en-US"/>
              </w:rPr>
              <w:t xml:space="preserve"> </w:t>
            </w:r>
            <w:r w:rsidR="0075688F" w:rsidRPr="009B1981">
              <w:t>Same as Client one</w:t>
            </w:r>
          </w:p>
        </w:tc>
      </w:tr>
      <w:tr w:rsidR="006A7180" w:rsidRPr="009B1981" w14:paraId="36138428" w14:textId="77777777" w:rsidTr="00307BF2">
        <w:tc>
          <w:tcPr>
            <w:tcW w:w="3681" w:type="dxa"/>
            <w:tcBorders>
              <w:top w:val="single" w:sz="4" w:space="0" w:color="auto"/>
              <w:bottom w:val="single" w:sz="4" w:space="0" w:color="auto"/>
              <w:right w:val="nil"/>
            </w:tcBorders>
            <w:vAlign w:val="center"/>
          </w:tcPr>
          <w:p w14:paraId="3CF9AF87" w14:textId="368D0C8C" w:rsidR="006A7180" w:rsidRPr="009B1981" w:rsidRDefault="006A7180" w:rsidP="006A7180">
            <w:pPr>
              <w:pStyle w:val="BodyText1"/>
            </w:pPr>
            <w:r w:rsidRPr="009B1981">
              <w:rPr>
                <w:lang w:val="en-US"/>
              </w:rPr>
              <w:t>Fund name</w:t>
            </w:r>
            <w:r w:rsidRPr="009B1981">
              <w:t> </w:t>
            </w:r>
          </w:p>
        </w:tc>
        <w:sdt>
          <w:sdtPr>
            <w:id w:val="-177731609"/>
            <w:placeholder>
              <w:docPart w:val="F2B7E5D34C4B4E9AA2213B03A061F54A"/>
            </w:placeholder>
            <w:showingPlcHdr/>
          </w:sdtPr>
          <w:sdtContent>
            <w:tc>
              <w:tcPr>
                <w:tcW w:w="2977" w:type="dxa"/>
                <w:tcBorders>
                  <w:top w:val="single" w:sz="4" w:space="0" w:color="auto"/>
                  <w:left w:val="nil"/>
                  <w:bottom w:val="single" w:sz="4" w:space="0" w:color="auto"/>
                </w:tcBorders>
                <w:shd w:val="clear" w:color="auto" w:fill="F3F6F8"/>
                <w:vAlign w:val="center"/>
              </w:tcPr>
              <w:p w14:paraId="51CF9C58" w14:textId="2DBD5702" w:rsidR="006A7180" w:rsidRPr="009B1981" w:rsidRDefault="006A7180" w:rsidP="006A7180">
                <w:pPr>
                  <w:pStyle w:val="BodyText1"/>
                </w:pPr>
                <w:r>
                  <w:rPr>
                    <w:rStyle w:val="PlaceholderText"/>
                  </w:rPr>
                  <w:t xml:space="preserve">  </w:t>
                </w:r>
              </w:p>
            </w:tc>
          </w:sdtContent>
        </w:sdt>
        <w:sdt>
          <w:sdtPr>
            <w:id w:val="2014337962"/>
            <w:placeholder>
              <w:docPart w:val="F15031DACCB54AF59F6001C6B02E3F70"/>
            </w:placeholder>
            <w:showingPlcHdr/>
          </w:sdtPr>
          <w:sdtContent>
            <w:tc>
              <w:tcPr>
                <w:tcW w:w="2970" w:type="dxa"/>
                <w:shd w:val="clear" w:color="auto" w:fill="F3F6F8"/>
                <w:vAlign w:val="center"/>
              </w:tcPr>
              <w:p w14:paraId="24ADAEB1" w14:textId="0555F832" w:rsidR="006A7180" w:rsidRPr="009B1981" w:rsidRDefault="006A7180" w:rsidP="006A7180">
                <w:pPr>
                  <w:pStyle w:val="BodyText1"/>
                </w:pPr>
                <w:r>
                  <w:rPr>
                    <w:rStyle w:val="PlaceholderText"/>
                  </w:rPr>
                  <w:t xml:space="preserve">  </w:t>
                </w:r>
              </w:p>
            </w:tc>
          </w:sdtContent>
        </w:sdt>
      </w:tr>
      <w:tr w:rsidR="003E26DC" w:rsidRPr="009B1981" w14:paraId="6B9C8CAA" w14:textId="77777777" w:rsidTr="00290814">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2B505228" w14:textId="541844B7" w:rsidR="003E26DC" w:rsidRPr="009B1981" w:rsidRDefault="001E1F76" w:rsidP="00495437">
            <w:pPr>
              <w:pStyle w:val="BodyText1"/>
            </w:pPr>
            <w:r w:rsidRPr="009B1981">
              <w:rPr>
                <w:lang w:val="en-US"/>
              </w:rPr>
              <w:t>Account type</w:t>
            </w:r>
            <w:r w:rsidRPr="009B1981">
              <w:rPr>
                <w:lang w:val="en-US"/>
              </w:rPr>
              <w:tab/>
            </w:r>
          </w:p>
        </w:tc>
        <w:tc>
          <w:tcPr>
            <w:tcW w:w="2977" w:type="dxa"/>
            <w:tcBorders>
              <w:left w:val="nil"/>
              <w:right w:val="single" w:sz="24" w:space="0" w:color="FFFFFF" w:themeColor="background1"/>
            </w:tcBorders>
          </w:tcPr>
          <w:p w14:paraId="3FADCCBB" w14:textId="185B7820" w:rsidR="001E1F76" w:rsidRPr="009B1981" w:rsidRDefault="00000000" w:rsidP="00495437">
            <w:pPr>
              <w:pStyle w:val="BodyText1"/>
              <w:rPr>
                <w:lang w:val="en-US"/>
              </w:rPr>
            </w:pPr>
            <w:sdt>
              <w:sdtPr>
                <w:rPr>
                  <w:b/>
                  <w:bCs/>
                  <w:lang w:val="en-US"/>
                </w:rPr>
                <w:id w:val="618188535"/>
                <w14:checkbox>
                  <w14:checked w14:val="0"/>
                  <w14:checkedState w14:val="00FC" w14:font="Wingdings"/>
                  <w14:uncheckedState w14:val="2610" w14:font="MS Gothic"/>
                </w14:checkbox>
              </w:sdtPr>
              <w:sdtContent>
                <w:r w:rsidR="002B5D67" w:rsidRPr="00E2162A">
                  <w:rPr>
                    <w:rFonts w:ascii="MS Gothic" w:eastAsia="MS Gothic" w:hAnsi="MS Gothic" w:hint="eastAsia"/>
                    <w:lang w:val="en-US"/>
                  </w:rPr>
                  <w:t>☐</w:t>
                </w:r>
              </w:sdtContent>
            </w:sdt>
            <w:r w:rsidR="002B5D67" w:rsidRPr="009B1981">
              <w:rPr>
                <w:b/>
                <w:bCs/>
                <w:lang w:val="en-US"/>
              </w:rPr>
              <w:t xml:space="preserve"> </w:t>
            </w:r>
            <w:r w:rsidR="002B5D67">
              <w:rPr>
                <w:b/>
                <w:bCs/>
                <w:lang w:val="en-US"/>
              </w:rPr>
              <w:t xml:space="preserve"> </w:t>
            </w:r>
            <w:r w:rsidR="001E1F76" w:rsidRPr="009B1981">
              <w:rPr>
                <w:lang w:val="en-US"/>
              </w:rPr>
              <w:t>Accumulation</w:t>
            </w:r>
          </w:p>
          <w:p w14:paraId="3861B669" w14:textId="1B7D95C9" w:rsidR="003E26DC" w:rsidRPr="009B1981" w:rsidRDefault="00000000" w:rsidP="00495437">
            <w:pPr>
              <w:pStyle w:val="BodyText1"/>
              <w:rPr>
                <w:lang w:val="en-US"/>
              </w:rPr>
            </w:pPr>
            <w:sdt>
              <w:sdtPr>
                <w:rPr>
                  <w:b/>
                  <w:bCs/>
                  <w:lang w:val="en-US"/>
                </w:rPr>
                <w:id w:val="1884667230"/>
                <w14:checkbox>
                  <w14:checked w14:val="0"/>
                  <w14:checkedState w14:val="00FC" w14:font="Wingdings"/>
                  <w14:uncheckedState w14:val="2610" w14:font="MS Gothic"/>
                </w14:checkbox>
              </w:sdtPr>
              <w:sdtContent>
                <w:r w:rsidR="002B5D67" w:rsidRPr="00E2162A">
                  <w:rPr>
                    <w:rFonts w:ascii="MS Gothic" w:eastAsia="MS Gothic" w:hAnsi="MS Gothic" w:hint="eastAsia"/>
                    <w:lang w:val="en-US"/>
                  </w:rPr>
                  <w:t>☐</w:t>
                </w:r>
              </w:sdtContent>
            </w:sdt>
            <w:r w:rsidR="002B5D67" w:rsidRPr="009B1981">
              <w:rPr>
                <w:b/>
                <w:bCs/>
                <w:lang w:val="en-US"/>
              </w:rPr>
              <w:t xml:space="preserve"> </w:t>
            </w:r>
            <w:r w:rsidR="002B5D67">
              <w:rPr>
                <w:b/>
                <w:bCs/>
                <w:lang w:val="en-US"/>
              </w:rPr>
              <w:t xml:space="preserve"> </w:t>
            </w:r>
            <w:r w:rsidR="001E1F76" w:rsidRPr="009B1981">
              <w:rPr>
                <w:lang w:val="en-US"/>
              </w:rPr>
              <w:t>Pension</w:t>
            </w:r>
            <w:r w:rsidR="001E1F76" w:rsidRPr="009B1981">
              <w:t> </w:t>
            </w:r>
          </w:p>
        </w:tc>
        <w:tc>
          <w:tcPr>
            <w:tcW w:w="2970" w:type="dxa"/>
            <w:tcBorders>
              <w:left w:val="single" w:sz="24" w:space="0" w:color="FFFFFF" w:themeColor="background1"/>
              <w:right w:val="nil"/>
            </w:tcBorders>
          </w:tcPr>
          <w:p w14:paraId="3E5F0FE1" w14:textId="77777777" w:rsidR="00054D50" w:rsidRPr="009B1981" w:rsidRDefault="00000000" w:rsidP="00054D50">
            <w:pPr>
              <w:pStyle w:val="BodyText1"/>
              <w:rPr>
                <w:lang w:val="en-US"/>
              </w:rPr>
            </w:pPr>
            <w:sdt>
              <w:sdtPr>
                <w:rPr>
                  <w:b/>
                  <w:bCs/>
                  <w:lang w:val="en-US"/>
                </w:rPr>
                <w:id w:val="-1087608333"/>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Accumulation</w:t>
            </w:r>
          </w:p>
          <w:p w14:paraId="63A92926" w14:textId="5FF0EF12" w:rsidR="003E26DC" w:rsidRPr="009B1981" w:rsidRDefault="00000000" w:rsidP="00054D50">
            <w:pPr>
              <w:pStyle w:val="BodyText1"/>
            </w:pPr>
            <w:sdt>
              <w:sdtPr>
                <w:rPr>
                  <w:b/>
                  <w:bCs/>
                  <w:lang w:val="en-US"/>
                </w:rPr>
                <w:id w:val="-24024680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Pension</w:t>
            </w:r>
            <w:r w:rsidR="00054D50" w:rsidRPr="009B1981">
              <w:t> </w:t>
            </w:r>
          </w:p>
        </w:tc>
      </w:tr>
      <w:tr w:rsidR="006A7180" w:rsidRPr="009B1981" w14:paraId="7A7C2C47" w14:textId="77777777" w:rsidTr="005509BB">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6FCD4B3E" w14:textId="43557814" w:rsidR="006A7180" w:rsidRPr="009B1981" w:rsidRDefault="006A7180" w:rsidP="006A7180">
            <w:pPr>
              <w:pStyle w:val="BodyText1"/>
            </w:pPr>
            <w:r w:rsidRPr="009B1981">
              <w:rPr>
                <w:lang w:val="en-US"/>
              </w:rPr>
              <w:t>Account balance ($)</w:t>
            </w:r>
            <w:r w:rsidRPr="009B1981">
              <w:t> </w:t>
            </w:r>
          </w:p>
        </w:tc>
        <w:sdt>
          <w:sdtPr>
            <w:id w:val="-1726210253"/>
            <w:placeholder>
              <w:docPart w:val="711DF71FCAF14C6BBF16E324B16BAC65"/>
            </w:placeholder>
            <w:showingPlcHdr/>
          </w:sdtPr>
          <w:sdtContent>
            <w:tc>
              <w:tcPr>
                <w:tcW w:w="2977" w:type="dxa"/>
                <w:tcBorders>
                  <w:left w:val="nil"/>
                  <w:right w:val="single" w:sz="24" w:space="0" w:color="FFFFFF" w:themeColor="background1"/>
                </w:tcBorders>
                <w:shd w:val="clear" w:color="auto" w:fill="F3F6F8"/>
                <w:vAlign w:val="center"/>
              </w:tcPr>
              <w:p w14:paraId="31CC8289" w14:textId="7CA5C140" w:rsidR="006A7180" w:rsidRPr="009B1981" w:rsidRDefault="006A7180" w:rsidP="006A7180">
                <w:pPr>
                  <w:pStyle w:val="BodyText1"/>
                  <w:rPr>
                    <w:lang w:val="en-US"/>
                  </w:rPr>
                </w:pPr>
                <w:r>
                  <w:rPr>
                    <w:rStyle w:val="PlaceholderText"/>
                  </w:rPr>
                  <w:t xml:space="preserve">  </w:t>
                </w:r>
              </w:p>
            </w:tc>
          </w:sdtContent>
        </w:sdt>
        <w:sdt>
          <w:sdtPr>
            <w:id w:val="608089980"/>
            <w:placeholder>
              <w:docPart w:val="8DF194666BCC4D0389175F0154AD5907"/>
            </w:placeholder>
            <w:showingPlcHdr/>
          </w:sdtPr>
          <w:sdtContent>
            <w:tc>
              <w:tcPr>
                <w:tcW w:w="2970" w:type="dxa"/>
                <w:tcBorders>
                  <w:left w:val="single" w:sz="24" w:space="0" w:color="FFFFFF" w:themeColor="background1"/>
                  <w:right w:val="nil"/>
                </w:tcBorders>
                <w:shd w:val="clear" w:color="auto" w:fill="F3F6F8"/>
                <w:vAlign w:val="center"/>
              </w:tcPr>
              <w:p w14:paraId="0DB882BC" w14:textId="1EF84E30" w:rsidR="006A7180" w:rsidRPr="009B1981" w:rsidRDefault="006A7180" w:rsidP="006A7180">
                <w:pPr>
                  <w:pStyle w:val="BodyText1"/>
                  <w:rPr>
                    <w:lang w:val="en-US"/>
                  </w:rPr>
                </w:pPr>
                <w:r>
                  <w:rPr>
                    <w:rStyle w:val="PlaceholderText"/>
                  </w:rPr>
                  <w:t xml:space="preserve">  </w:t>
                </w:r>
              </w:p>
            </w:tc>
          </w:sdtContent>
        </w:sdt>
      </w:tr>
      <w:tr w:rsidR="006A038E" w:rsidRPr="009B1981" w14:paraId="162870C8" w14:textId="77777777" w:rsidTr="00495437">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6A66AA19" w14:textId="32C4CD92" w:rsidR="006A038E" w:rsidRPr="009B1981" w:rsidRDefault="006A038E" w:rsidP="006A038E">
            <w:pPr>
              <w:pStyle w:val="BodyText1"/>
            </w:pPr>
            <w:r w:rsidRPr="009B1981">
              <w:rPr>
                <w:lang w:val="en-US"/>
              </w:rPr>
              <w:t>Do you have death benefit cover?</w:t>
            </w:r>
          </w:p>
        </w:tc>
        <w:tc>
          <w:tcPr>
            <w:tcW w:w="2977" w:type="dxa"/>
            <w:tcBorders>
              <w:left w:val="nil"/>
              <w:right w:val="nil"/>
            </w:tcBorders>
          </w:tcPr>
          <w:p w14:paraId="7F987F8F" w14:textId="790B958C" w:rsidR="006A038E" w:rsidRPr="009B1981" w:rsidRDefault="00000000" w:rsidP="006A038E">
            <w:pPr>
              <w:pStyle w:val="BodyText1"/>
            </w:pPr>
            <w:sdt>
              <w:sdtPr>
                <w:rPr>
                  <w:b/>
                  <w:bCs/>
                  <w:lang w:val="en-US"/>
                </w:rPr>
                <w:id w:val="-387801260"/>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36127279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r w:rsidR="008F4F06">
              <w:rPr>
                <w:b/>
                <w:bCs/>
                <w:lang w:val="en-US"/>
              </w:rPr>
              <w:t xml:space="preserve"> </w:t>
            </w:r>
            <w:sdt>
              <w:sdtPr>
                <w:rPr>
                  <w:b/>
                  <w:bCs/>
                  <w:lang w:val="en-US"/>
                </w:rPr>
                <w:id w:val="684411784"/>
                <w14:checkbox>
                  <w14:checked w14:val="0"/>
                  <w14:checkedState w14:val="00FC" w14:font="Wingdings"/>
                  <w14:uncheckedState w14:val="2610" w14:font="MS Gothic"/>
                </w14:checkbox>
              </w:sdtPr>
              <w:sdtContent>
                <w:r w:rsidR="002B5D67" w:rsidRPr="00E2162A">
                  <w:rPr>
                    <w:rFonts w:ascii="MS Gothic" w:eastAsia="MS Gothic" w:hAnsi="MS Gothic" w:hint="eastAsia"/>
                    <w:lang w:val="en-US"/>
                  </w:rPr>
                  <w:t>☐</w:t>
                </w:r>
              </w:sdtContent>
            </w:sdt>
            <w:r w:rsidR="002B5D67" w:rsidRPr="009B1981">
              <w:rPr>
                <w:b/>
                <w:bCs/>
                <w:lang w:val="en-US"/>
              </w:rPr>
              <w:t xml:space="preserve"> </w:t>
            </w:r>
            <w:r w:rsidR="002B5D67">
              <w:rPr>
                <w:b/>
                <w:bCs/>
                <w:lang w:val="en-US"/>
              </w:rPr>
              <w:t xml:space="preserve"> </w:t>
            </w:r>
            <w:r w:rsidR="006A038E" w:rsidRPr="009B1981">
              <w:rPr>
                <w:lang w:val="en-US"/>
              </w:rPr>
              <w:t>Unknown</w:t>
            </w:r>
            <w:r w:rsidR="006A038E" w:rsidRPr="009B1981">
              <w:t> </w:t>
            </w:r>
          </w:p>
        </w:tc>
        <w:tc>
          <w:tcPr>
            <w:tcW w:w="2970" w:type="dxa"/>
            <w:tcBorders>
              <w:left w:val="nil"/>
              <w:right w:val="nil"/>
            </w:tcBorders>
          </w:tcPr>
          <w:p w14:paraId="1862822B" w14:textId="6C47CC24" w:rsidR="006A038E" w:rsidRPr="009B1981" w:rsidRDefault="00000000" w:rsidP="006A038E">
            <w:pPr>
              <w:pStyle w:val="BodyText1"/>
            </w:pPr>
            <w:sdt>
              <w:sdtPr>
                <w:rPr>
                  <w:b/>
                  <w:bCs/>
                  <w:lang w:val="en-US"/>
                </w:rPr>
                <w:id w:val="-141708454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Yes   </w:t>
            </w:r>
            <w:sdt>
              <w:sdtPr>
                <w:rPr>
                  <w:b/>
                  <w:bCs/>
                  <w:lang w:val="en-US"/>
                </w:rPr>
                <w:id w:val="195666941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w:t>
            </w:r>
            <w:r w:rsidR="00054D50">
              <w:rPr>
                <w:b/>
                <w:bCs/>
                <w:lang w:val="en-US"/>
              </w:rPr>
              <w:t xml:space="preserve"> </w:t>
            </w:r>
            <w:sdt>
              <w:sdtPr>
                <w:rPr>
                  <w:b/>
                  <w:bCs/>
                  <w:lang w:val="en-US"/>
                </w:rPr>
                <w:id w:val="-1162233999"/>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Unknown</w:t>
            </w:r>
            <w:r w:rsidR="00054D50" w:rsidRPr="009B1981">
              <w:t> </w:t>
            </w:r>
          </w:p>
        </w:tc>
      </w:tr>
      <w:tr w:rsidR="006A7180" w:rsidRPr="009B1981" w14:paraId="1BB5F5F7" w14:textId="77777777" w:rsidTr="00FA5335">
        <w:tc>
          <w:tcPr>
            <w:tcW w:w="3681" w:type="dxa"/>
            <w:tcBorders>
              <w:top w:val="single" w:sz="4" w:space="0" w:color="auto"/>
              <w:bottom w:val="single" w:sz="4" w:space="0" w:color="auto"/>
              <w:right w:val="nil"/>
            </w:tcBorders>
            <w:vAlign w:val="center"/>
          </w:tcPr>
          <w:p w14:paraId="4CEE79D3" w14:textId="015FFA06" w:rsidR="006A7180" w:rsidRPr="009B1981" w:rsidRDefault="006A7180" w:rsidP="006A7180">
            <w:pPr>
              <w:pStyle w:val="BodyText1"/>
              <w:ind w:left="720"/>
            </w:pPr>
            <w:r w:rsidRPr="009B1981">
              <w:rPr>
                <w:lang w:val="en-US"/>
              </w:rPr>
              <w:t>Death benefit cover ($), if known</w:t>
            </w:r>
            <w:r w:rsidRPr="009B1981">
              <w:t> </w:t>
            </w:r>
          </w:p>
        </w:tc>
        <w:sdt>
          <w:sdtPr>
            <w:id w:val="1696662947"/>
            <w:placeholder>
              <w:docPart w:val="19AB4FA11A1C460687F4E7DDD9F85747"/>
            </w:placeholder>
            <w:showingPlcHdr/>
          </w:sdtPr>
          <w:sdtContent>
            <w:tc>
              <w:tcPr>
                <w:tcW w:w="2977" w:type="dxa"/>
                <w:tcBorders>
                  <w:top w:val="single" w:sz="4" w:space="0" w:color="auto"/>
                  <w:left w:val="nil"/>
                  <w:bottom w:val="single" w:sz="4" w:space="0" w:color="auto"/>
                </w:tcBorders>
                <w:shd w:val="clear" w:color="auto" w:fill="F3F6F8"/>
                <w:vAlign w:val="center"/>
              </w:tcPr>
              <w:p w14:paraId="73C47BE0" w14:textId="6AECA7D9" w:rsidR="006A7180" w:rsidRPr="009B1981" w:rsidRDefault="006A7180" w:rsidP="006A7180">
                <w:pPr>
                  <w:pStyle w:val="BodyText1"/>
                </w:pPr>
                <w:r>
                  <w:rPr>
                    <w:rStyle w:val="PlaceholderText"/>
                  </w:rPr>
                  <w:t xml:space="preserve">  </w:t>
                </w:r>
              </w:p>
            </w:tc>
          </w:sdtContent>
        </w:sdt>
        <w:sdt>
          <w:sdtPr>
            <w:id w:val="-847333426"/>
            <w:placeholder>
              <w:docPart w:val="ACFEF0D5905041F6B3AFE711CB071450"/>
            </w:placeholder>
            <w:showingPlcHdr/>
          </w:sdtPr>
          <w:sdtContent>
            <w:tc>
              <w:tcPr>
                <w:tcW w:w="2970" w:type="dxa"/>
                <w:shd w:val="clear" w:color="auto" w:fill="F3F6F8"/>
                <w:vAlign w:val="center"/>
              </w:tcPr>
              <w:p w14:paraId="53D1339D" w14:textId="48C46B8A" w:rsidR="006A7180" w:rsidRPr="009B1981" w:rsidRDefault="006A7180" w:rsidP="006A7180">
                <w:pPr>
                  <w:pStyle w:val="BodyText1"/>
                </w:pPr>
                <w:r>
                  <w:rPr>
                    <w:rStyle w:val="PlaceholderText"/>
                  </w:rPr>
                  <w:t xml:space="preserve">  </w:t>
                </w:r>
              </w:p>
            </w:tc>
          </w:sdtContent>
        </w:sdt>
      </w:tr>
      <w:tr w:rsidR="00054D50" w:rsidRPr="009B1981" w14:paraId="0799CA2A" w14:textId="77777777" w:rsidTr="00290814">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2EA9B5BC" w14:textId="427E6EFF" w:rsidR="00054D50" w:rsidRPr="009B1981" w:rsidRDefault="00054D50" w:rsidP="00054D50">
            <w:pPr>
              <w:pStyle w:val="BodyText1"/>
            </w:pPr>
            <w:r w:rsidRPr="009B1981">
              <w:rPr>
                <w:lang w:val="en-US"/>
              </w:rPr>
              <w:t>Nomination type </w:t>
            </w:r>
          </w:p>
        </w:tc>
        <w:tc>
          <w:tcPr>
            <w:tcW w:w="2977" w:type="dxa"/>
            <w:tcBorders>
              <w:left w:val="nil"/>
              <w:right w:val="single" w:sz="24" w:space="0" w:color="FFFFFF" w:themeColor="background1"/>
            </w:tcBorders>
          </w:tcPr>
          <w:p w14:paraId="33E02FF0" w14:textId="1EBB8FD8" w:rsidR="00054D50" w:rsidRPr="009B1981" w:rsidRDefault="00000000" w:rsidP="00054D50">
            <w:pPr>
              <w:pStyle w:val="BodyText1"/>
            </w:pPr>
            <w:sdt>
              <w:sdtPr>
                <w:rPr>
                  <w:b/>
                  <w:bCs/>
                  <w:lang w:val="en-US"/>
                </w:rPr>
                <w:id w:val="120066577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Binding</w:t>
            </w:r>
          </w:p>
          <w:p w14:paraId="3A9BE48D" w14:textId="26130C34" w:rsidR="00054D50" w:rsidRPr="009B1981" w:rsidRDefault="00000000" w:rsidP="00054D50">
            <w:pPr>
              <w:pStyle w:val="BodyText1"/>
            </w:pPr>
            <w:sdt>
              <w:sdtPr>
                <w:rPr>
                  <w:b/>
                  <w:bCs/>
                  <w:lang w:val="en-US"/>
                </w:rPr>
                <w:id w:val="-294065878"/>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Non-binding</w:t>
            </w:r>
          </w:p>
          <w:p w14:paraId="099BD150" w14:textId="62814A33" w:rsidR="00054D50" w:rsidRPr="009B1981" w:rsidRDefault="00000000" w:rsidP="00054D50">
            <w:pPr>
              <w:pStyle w:val="BodyText1"/>
            </w:pPr>
            <w:sdt>
              <w:sdtPr>
                <w:rPr>
                  <w:b/>
                  <w:bCs/>
                  <w:lang w:val="en-US"/>
                </w:rPr>
                <w:id w:val="-854036275"/>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nomination</w:t>
            </w:r>
          </w:p>
          <w:p w14:paraId="078CA919" w14:textId="0DA2933B" w:rsidR="00054D50" w:rsidRPr="009B1981" w:rsidRDefault="00000000" w:rsidP="00054D50">
            <w:pPr>
              <w:pStyle w:val="BodyText1"/>
              <w:rPr>
                <w:lang w:val="en-US"/>
              </w:rPr>
            </w:pPr>
            <w:sdt>
              <w:sdtPr>
                <w:rPr>
                  <w:b/>
                  <w:bCs/>
                  <w:lang w:val="en-US"/>
                </w:rPr>
                <w:id w:val="135646833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Unknown</w:t>
            </w:r>
          </w:p>
        </w:tc>
        <w:tc>
          <w:tcPr>
            <w:tcW w:w="2970" w:type="dxa"/>
            <w:tcBorders>
              <w:left w:val="single" w:sz="24" w:space="0" w:color="FFFFFF" w:themeColor="background1"/>
              <w:right w:val="nil"/>
            </w:tcBorders>
          </w:tcPr>
          <w:p w14:paraId="195C11D5" w14:textId="77777777" w:rsidR="00054D50" w:rsidRPr="009B1981" w:rsidRDefault="00000000" w:rsidP="00054D50">
            <w:pPr>
              <w:pStyle w:val="BodyText1"/>
            </w:pPr>
            <w:sdt>
              <w:sdtPr>
                <w:rPr>
                  <w:b/>
                  <w:bCs/>
                  <w:lang w:val="en-US"/>
                </w:rPr>
                <w:id w:val="-1466881162"/>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Binding</w:t>
            </w:r>
          </w:p>
          <w:p w14:paraId="7C24CE19" w14:textId="77777777" w:rsidR="00054D50" w:rsidRPr="009B1981" w:rsidRDefault="00000000" w:rsidP="00054D50">
            <w:pPr>
              <w:pStyle w:val="BodyText1"/>
            </w:pPr>
            <w:sdt>
              <w:sdtPr>
                <w:rPr>
                  <w:b/>
                  <w:bCs/>
                  <w:lang w:val="en-US"/>
                </w:rPr>
                <w:id w:val="-140614891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Non-binding</w:t>
            </w:r>
          </w:p>
          <w:p w14:paraId="2B039E5A" w14:textId="77777777" w:rsidR="00054D50" w:rsidRPr="009B1981" w:rsidRDefault="00000000" w:rsidP="00054D50">
            <w:pPr>
              <w:pStyle w:val="BodyText1"/>
            </w:pPr>
            <w:sdt>
              <w:sdtPr>
                <w:rPr>
                  <w:b/>
                  <w:bCs/>
                  <w:lang w:val="en-US"/>
                </w:rPr>
                <w:id w:val="2117408620"/>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No nomination</w:t>
            </w:r>
          </w:p>
          <w:p w14:paraId="406541CA" w14:textId="44DEB38B" w:rsidR="00054D50" w:rsidRPr="009B1981" w:rsidRDefault="00000000" w:rsidP="00054D50">
            <w:pPr>
              <w:pStyle w:val="BodyText1"/>
            </w:pPr>
            <w:sdt>
              <w:sdtPr>
                <w:rPr>
                  <w:b/>
                  <w:bCs/>
                  <w:lang w:val="en-US"/>
                </w:rPr>
                <w:id w:val="-71166048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t>Unknown</w:t>
            </w:r>
          </w:p>
        </w:tc>
      </w:tr>
      <w:tr w:rsidR="00054D50" w:rsidRPr="009B1981" w14:paraId="4F44EE18" w14:textId="77777777" w:rsidTr="00290814">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21B34EAE" w14:textId="16B986A5" w:rsidR="00054D50" w:rsidRPr="009B1981" w:rsidRDefault="00054D50" w:rsidP="00054D50">
            <w:pPr>
              <w:pStyle w:val="BodyText1"/>
              <w:rPr>
                <w:lang w:val="en-US"/>
              </w:rPr>
            </w:pPr>
            <w:r w:rsidRPr="009B1981">
              <w:rPr>
                <w:lang w:val="en-US"/>
              </w:rPr>
              <w:t>Nominated to</w:t>
            </w:r>
          </w:p>
        </w:tc>
        <w:tc>
          <w:tcPr>
            <w:tcW w:w="2977" w:type="dxa"/>
            <w:tcBorders>
              <w:left w:val="nil"/>
              <w:right w:val="single" w:sz="24" w:space="0" w:color="FFFFFF" w:themeColor="background1"/>
            </w:tcBorders>
          </w:tcPr>
          <w:p w14:paraId="6DE72EB7" w14:textId="71D37374" w:rsidR="00054D50" w:rsidRPr="009B1981" w:rsidRDefault="00000000" w:rsidP="00054D50">
            <w:pPr>
              <w:pStyle w:val="BodyText1"/>
              <w:rPr>
                <w:lang w:val="en-US"/>
              </w:rPr>
            </w:pPr>
            <w:sdt>
              <w:sdtPr>
                <w:rPr>
                  <w:b/>
                  <w:bCs/>
                  <w:lang w:val="en-US"/>
                </w:rPr>
                <w:id w:val="46648750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Estate</w:t>
            </w:r>
          </w:p>
          <w:p w14:paraId="76DE22D4" w14:textId="075BA3F4" w:rsidR="00054D50" w:rsidRPr="009B1981" w:rsidRDefault="00000000" w:rsidP="00054D50">
            <w:pPr>
              <w:pStyle w:val="BodyText1"/>
              <w:rPr>
                <w:lang w:val="en-US"/>
              </w:rPr>
            </w:pPr>
            <w:sdt>
              <w:sdtPr>
                <w:rPr>
                  <w:b/>
                  <w:bCs/>
                  <w:lang w:val="en-US"/>
                </w:rPr>
                <w:id w:val="2044701424"/>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Named beneficiary</w:t>
            </w:r>
            <w:r w:rsidR="00054D50" w:rsidRPr="009B1981">
              <w:t> </w:t>
            </w:r>
          </w:p>
        </w:tc>
        <w:tc>
          <w:tcPr>
            <w:tcW w:w="2970" w:type="dxa"/>
            <w:tcBorders>
              <w:left w:val="single" w:sz="24" w:space="0" w:color="FFFFFF" w:themeColor="background1"/>
              <w:right w:val="nil"/>
            </w:tcBorders>
          </w:tcPr>
          <w:p w14:paraId="4E607621" w14:textId="77777777" w:rsidR="00054D50" w:rsidRPr="009B1981" w:rsidRDefault="00000000" w:rsidP="00054D50">
            <w:pPr>
              <w:pStyle w:val="BodyText1"/>
              <w:rPr>
                <w:lang w:val="en-US"/>
              </w:rPr>
            </w:pPr>
            <w:sdt>
              <w:sdtPr>
                <w:rPr>
                  <w:b/>
                  <w:bCs/>
                  <w:lang w:val="en-US"/>
                </w:rPr>
                <w:id w:val="3861997"/>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Estate</w:t>
            </w:r>
          </w:p>
          <w:p w14:paraId="42EB1301" w14:textId="65A0B1C5" w:rsidR="00054D50" w:rsidRPr="009B1981" w:rsidRDefault="00000000" w:rsidP="00054D50">
            <w:pPr>
              <w:pStyle w:val="BodyText1"/>
              <w:rPr>
                <w:lang w:val="en-US"/>
              </w:rPr>
            </w:pPr>
            <w:sdt>
              <w:sdtPr>
                <w:rPr>
                  <w:b/>
                  <w:bCs/>
                  <w:lang w:val="en-US"/>
                </w:rPr>
                <w:id w:val="344219751"/>
                <w14:checkbox>
                  <w14:checked w14:val="0"/>
                  <w14:checkedState w14:val="00FC" w14:font="Wingdings"/>
                  <w14:uncheckedState w14:val="2610" w14:font="MS Gothic"/>
                </w14:checkbox>
              </w:sdtPr>
              <w:sdtContent>
                <w:r w:rsidR="00054D50" w:rsidRPr="00E2162A">
                  <w:rPr>
                    <w:rFonts w:ascii="MS Gothic" w:eastAsia="MS Gothic" w:hAnsi="MS Gothic" w:hint="eastAsia"/>
                    <w:lang w:val="en-US"/>
                  </w:rPr>
                  <w:t>☐</w:t>
                </w:r>
              </w:sdtContent>
            </w:sdt>
            <w:r w:rsidR="00054D50" w:rsidRPr="009B1981">
              <w:rPr>
                <w:b/>
                <w:bCs/>
                <w:lang w:val="en-US"/>
              </w:rPr>
              <w:t xml:space="preserve"> </w:t>
            </w:r>
            <w:r w:rsidR="00054D50">
              <w:rPr>
                <w:b/>
                <w:bCs/>
                <w:lang w:val="en-US"/>
              </w:rPr>
              <w:t xml:space="preserve"> </w:t>
            </w:r>
            <w:r w:rsidR="00054D50" w:rsidRPr="009B1981">
              <w:rPr>
                <w:lang w:val="en-US"/>
              </w:rPr>
              <w:t>Named beneficiary</w:t>
            </w:r>
            <w:r w:rsidR="00054D50" w:rsidRPr="009B1981">
              <w:t> </w:t>
            </w:r>
          </w:p>
        </w:tc>
      </w:tr>
      <w:tr w:rsidR="006A7180" w:rsidRPr="009B1981" w14:paraId="7C0E6303" w14:textId="77777777" w:rsidTr="00C5732B">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31ED5053" w14:textId="040FFA2F" w:rsidR="006A7180" w:rsidRPr="009B1981" w:rsidRDefault="006A7180" w:rsidP="006A7180">
            <w:pPr>
              <w:pStyle w:val="BodyText1"/>
              <w:ind w:left="720"/>
            </w:pPr>
            <w:r w:rsidRPr="009B1981">
              <w:rPr>
                <w:lang w:val="en-US"/>
              </w:rPr>
              <w:t>Name of named beneficiary</w:t>
            </w:r>
            <w:r w:rsidRPr="009B1981">
              <w:t> </w:t>
            </w:r>
          </w:p>
        </w:tc>
        <w:sdt>
          <w:sdtPr>
            <w:id w:val="1904488300"/>
            <w:placeholder>
              <w:docPart w:val="D6FEF43F0AAA49DAAFFD55069CB6C689"/>
            </w:placeholder>
            <w:showingPlcHdr/>
          </w:sdtPr>
          <w:sdtContent>
            <w:tc>
              <w:tcPr>
                <w:tcW w:w="2977" w:type="dxa"/>
                <w:tcBorders>
                  <w:left w:val="nil"/>
                  <w:right w:val="single" w:sz="24" w:space="0" w:color="FFFFFF" w:themeColor="background1"/>
                </w:tcBorders>
                <w:shd w:val="clear" w:color="auto" w:fill="F3F6F8"/>
                <w:vAlign w:val="center"/>
              </w:tcPr>
              <w:p w14:paraId="782F5A4A" w14:textId="15216BB0" w:rsidR="006A7180" w:rsidRPr="009B1981" w:rsidRDefault="006A7180" w:rsidP="006A7180">
                <w:pPr>
                  <w:pStyle w:val="BodyText1"/>
                  <w:rPr>
                    <w:lang w:val="en-US"/>
                  </w:rPr>
                </w:pPr>
                <w:r>
                  <w:rPr>
                    <w:rStyle w:val="PlaceholderText"/>
                  </w:rPr>
                  <w:t xml:space="preserve">  </w:t>
                </w:r>
              </w:p>
            </w:tc>
          </w:sdtContent>
        </w:sdt>
        <w:sdt>
          <w:sdtPr>
            <w:id w:val="-1881939768"/>
            <w:placeholder>
              <w:docPart w:val="F9C6F05F104542FC8102E7665635F7F7"/>
            </w:placeholder>
            <w:showingPlcHdr/>
          </w:sdtPr>
          <w:sdtContent>
            <w:tc>
              <w:tcPr>
                <w:tcW w:w="2970" w:type="dxa"/>
                <w:tcBorders>
                  <w:left w:val="single" w:sz="24" w:space="0" w:color="FFFFFF" w:themeColor="background1"/>
                  <w:right w:val="nil"/>
                </w:tcBorders>
                <w:shd w:val="clear" w:color="auto" w:fill="F3F6F8"/>
                <w:vAlign w:val="center"/>
              </w:tcPr>
              <w:p w14:paraId="4BA7B66D" w14:textId="22D18F95" w:rsidR="006A7180" w:rsidRPr="009B1981" w:rsidRDefault="006A7180" w:rsidP="006A7180">
                <w:pPr>
                  <w:pStyle w:val="BodyText1"/>
                  <w:rPr>
                    <w:lang w:val="en-US"/>
                  </w:rPr>
                </w:pPr>
                <w:r>
                  <w:rPr>
                    <w:rStyle w:val="PlaceholderText"/>
                  </w:rPr>
                  <w:t xml:space="preserve">  </w:t>
                </w:r>
              </w:p>
            </w:tc>
          </w:sdtContent>
        </w:sdt>
      </w:tr>
      <w:tr w:rsidR="006A7180" w:rsidRPr="009B1981" w14:paraId="60A8B530" w14:textId="77777777" w:rsidTr="00EE39D5">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4EF96E1D" w14:textId="6EB191ED" w:rsidR="006A7180" w:rsidRPr="009B1981" w:rsidRDefault="006A7180" w:rsidP="006A7180">
            <w:pPr>
              <w:pStyle w:val="BodyText1"/>
              <w:ind w:left="720"/>
              <w:rPr>
                <w:lang w:val="en-US"/>
              </w:rPr>
            </w:pPr>
            <w:r w:rsidRPr="009B1981">
              <w:rPr>
                <w:lang w:val="en-US"/>
              </w:rPr>
              <w:t>Relationship to you</w:t>
            </w:r>
            <w:r w:rsidRPr="009B1981">
              <w:t> </w:t>
            </w:r>
          </w:p>
        </w:tc>
        <w:sdt>
          <w:sdtPr>
            <w:id w:val="-303779233"/>
            <w:placeholder>
              <w:docPart w:val="A2B0545CAB2B4667B39B3E592D9CB2C4"/>
            </w:placeholder>
            <w:showingPlcHdr/>
          </w:sdtPr>
          <w:sdtContent>
            <w:tc>
              <w:tcPr>
                <w:tcW w:w="2977" w:type="dxa"/>
                <w:tcBorders>
                  <w:left w:val="nil"/>
                  <w:right w:val="single" w:sz="24" w:space="0" w:color="FFFFFF" w:themeColor="background1"/>
                </w:tcBorders>
                <w:shd w:val="clear" w:color="auto" w:fill="F3F6F8"/>
                <w:vAlign w:val="center"/>
              </w:tcPr>
              <w:p w14:paraId="52022A79" w14:textId="25B91B45" w:rsidR="006A7180" w:rsidRPr="009B1981" w:rsidRDefault="006A7180" w:rsidP="006A7180">
                <w:pPr>
                  <w:pStyle w:val="BodyText1"/>
                </w:pPr>
                <w:r>
                  <w:rPr>
                    <w:rStyle w:val="PlaceholderText"/>
                  </w:rPr>
                  <w:t xml:space="preserve">  </w:t>
                </w:r>
              </w:p>
            </w:tc>
          </w:sdtContent>
        </w:sdt>
        <w:sdt>
          <w:sdtPr>
            <w:id w:val="273682477"/>
            <w:placeholder>
              <w:docPart w:val="362AD2E1A419482B818C925F332742E2"/>
            </w:placeholder>
            <w:showingPlcHdr/>
          </w:sdtPr>
          <w:sdtContent>
            <w:tc>
              <w:tcPr>
                <w:tcW w:w="2970" w:type="dxa"/>
                <w:tcBorders>
                  <w:left w:val="single" w:sz="24" w:space="0" w:color="FFFFFF" w:themeColor="background1"/>
                  <w:right w:val="nil"/>
                </w:tcBorders>
                <w:shd w:val="clear" w:color="auto" w:fill="F3F6F8"/>
                <w:vAlign w:val="center"/>
              </w:tcPr>
              <w:p w14:paraId="382438ED" w14:textId="6ACA1516" w:rsidR="006A7180" w:rsidRPr="009B1981" w:rsidRDefault="006A7180" w:rsidP="006A7180">
                <w:pPr>
                  <w:pStyle w:val="BodyText1"/>
                </w:pPr>
                <w:r>
                  <w:rPr>
                    <w:rStyle w:val="PlaceholderText"/>
                  </w:rPr>
                  <w:t xml:space="preserve">  </w:t>
                </w:r>
              </w:p>
            </w:tc>
          </w:sdtContent>
        </w:sdt>
      </w:tr>
    </w:tbl>
    <w:p w14:paraId="433BCB27" w14:textId="77777777" w:rsidR="00660B76" w:rsidRPr="009B1981" w:rsidRDefault="00660B76" w:rsidP="00660B76">
      <w:pPr>
        <w:rPr>
          <w:rFonts w:ascii="Century Gothic" w:hAnsi="Century Gothic"/>
        </w:rPr>
      </w:pPr>
    </w:p>
    <w:tbl>
      <w:tblPr>
        <w:tblStyle w:val="TableGrid"/>
        <w:tblW w:w="0" w:type="auto"/>
        <w:tblLook w:val="04A0" w:firstRow="1" w:lastRow="0" w:firstColumn="1" w:lastColumn="0" w:noHBand="0" w:noVBand="1"/>
      </w:tblPr>
      <w:tblGrid>
        <w:gridCol w:w="3681"/>
        <w:gridCol w:w="2977"/>
        <w:gridCol w:w="2970"/>
      </w:tblGrid>
      <w:tr w:rsidR="00660B76" w:rsidRPr="009B1981" w14:paraId="044A0722" w14:textId="77777777" w:rsidTr="00495437">
        <w:tc>
          <w:tcPr>
            <w:tcW w:w="3681" w:type="dxa"/>
            <w:tcBorders>
              <w:left w:val="nil"/>
              <w:right w:val="nil"/>
            </w:tcBorders>
          </w:tcPr>
          <w:p w14:paraId="67ED7367" w14:textId="43B31E7E" w:rsidR="00660B76" w:rsidRPr="009B1981" w:rsidRDefault="001E160C" w:rsidP="00495437">
            <w:pPr>
              <w:pStyle w:val="BodyText1"/>
            </w:pPr>
            <w:r w:rsidRPr="009B1981">
              <w:rPr>
                <w:rStyle w:val="BodytextChar"/>
                <w:rFonts w:eastAsiaTheme="minorHAnsi"/>
                <w:lang w:val="en-US"/>
              </w:rPr>
              <w:t>Do you have other superannuation accounts?</w:t>
            </w:r>
            <w:r w:rsidRPr="009B1981">
              <w:rPr>
                <w:lang w:val="en-US"/>
              </w:rPr>
              <w:t> </w:t>
            </w:r>
          </w:p>
        </w:tc>
        <w:tc>
          <w:tcPr>
            <w:tcW w:w="2977" w:type="dxa"/>
            <w:tcBorders>
              <w:left w:val="nil"/>
              <w:right w:val="nil"/>
            </w:tcBorders>
          </w:tcPr>
          <w:p w14:paraId="1B712743" w14:textId="1CC4F31C" w:rsidR="00660B76" w:rsidRPr="009B1981" w:rsidRDefault="00000000" w:rsidP="00495437">
            <w:pPr>
              <w:pStyle w:val="BodyText1"/>
            </w:pPr>
            <w:sdt>
              <w:sdtPr>
                <w:rPr>
                  <w:b/>
                  <w:bCs/>
                  <w:lang w:val="en-US"/>
                </w:rPr>
                <w:id w:val="-2069569415"/>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44519627"/>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5EFBFDF2" w14:textId="1946101B" w:rsidR="00660B76" w:rsidRPr="009B1981" w:rsidRDefault="00000000" w:rsidP="00495437">
            <w:pPr>
              <w:pStyle w:val="BodyText1"/>
            </w:pPr>
            <w:sdt>
              <w:sdtPr>
                <w:rPr>
                  <w:b/>
                  <w:bCs/>
                  <w:lang w:val="en-US"/>
                </w:rPr>
                <w:id w:val="41243754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705244085"/>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0E1514BF" w14:textId="3C7F8DC0" w:rsidR="009E46AB" w:rsidRPr="009B1981" w:rsidRDefault="0086664B" w:rsidP="00CC44F9">
      <w:pPr>
        <w:pStyle w:val="BodyText1"/>
        <w:rPr>
          <w:rFonts w:eastAsiaTheme="majorEastAsia" w:cstheme="majorBidi"/>
          <w:b/>
          <w:color w:val="00435F"/>
          <w:sz w:val="36"/>
          <w:szCs w:val="26"/>
          <w:lang w:val="en-US"/>
        </w:rPr>
      </w:pPr>
      <w:r w:rsidRPr="009B1981">
        <w:rPr>
          <w:i/>
          <w:iCs/>
          <w:lang w:val="en-US"/>
        </w:rPr>
        <w:t>If yes, provide details in the Additional information section.</w:t>
      </w:r>
      <w:r w:rsidRPr="009B1981">
        <w:rPr>
          <w:i/>
          <w:iCs/>
        </w:rPr>
        <w:t> </w:t>
      </w:r>
      <w:r w:rsidRPr="009B1981">
        <w:t> </w:t>
      </w:r>
      <w:r w:rsidR="009E46AB" w:rsidRPr="009B1981">
        <w:rPr>
          <w:lang w:val="en-US"/>
        </w:rPr>
        <w:br w:type="page"/>
      </w:r>
    </w:p>
    <w:p w14:paraId="432ECAAF" w14:textId="205C4022" w:rsidR="0086664B" w:rsidRPr="009B1981" w:rsidRDefault="0086664B" w:rsidP="00903161">
      <w:pPr>
        <w:pStyle w:val="Heading2"/>
      </w:pPr>
      <w:r w:rsidRPr="009B1981">
        <w:rPr>
          <w:lang w:val="en-US"/>
        </w:rPr>
        <w:lastRenderedPageBreak/>
        <w:t>Section 11: Funeral arrangements</w:t>
      </w:r>
      <w:r w:rsidRPr="009B1981">
        <w:t> </w:t>
      </w:r>
    </w:p>
    <w:p w14:paraId="34CEC533" w14:textId="21C89A4B" w:rsidR="001140D5" w:rsidRPr="009B1981" w:rsidRDefault="0086664B" w:rsidP="0061639F">
      <w:pPr>
        <w:pStyle w:val="BodyText1"/>
      </w:pPr>
      <w:r w:rsidRPr="009B1981">
        <w:rPr>
          <w:b/>
          <w:bCs/>
          <w:lang w:val="en-US"/>
        </w:rPr>
        <w:t>Do you have funeral arrangements?</w:t>
      </w:r>
      <w:r w:rsidRPr="009B1981">
        <w:rPr>
          <w:lang w:val="en-US"/>
        </w:rPr>
        <w:t> </w:t>
      </w:r>
      <w:sdt>
        <w:sdtPr>
          <w:rPr>
            <w:b/>
            <w:bCs/>
            <w:lang w:val="en-US"/>
          </w:rPr>
          <w:id w:val="-136690147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Pr="009B1981">
        <w:rPr>
          <w:lang w:val="en-US"/>
        </w:rPr>
        <w:t>Yes     </w:t>
      </w:r>
      <w:sdt>
        <w:sdtPr>
          <w:rPr>
            <w:b/>
            <w:bCs/>
            <w:lang w:val="en-US"/>
          </w:rPr>
          <w:id w:val="151124864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20635A" w:rsidRPr="009B1981">
        <w:rPr>
          <w:lang w:val="en-US"/>
        </w:rPr>
        <w:t>No</w:t>
      </w:r>
      <w:r w:rsidR="0020635A" w:rsidRPr="009B1981">
        <w:t xml:space="preserve"> </w:t>
      </w:r>
    </w:p>
    <w:p w14:paraId="2E6CC430" w14:textId="42555D3B" w:rsidR="000D4CEC" w:rsidRPr="009B1981" w:rsidRDefault="000D4CEC" w:rsidP="000D4CEC">
      <w:pPr>
        <w:pStyle w:val="BodyText1"/>
      </w:pPr>
      <w:r w:rsidRPr="009B1981">
        <w:t xml:space="preserve">If no, for both clients go </w:t>
      </w:r>
      <w:r w:rsidR="000D7891" w:rsidRPr="009B1981">
        <w:t xml:space="preserve">to </w:t>
      </w:r>
      <w:r w:rsidRPr="009B1981">
        <w:t>Section 12.</w:t>
      </w:r>
    </w:p>
    <w:p w14:paraId="13808C8A" w14:textId="77777777" w:rsidR="001140D5" w:rsidRPr="009B1981" w:rsidRDefault="001140D5" w:rsidP="0061639F">
      <w:pPr>
        <w:pStyle w:val="BodyText1"/>
      </w:pPr>
    </w:p>
    <w:tbl>
      <w:tblPr>
        <w:tblStyle w:val="TableGrid"/>
        <w:tblW w:w="0" w:type="auto"/>
        <w:tblLook w:val="04A0" w:firstRow="1" w:lastRow="0" w:firstColumn="1" w:lastColumn="0" w:noHBand="0" w:noVBand="1"/>
      </w:tblPr>
      <w:tblGrid>
        <w:gridCol w:w="3681"/>
        <w:gridCol w:w="2977"/>
        <w:gridCol w:w="2970"/>
      </w:tblGrid>
      <w:tr w:rsidR="00511523" w:rsidRPr="009B1981" w14:paraId="55EB5B0D" w14:textId="77777777" w:rsidTr="00495437">
        <w:tc>
          <w:tcPr>
            <w:tcW w:w="3681" w:type="dxa"/>
            <w:tcBorders>
              <w:left w:val="nil"/>
              <w:right w:val="nil"/>
            </w:tcBorders>
          </w:tcPr>
          <w:p w14:paraId="24F51D3F" w14:textId="0F05D575" w:rsidR="00511523" w:rsidRPr="009B1981" w:rsidRDefault="006239AE" w:rsidP="00495437">
            <w:pPr>
              <w:pStyle w:val="BodyText1"/>
              <w:rPr>
                <w:lang w:val="en-US"/>
              </w:rPr>
            </w:pPr>
            <w:r w:rsidRPr="009B1981">
              <w:rPr>
                <w:lang w:val="en-US"/>
              </w:rPr>
              <w:t>Pre-paid funeral </w:t>
            </w:r>
          </w:p>
        </w:tc>
        <w:tc>
          <w:tcPr>
            <w:tcW w:w="2977" w:type="dxa"/>
            <w:tcBorders>
              <w:left w:val="nil"/>
              <w:right w:val="single" w:sz="24" w:space="0" w:color="FFFFFF" w:themeColor="background1"/>
            </w:tcBorders>
          </w:tcPr>
          <w:p w14:paraId="597D18E7" w14:textId="648768DA" w:rsidR="00511523" w:rsidRPr="009B1981" w:rsidRDefault="00000000" w:rsidP="00511523">
            <w:pPr>
              <w:pStyle w:val="BodyText1"/>
              <w:rPr>
                <w:lang w:val="en-US"/>
              </w:rPr>
            </w:pPr>
            <w:sdt>
              <w:sdtPr>
                <w:rPr>
                  <w:b/>
                  <w:bCs/>
                  <w:lang w:val="en-US"/>
                </w:rPr>
                <w:id w:val="-544444690"/>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80298500"/>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single" w:sz="24" w:space="0" w:color="FFFFFF" w:themeColor="background1"/>
              <w:right w:val="nil"/>
            </w:tcBorders>
          </w:tcPr>
          <w:p w14:paraId="110708DA" w14:textId="604E31E8" w:rsidR="00511523" w:rsidRPr="009B1981" w:rsidRDefault="00000000" w:rsidP="00495437">
            <w:pPr>
              <w:pStyle w:val="BodyText1"/>
              <w:rPr>
                <w:lang w:val="en-US"/>
              </w:rPr>
            </w:pPr>
            <w:sdt>
              <w:sdtPr>
                <w:rPr>
                  <w:b/>
                  <w:bCs/>
                  <w:lang w:val="en-US"/>
                </w:rPr>
                <w:id w:val="37867666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28431816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r w:rsidR="006239AE" w:rsidRPr="009B1981" w14:paraId="0979F4EC" w14:textId="77777777" w:rsidTr="00495437">
        <w:tc>
          <w:tcPr>
            <w:tcW w:w="3681" w:type="dxa"/>
            <w:tcBorders>
              <w:left w:val="nil"/>
              <w:right w:val="nil"/>
            </w:tcBorders>
          </w:tcPr>
          <w:p w14:paraId="7D77D575" w14:textId="3FF2398A" w:rsidR="006239AE" w:rsidRPr="009B1981" w:rsidRDefault="006239AE" w:rsidP="006239AE">
            <w:pPr>
              <w:pStyle w:val="BodyText1"/>
              <w:rPr>
                <w:lang w:val="en-US"/>
              </w:rPr>
            </w:pPr>
            <w:r w:rsidRPr="009B1981">
              <w:rPr>
                <w:lang w:val="en-US"/>
              </w:rPr>
              <w:t>Pre-arranged funeral</w:t>
            </w:r>
          </w:p>
        </w:tc>
        <w:tc>
          <w:tcPr>
            <w:tcW w:w="2977" w:type="dxa"/>
            <w:tcBorders>
              <w:left w:val="nil"/>
              <w:right w:val="single" w:sz="24" w:space="0" w:color="FFFFFF" w:themeColor="background1"/>
            </w:tcBorders>
          </w:tcPr>
          <w:p w14:paraId="7944F338" w14:textId="5807FBA7" w:rsidR="006239AE" w:rsidRPr="009B1981" w:rsidRDefault="00000000" w:rsidP="006239AE">
            <w:pPr>
              <w:pStyle w:val="BodyText1"/>
              <w:rPr>
                <w:lang w:val="en-US"/>
              </w:rPr>
            </w:pPr>
            <w:sdt>
              <w:sdtPr>
                <w:rPr>
                  <w:b/>
                  <w:bCs/>
                  <w:lang w:val="en-US"/>
                </w:rPr>
                <w:id w:val="210484108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01419517"/>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single" w:sz="24" w:space="0" w:color="FFFFFF" w:themeColor="background1"/>
              <w:right w:val="nil"/>
            </w:tcBorders>
          </w:tcPr>
          <w:p w14:paraId="6533A626" w14:textId="16DCFB3B" w:rsidR="006239AE" w:rsidRPr="009B1981" w:rsidRDefault="00000000" w:rsidP="006239AE">
            <w:pPr>
              <w:pStyle w:val="BodyText1"/>
              <w:rPr>
                <w:lang w:val="en-US"/>
              </w:rPr>
            </w:pPr>
            <w:sdt>
              <w:sdtPr>
                <w:rPr>
                  <w:b/>
                  <w:bCs/>
                  <w:lang w:val="en-US"/>
                </w:rPr>
                <w:id w:val="35184405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213000071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r w:rsidR="006239AE" w:rsidRPr="009B1981" w14:paraId="4A2B0FB8" w14:textId="77777777" w:rsidTr="0047695D">
        <w:tc>
          <w:tcPr>
            <w:tcW w:w="3681" w:type="dxa"/>
            <w:tcBorders>
              <w:left w:val="nil"/>
              <w:bottom w:val="single" w:sz="4" w:space="0" w:color="auto"/>
              <w:right w:val="nil"/>
            </w:tcBorders>
          </w:tcPr>
          <w:p w14:paraId="73124A53" w14:textId="589D0760" w:rsidR="006239AE" w:rsidRPr="009B1981" w:rsidRDefault="006239AE" w:rsidP="006239AE">
            <w:pPr>
              <w:pStyle w:val="BodyText1"/>
              <w:rPr>
                <w:lang w:val="en-US"/>
              </w:rPr>
            </w:pPr>
            <w:r w:rsidRPr="009B1981">
              <w:rPr>
                <w:lang w:val="en-US"/>
              </w:rPr>
              <w:t>Funeral insurance</w:t>
            </w:r>
            <w:r w:rsidRPr="009B1981">
              <w:rPr>
                <w:lang w:val="en-US"/>
              </w:rPr>
              <w:tab/>
            </w:r>
          </w:p>
        </w:tc>
        <w:tc>
          <w:tcPr>
            <w:tcW w:w="2977" w:type="dxa"/>
            <w:tcBorders>
              <w:left w:val="nil"/>
              <w:right w:val="single" w:sz="24" w:space="0" w:color="FFFFFF" w:themeColor="background1"/>
            </w:tcBorders>
          </w:tcPr>
          <w:p w14:paraId="1FBA42EC" w14:textId="511AF979" w:rsidR="006239AE" w:rsidRPr="009B1981" w:rsidRDefault="00000000" w:rsidP="006239AE">
            <w:pPr>
              <w:pStyle w:val="BodyText1"/>
              <w:rPr>
                <w:lang w:val="en-US"/>
              </w:rPr>
            </w:pPr>
            <w:sdt>
              <w:sdtPr>
                <w:rPr>
                  <w:b/>
                  <w:bCs/>
                  <w:lang w:val="en-US"/>
                </w:rPr>
                <w:id w:val="-106925952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604685997"/>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single" w:sz="24" w:space="0" w:color="FFFFFF" w:themeColor="background1"/>
              <w:right w:val="nil"/>
            </w:tcBorders>
          </w:tcPr>
          <w:p w14:paraId="47A61972" w14:textId="1ED01C59" w:rsidR="006239AE" w:rsidRPr="009B1981" w:rsidRDefault="00000000" w:rsidP="006239AE">
            <w:pPr>
              <w:pStyle w:val="BodyText1"/>
              <w:rPr>
                <w:lang w:val="en-US"/>
              </w:rPr>
            </w:pPr>
            <w:sdt>
              <w:sdtPr>
                <w:rPr>
                  <w:b/>
                  <w:bCs/>
                  <w:lang w:val="en-US"/>
                </w:rPr>
                <w:id w:val="-50998935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25597363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r w:rsidR="006A7180" w:rsidRPr="009B1981" w14:paraId="453D097D" w14:textId="77777777" w:rsidTr="00085845">
        <w:tc>
          <w:tcPr>
            <w:tcW w:w="3681" w:type="dxa"/>
            <w:tcBorders>
              <w:left w:val="nil"/>
              <w:bottom w:val="nil"/>
              <w:right w:val="nil"/>
            </w:tcBorders>
          </w:tcPr>
          <w:p w14:paraId="4110E2FB" w14:textId="005D775C" w:rsidR="006A7180" w:rsidRPr="009B1981" w:rsidRDefault="006A7180" w:rsidP="006A7180">
            <w:pPr>
              <w:pStyle w:val="BodyText1"/>
            </w:pPr>
            <w:r w:rsidRPr="009B1981">
              <w:rPr>
                <w:lang w:val="en-US"/>
              </w:rPr>
              <w:t>Details </w:t>
            </w:r>
          </w:p>
        </w:tc>
        <w:sdt>
          <w:sdtPr>
            <w:id w:val="-1205399498"/>
            <w:placeholder>
              <w:docPart w:val="1D7522EA7FD34EC3987544F8503C8C72"/>
            </w:placeholder>
            <w:showingPlcHdr/>
          </w:sdtPr>
          <w:sdtContent>
            <w:tc>
              <w:tcPr>
                <w:tcW w:w="2977" w:type="dxa"/>
                <w:tcBorders>
                  <w:left w:val="nil"/>
                  <w:right w:val="single" w:sz="24" w:space="0" w:color="FFFFFF" w:themeColor="background1"/>
                </w:tcBorders>
                <w:shd w:val="clear" w:color="auto" w:fill="F3F6F8"/>
                <w:vAlign w:val="center"/>
              </w:tcPr>
              <w:p w14:paraId="3FE0882E" w14:textId="455BC90E" w:rsidR="006A7180" w:rsidRPr="009B1981" w:rsidRDefault="006A7180" w:rsidP="006A7180">
                <w:pPr>
                  <w:pStyle w:val="BodyText1"/>
                  <w:rPr>
                    <w:lang w:val="en-US"/>
                  </w:rPr>
                </w:pPr>
                <w:r>
                  <w:rPr>
                    <w:rStyle w:val="PlaceholderText"/>
                  </w:rPr>
                  <w:t xml:space="preserve">  </w:t>
                </w:r>
              </w:p>
            </w:tc>
          </w:sdtContent>
        </w:sdt>
        <w:sdt>
          <w:sdtPr>
            <w:id w:val="603229790"/>
            <w:placeholder>
              <w:docPart w:val="4A2E8017E65D473A9E78D73B1D36DC9E"/>
            </w:placeholder>
            <w:showingPlcHdr/>
          </w:sdtPr>
          <w:sdtContent>
            <w:tc>
              <w:tcPr>
                <w:tcW w:w="2970" w:type="dxa"/>
                <w:tcBorders>
                  <w:left w:val="single" w:sz="24" w:space="0" w:color="FFFFFF" w:themeColor="background1"/>
                  <w:right w:val="nil"/>
                </w:tcBorders>
                <w:shd w:val="clear" w:color="auto" w:fill="F3F6F8"/>
                <w:vAlign w:val="center"/>
              </w:tcPr>
              <w:p w14:paraId="23D5341D" w14:textId="47145724" w:rsidR="006A7180" w:rsidRPr="009B1981" w:rsidRDefault="006A7180" w:rsidP="006A7180">
                <w:pPr>
                  <w:pStyle w:val="BodyText1"/>
                  <w:rPr>
                    <w:lang w:val="en-US"/>
                  </w:rPr>
                </w:pPr>
                <w:r>
                  <w:rPr>
                    <w:rStyle w:val="PlaceholderText"/>
                  </w:rPr>
                  <w:t xml:space="preserve">  </w:t>
                </w:r>
              </w:p>
            </w:tc>
          </w:sdtContent>
        </w:sdt>
      </w:tr>
      <w:tr w:rsidR="0047695D" w:rsidRPr="009B1981" w14:paraId="38B1ECF2" w14:textId="77777777" w:rsidTr="0047695D">
        <w:tc>
          <w:tcPr>
            <w:tcW w:w="3681" w:type="dxa"/>
            <w:tcBorders>
              <w:top w:val="nil"/>
              <w:left w:val="nil"/>
              <w:bottom w:val="nil"/>
              <w:right w:val="nil"/>
            </w:tcBorders>
          </w:tcPr>
          <w:p w14:paraId="0A8AEE16" w14:textId="77777777" w:rsidR="0047695D" w:rsidRPr="009B1981" w:rsidRDefault="0047695D" w:rsidP="006239AE">
            <w:pPr>
              <w:pStyle w:val="BodyText1"/>
              <w:rPr>
                <w:lang w:val="en-US"/>
              </w:rPr>
            </w:pPr>
          </w:p>
        </w:tc>
        <w:tc>
          <w:tcPr>
            <w:tcW w:w="2977" w:type="dxa"/>
            <w:tcBorders>
              <w:left w:val="nil"/>
              <w:right w:val="single" w:sz="24" w:space="0" w:color="FFFFFF" w:themeColor="background1"/>
            </w:tcBorders>
            <w:shd w:val="clear" w:color="auto" w:fill="F3F6F8"/>
          </w:tcPr>
          <w:p w14:paraId="0EDC65D0" w14:textId="77777777" w:rsidR="0047695D" w:rsidRPr="009B1981" w:rsidRDefault="0047695D" w:rsidP="00495437">
            <w:pPr>
              <w:pStyle w:val="BodyText1"/>
            </w:pPr>
          </w:p>
        </w:tc>
        <w:tc>
          <w:tcPr>
            <w:tcW w:w="2970" w:type="dxa"/>
            <w:tcBorders>
              <w:left w:val="single" w:sz="24" w:space="0" w:color="FFFFFF" w:themeColor="background1"/>
              <w:right w:val="nil"/>
            </w:tcBorders>
            <w:shd w:val="clear" w:color="auto" w:fill="F3F6F8"/>
          </w:tcPr>
          <w:p w14:paraId="383A894C" w14:textId="77777777" w:rsidR="0047695D" w:rsidRPr="009B1981" w:rsidRDefault="0047695D" w:rsidP="00495437">
            <w:pPr>
              <w:pStyle w:val="BodyText1"/>
            </w:pPr>
          </w:p>
        </w:tc>
      </w:tr>
      <w:tr w:rsidR="0047695D" w:rsidRPr="009B1981" w14:paraId="30FC5BF4" w14:textId="77777777" w:rsidTr="0047695D">
        <w:tc>
          <w:tcPr>
            <w:tcW w:w="3681" w:type="dxa"/>
            <w:tcBorders>
              <w:top w:val="nil"/>
              <w:left w:val="nil"/>
              <w:bottom w:val="nil"/>
              <w:right w:val="nil"/>
            </w:tcBorders>
          </w:tcPr>
          <w:p w14:paraId="41CD5496" w14:textId="77777777" w:rsidR="0047695D" w:rsidRPr="009B1981" w:rsidRDefault="0047695D" w:rsidP="006239AE">
            <w:pPr>
              <w:pStyle w:val="BodyText1"/>
              <w:rPr>
                <w:lang w:val="en-US"/>
              </w:rPr>
            </w:pPr>
          </w:p>
        </w:tc>
        <w:tc>
          <w:tcPr>
            <w:tcW w:w="2977" w:type="dxa"/>
            <w:tcBorders>
              <w:left w:val="nil"/>
              <w:right w:val="single" w:sz="24" w:space="0" w:color="FFFFFF" w:themeColor="background1"/>
            </w:tcBorders>
            <w:shd w:val="clear" w:color="auto" w:fill="F3F6F8"/>
          </w:tcPr>
          <w:p w14:paraId="7D32DBA0" w14:textId="77777777" w:rsidR="0047695D" w:rsidRPr="009B1981" w:rsidRDefault="0047695D" w:rsidP="00495437">
            <w:pPr>
              <w:pStyle w:val="BodyText1"/>
            </w:pPr>
          </w:p>
        </w:tc>
        <w:tc>
          <w:tcPr>
            <w:tcW w:w="2970" w:type="dxa"/>
            <w:tcBorders>
              <w:left w:val="single" w:sz="24" w:space="0" w:color="FFFFFF" w:themeColor="background1"/>
              <w:right w:val="nil"/>
            </w:tcBorders>
            <w:shd w:val="clear" w:color="auto" w:fill="F3F6F8"/>
          </w:tcPr>
          <w:p w14:paraId="232080DD" w14:textId="77777777" w:rsidR="0047695D" w:rsidRPr="009B1981" w:rsidRDefault="0047695D" w:rsidP="00495437">
            <w:pPr>
              <w:pStyle w:val="BodyText1"/>
            </w:pPr>
          </w:p>
        </w:tc>
      </w:tr>
      <w:tr w:rsidR="0047695D" w:rsidRPr="009B1981" w14:paraId="36A3EF43" w14:textId="77777777" w:rsidTr="0047695D">
        <w:tc>
          <w:tcPr>
            <w:tcW w:w="3681" w:type="dxa"/>
            <w:tcBorders>
              <w:top w:val="nil"/>
              <w:left w:val="nil"/>
              <w:right w:val="nil"/>
            </w:tcBorders>
          </w:tcPr>
          <w:p w14:paraId="1E21C492" w14:textId="77777777" w:rsidR="0047695D" w:rsidRPr="009B1981" w:rsidRDefault="0047695D" w:rsidP="006239AE">
            <w:pPr>
              <w:pStyle w:val="BodyText1"/>
              <w:rPr>
                <w:lang w:val="en-US"/>
              </w:rPr>
            </w:pPr>
          </w:p>
        </w:tc>
        <w:tc>
          <w:tcPr>
            <w:tcW w:w="2977" w:type="dxa"/>
            <w:tcBorders>
              <w:left w:val="nil"/>
              <w:right w:val="single" w:sz="24" w:space="0" w:color="FFFFFF" w:themeColor="background1"/>
            </w:tcBorders>
            <w:shd w:val="clear" w:color="auto" w:fill="F3F6F8"/>
          </w:tcPr>
          <w:p w14:paraId="107EE36B" w14:textId="77777777" w:rsidR="0047695D" w:rsidRPr="009B1981" w:rsidRDefault="0047695D" w:rsidP="00495437">
            <w:pPr>
              <w:pStyle w:val="BodyText1"/>
            </w:pPr>
          </w:p>
        </w:tc>
        <w:tc>
          <w:tcPr>
            <w:tcW w:w="2970" w:type="dxa"/>
            <w:tcBorders>
              <w:left w:val="single" w:sz="24" w:space="0" w:color="FFFFFF" w:themeColor="background1"/>
              <w:right w:val="nil"/>
            </w:tcBorders>
            <w:shd w:val="clear" w:color="auto" w:fill="F3F6F8"/>
          </w:tcPr>
          <w:p w14:paraId="6EE73332" w14:textId="77777777" w:rsidR="0047695D" w:rsidRPr="009B1981" w:rsidRDefault="0047695D" w:rsidP="00495437">
            <w:pPr>
              <w:pStyle w:val="BodyText1"/>
            </w:pPr>
          </w:p>
        </w:tc>
      </w:tr>
    </w:tbl>
    <w:p w14:paraId="553EC87C" w14:textId="6A3461DB" w:rsidR="00B50F25" w:rsidRPr="009B1981" w:rsidRDefault="005F7FF7" w:rsidP="005F7FF7">
      <w:pPr>
        <w:pStyle w:val="BodyText1"/>
        <w:rPr>
          <w:rFonts w:eastAsiaTheme="majorEastAsia" w:cstheme="majorBidi"/>
          <w:b/>
          <w:color w:val="00435F"/>
          <w:sz w:val="44"/>
          <w:szCs w:val="32"/>
          <w:lang w:val="en-US"/>
        </w:rPr>
      </w:pPr>
      <w:r w:rsidRPr="009B1981">
        <w:rPr>
          <w:i/>
          <w:iCs/>
          <w:lang w:val="en-US"/>
        </w:rPr>
        <w:t>Provide any additional details in the Additional information section.</w:t>
      </w:r>
      <w:r w:rsidRPr="009B1981">
        <w:rPr>
          <w:i/>
          <w:iCs/>
        </w:rPr>
        <w:t> </w:t>
      </w:r>
    </w:p>
    <w:p w14:paraId="6BA59D25" w14:textId="77777777" w:rsidR="003561D6" w:rsidRPr="009B1981" w:rsidRDefault="003561D6">
      <w:pPr>
        <w:spacing w:after="160" w:line="259" w:lineRule="auto"/>
        <w:rPr>
          <w:rFonts w:ascii="Century Gothic" w:eastAsiaTheme="majorEastAsia" w:hAnsi="Century Gothic" w:cstheme="majorBidi"/>
          <w:b/>
          <w:color w:val="00435F"/>
          <w:sz w:val="36"/>
          <w:szCs w:val="26"/>
          <w:lang w:val="en-US"/>
        </w:rPr>
      </w:pPr>
      <w:r w:rsidRPr="009B1981">
        <w:rPr>
          <w:rFonts w:ascii="Century Gothic" w:hAnsi="Century Gothic"/>
          <w:lang w:val="en-US"/>
        </w:rPr>
        <w:br w:type="page"/>
      </w:r>
    </w:p>
    <w:p w14:paraId="65339267" w14:textId="45586849" w:rsidR="0086664B" w:rsidRPr="009B1981" w:rsidRDefault="0086664B" w:rsidP="002F6495">
      <w:pPr>
        <w:pStyle w:val="Heading2"/>
        <w:rPr>
          <w:lang w:val="en-US"/>
        </w:rPr>
      </w:pPr>
      <w:r w:rsidRPr="009B1981">
        <w:rPr>
          <w:lang w:val="en-US"/>
        </w:rPr>
        <w:lastRenderedPageBreak/>
        <w:t>Section 12: Life insurance </w:t>
      </w:r>
    </w:p>
    <w:p w14:paraId="21BC4BA3" w14:textId="48D8B23D" w:rsidR="0086664B" w:rsidRPr="009B1981" w:rsidRDefault="0086664B" w:rsidP="0061639F">
      <w:pPr>
        <w:pStyle w:val="BodyText1"/>
      </w:pPr>
      <w:r w:rsidRPr="009B1981">
        <w:rPr>
          <w:b/>
          <w:bCs/>
          <w:lang w:val="en-US"/>
        </w:rPr>
        <w:t>Do you have life insurance?</w:t>
      </w:r>
      <w:r w:rsidRPr="009B1981">
        <w:rPr>
          <w:lang w:val="en-US"/>
        </w:rPr>
        <w:t> </w:t>
      </w:r>
      <w:sdt>
        <w:sdtPr>
          <w:rPr>
            <w:b/>
            <w:bCs/>
            <w:lang w:val="en-US"/>
          </w:rPr>
          <w:id w:val="1413583452"/>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Pr="009B1981">
        <w:rPr>
          <w:lang w:val="en-US"/>
        </w:rPr>
        <w:t>Yes     </w:t>
      </w:r>
      <w:sdt>
        <w:sdtPr>
          <w:rPr>
            <w:b/>
            <w:bCs/>
            <w:lang w:val="en-US"/>
          </w:rPr>
          <w:id w:val="194850228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Pr="009B1981">
        <w:rPr>
          <w:lang w:val="en-US"/>
        </w:rPr>
        <w:t>No</w:t>
      </w:r>
      <w:r w:rsidR="001140D5" w:rsidRPr="009B1981">
        <w:tab/>
      </w:r>
      <w:r w:rsidR="00897024" w:rsidRPr="009B1981">
        <w:t xml:space="preserve"> </w:t>
      </w:r>
      <w:r w:rsidR="000D4CEC" w:rsidRPr="009B1981">
        <w:t xml:space="preserve">If no, for both clients go </w:t>
      </w:r>
      <w:r w:rsidR="000D7891" w:rsidRPr="009B1981">
        <w:t xml:space="preserve">to </w:t>
      </w:r>
      <w:r w:rsidR="000D4CEC" w:rsidRPr="009B1981">
        <w:t>Section 13.</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0C6640" w:rsidRPr="009B1981" w14:paraId="5EB973A3" w14:textId="77777777" w:rsidTr="00CE6972">
        <w:tc>
          <w:tcPr>
            <w:tcW w:w="3681" w:type="dxa"/>
            <w:tcBorders>
              <w:top w:val="nil"/>
              <w:bottom w:val="single" w:sz="4" w:space="0" w:color="auto"/>
              <w:right w:val="nil"/>
            </w:tcBorders>
          </w:tcPr>
          <w:p w14:paraId="0DFBB003" w14:textId="77777777" w:rsidR="000C6640" w:rsidRPr="009B1981" w:rsidRDefault="000C6640" w:rsidP="00495437">
            <w:pPr>
              <w:pStyle w:val="Heading5"/>
            </w:pPr>
          </w:p>
        </w:tc>
        <w:tc>
          <w:tcPr>
            <w:tcW w:w="2977" w:type="dxa"/>
            <w:tcBorders>
              <w:top w:val="nil"/>
              <w:left w:val="nil"/>
            </w:tcBorders>
          </w:tcPr>
          <w:p w14:paraId="0B9C1C30" w14:textId="77777777" w:rsidR="000C6640" w:rsidRPr="009B1981" w:rsidRDefault="000C6640" w:rsidP="00495437">
            <w:pPr>
              <w:pStyle w:val="Heading6"/>
            </w:pPr>
            <w:r w:rsidRPr="009B1981">
              <w:t> Client one</w:t>
            </w:r>
          </w:p>
        </w:tc>
        <w:tc>
          <w:tcPr>
            <w:tcW w:w="2970" w:type="dxa"/>
          </w:tcPr>
          <w:p w14:paraId="7EF220A5" w14:textId="77777777" w:rsidR="000C6640" w:rsidRPr="009B1981" w:rsidRDefault="000C6640" w:rsidP="00495437">
            <w:pPr>
              <w:pStyle w:val="Heading6"/>
            </w:pPr>
            <w:r w:rsidRPr="009B1981">
              <w:t>Client two</w:t>
            </w:r>
          </w:p>
          <w:p w14:paraId="29DB5786" w14:textId="7ADE3EB6" w:rsidR="000C6640" w:rsidRPr="009B1981" w:rsidRDefault="00000000" w:rsidP="00495437">
            <w:pPr>
              <w:pStyle w:val="BodyText1"/>
            </w:pPr>
            <w:sdt>
              <w:sdtPr>
                <w:rPr>
                  <w:b/>
                  <w:bCs/>
                  <w:lang w:val="en-US"/>
                </w:rPr>
                <w:id w:val="161531882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75688F" w:rsidRPr="009B1981">
              <w:t>Same as Client one</w:t>
            </w:r>
          </w:p>
        </w:tc>
      </w:tr>
      <w:tr w:rsidR="006A7180" w:rsidRPr="009B1981" w14:paraId="77CC6F88" w14:textId="77777777" w:rsidTr="00104B3C">
        <w:tc>
          <w:tcPr>
            <w:tcW w:w="3681" w:type="dxa"/>
            <w:tcBorders>
              <w:top w:val="single" w:sz="4" w:space="0" w:color="auto"/>
              <w:bottom w:val="single" w:sz="4" w:space="0" w:color="auto"/>
              <w:right w:val="nil"/>
            </w:tcBorders>
            <w:vAlign w:val="center"/>
          </w:tcPr>
          <w:p w14:paraId="0B962AC1" w14:textId="2096FA83" w:rsidR="006A7180" w:rsidRPr="009B1981" w:rsidRDefault="006A7180" w:rsidP="006A7180">
            <w:pPr>
              <w:pStyle w:val="BodyText1"/>
            </w:pPr>
            <w:r w:rsidRPr="009B1981">
              <w:t>Insurer or fund name</w:t>
            </w:r>
          </w:p>
        </w:tc>
        <w:sdt>
          <w:sdtPr>
            <w:id w:val="-1565335639"/>
            <w:placeholder>
              <w:docPart w:val="FA38371F737945B29FB6508ADC8B3FE7"/>
            </w:placeholder>
            <w:showingPlcHdr/>
          </w:sdtPr>
          <w:sdtContent>
            <w:tc>
              <w:tcPr>
                <w:tcW w:w="2977" w:type="dxa"/>
                <w:tcBorders>
                  <w:top w:val="single" w:sz="4" w:space="0" w:color="auto"/>
                  <w:left w:val="nil"/>
                  <w:bottom w:val="single" w:sz="4" w:space="0" w:color="auto"/>
                </w:tcBorders>
                <w:shd w:val="clear" w:color="auto" w:fill="F3F6F8"/>
                <w:vAlign w:val="center"/>
              </w:tcPr>
              <w:p w14:paraId="1AF2EF3B" w14:textId="2566E306" w:rsidR="006A7180" w:rsidRPr="009B1981" w:rsidRDefault="006A7180" w:rsidP="006A7180">
                <w:pPr>
                  <w:pStyle w:val="BodyText1"/>
                </w:pPr>
                <w:r>
                  <w:rPr>
                    <w:rStyle w:val="PlaceholderText"/>
                  </w:rPr>
                  <w:t xml:space="preserve">  </w:t>
                </w:r>
              </w:p>
            </w:tc>
          </w:sdtContent>
        </w:sdt>
        <w:sdt>
          <w:sdtPr>
            <w:id w:val="-1086687896"/>
            <w:placeholder>
              <w:docPart w:val="BA8E5FEC6C994F21838B2ED85C965172"/>
            </w:placeholder>
            <w:showingPlcHdr/>
          </w:sdtPr>
          <w:sdtContent>
            <w:tc>
              <w:tcPr>
                <w:tcW w:w="2970" w:type="dxa"/>
                <w:shd w:val="clear" w:color="auto" w:fill="F3F6F8"/>
                <w:vAlign w:val="center"/>
              </w:tcPr>
              <w:p w14:paraId="74D057FD" w14:textId="282A6B50" w:rsidR="006A7180" w:rsidRPr="009B1981" w:rsidRDefault="006A7180" w:rsidP="006A7180">
                <w:pPr>
                  <w:pStyle w:val="BodyText1"/>
                </w:pPr>
                <w:r>
                  <w:rPr>
                    <w:rStyle w:val="PlaceholderText"/>
                  </w:rPr>
                  <w:t xml:space="preserve">  </w:t>
                </w:r>
              </w:p>
            </w:tc>
          </w:sdtContent>
        </w:sdt>
      </w:tr>
      <w:tr w:rsidR="00354975" w:rsidRPr="009B1981" w14:paraId="29FFD613" w14:textId="77777777" w:rsidTr="00CE6972">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78DFA086" w14:textId="63B4EB0D" w:rsidR="00354975" w:rsidRPr="009B1981" w:rsidRDefault="00354975" w:rsidP="00354975">
            <w:pPr>
              <w:pStyle w:val="BodyText1"/>
            </w:pPr>
            <w:r w:rsidRPr="009B1981">
              <w:rPr>
                <w:lang w:val="en-US"/>
              </w:rPr>
              <w:t>Is a nomination in place? </w:t>
            </w:r>
          </w:p>
        </w:tc>
        <w:tc>
          <w:tcPr>
            <w:tcW w:w="2977" w:type="dxa"/>
            <w:tcBorders>
              <w:left w:val="nil"/>
              <w:right w:val="nil"/>
            </w:tcBorders>
          </w:tcPr>
          <w:p w14:paraId="40808C9B" w14:textId="00F00FE5" w:rsidR="00354975" w:rsidRPr="009B1981" w:rsidRDefault="00000000" w:rsidP="008F4F06">
            <w:pPr>
              <w:pStyle w:val="BodyText1"/>
              <w:rPr>
                <w:lang w:val="en-US"/>
              </w:rPr>
            </w:pPr>
            <w:sdt>
              <w:sdtPr>
                <w:rPr>
                  <w:b/>
                  <w:bCs/>
                  <w:lang w:val="en-US"/>
                </w:rPr>
                <w:id w:val="-208398300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354975" w:rsidRPr="009B1981">
              <w:rPr>
                <w:lang w:val="en-US"/>
              </w:rPr>
              <w:t>Yes   </w:t>
            </w:r>
            <w:sdt>
              <w:sdtPr>
                <w:rPr>
                  <w:b/>
                  <w:bCs/>
                  <w:lang w:val="en-US"/>
                </w:rPr>
                <w:id w:val="178122279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354975" w:rsidRPr="009B1981">
              <w:rPr>
                <w:lang w:val="en-US"/>
              </w:rPr>
              <w:t>No</w:t>
            </w:r>
            <w:r w:rsidR="00354975" w:rsidRPr="009B1981">
              <w:t> </w:t>
            </w:r>
            <w:r w:rsidR="008F4F06">
              <w:t xml:space="preserve"> </w:t>
            </w:r>
            <w:sdt>
              <w:sdtPr>
                <w:rPr>
                  <w:b/>
                  <w:bCs/>
                  <w:lang w:val="en-US"/>
                </w:rPr>
                <w:id w:val="106036507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354975" w:rsidRPr="009B1981">
              <w:rPr>
                <w:lang w:val="en-US"/>
              </w:rPr>
              <w:t>Unknown</w:t>
            </w:r>
            <w:r w:rsidR="00354975" w:rsidRPr="009B1981">
              <w:t> </w:t>
            </w:r>
          </w:p>
        </w:tc>
        <w:tc>
          <w:tcPr>
            <w:tcW w:w="2970" w:type="dxa"/>
            <w:tcBorders>
              <w:left w:val="nil"/>
              <w:right w:val="nil"/>
            </w:tcBorders>
          </w:tcPr>
          <w:p w14:paraId="5352C942" w14:textId="47A815EF" w:rsidR="00354975" w:rsidRPr="009B1981" w:rsidRDefault="00000000" w:rsidP="00354975">
            <w:pPr>
              <w:pStyle w:val="BodyText1"/>
            </w:pPr>
            <w:sdt>
              <w:sdtPr>
                <w:rPr>
                  <w:b/>
                  <w:bCs/>
                  <w:lang w:val="en-US"/>
                </w:rPr>
                <w:id w:val="185522892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rPr>
                <w:lang w:val="en-US"/>
              </w:rPr>
              <w:t>Yes   </w:t>
            </w:r>
            <w:sdt>
              <w:sdtPr>
                <w:rPr>
                  <w:b/>
                  <w:bCs/>
                  <w:lang w:val="en-US"/>
                </w:rPr>
                <w:id w:val="160191486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rPr>
                <w:lang w:val="en-US"/>
              </w:rPr>
              <w:t>No</w:t>
            </w:r>
            <w:r w:rsidR="008F4F06" w:rsidRPr="009B1981">
              <w:t> </w:t>
            </w:r>
            <w:r w:rsidR="008F4F06">
              <w:t xml:space="preserve"> </w:t>
            </w:r>
            <w:sdt>
              <w:sdtPr>
                <w:rPr>
                  <w:b/>
                  <w:bCs/>
                  <w:lang w:val="en-US"/>
                </w:rPr>
                <w:id w:val="-37585605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rPr>
                <w:lang w:val="en-US"/>
              </w:rPr>
              <w:t>Unknown</w:t>
            </w:r>
            <w:r w:rsidR="008F4F06" w:rsidRPr="009B1981">
              <w:t> </w:t>
            </w:r>
          </w:p>
        </w:tc>
      </w:tr>
    </w:tbl>
    <w:p w14:paraId="5003E51F" w14:textId="180AC52F" w:rsidR="00D1794C" w:rsidRPr="009B1981" w:rsidRDefault="006A3FBA" w:rsidP="00D1794C">
      <w:pPr>
        <w:pStyle w:val="BodyText1"/>
      </w:pPr>
      <w:r w:rsidRPr="009B1981">
        <w:t>If yes, who is it nominated to?</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CE6972" w:rsidRPr="009B1981" w14:paraId="43E2F284" w14:textId="77777777" w:rsidTr="00974960">
        <w:tc>
          <w:tcPr>
            <w:tcW w:w="3681" w:type="dxa"/>
            <w:tcBorders>
              <w:left w:val="nil"/>
              <w:right w:val="nil"/>
            </w:tcBorders>
          </w:tcPr>
          <w:p w14:paraId="100FD2E9" w14:textId="76B03039" w:rsidR="00CE6972" w:rsidRPr="009B1981" w:rsidRDefault="00CE6972" w:rsidP="00974960">
            <w:pPr>
              <w:pStyle w:val="BodyText1"/>
            </w:pPr>
          </w:p>
        </w:tc>
        <w:tc>
          <w:tcPr>
            <w:tcW w:w="2977" w:type="dxa"/>
            <w:tcBorders>
              <w:left w:val="nil"/>
              <w:right w:val="single" w:sz="24" w:space="0" w:color="FFFFFF" w:themeColor="background1"/>
            </w:tcBorders>
          </w:tcPr>
          <w:p w14:paraId="0BB185ED" w14:textId="2FE9D553" w:rsidR="00CE6972" w:rsidRPr="009B1981" w:rsidRDefault="00000000" w:rsidP="00495437">
            <w:pPr>
              <w:pStyle w:val="BodyText1"/>
              <w:rPr>
                <w:lang w:val="en-US"/>
              </w:rPr>
            </w:pPr>
            <w:sdt>
              <w:sdtPr>
                <w:rPr>
                  <w:b/>
                  <w:bCs/>
                  <w:lang w:val="en-US"/>
                </w:rPr>
                <w:id w:val="-1259211721"/>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CE6972" w:rsidRPr="009B1981">
              <w:rPr>
                <w:lang w:val="en-US"/>
              </w:rPr>
              <w:t>Estate</w:t>
            </w:r>
          </w:p>
          <w:p w14:paraId="4A1AF023" w14:textId="3EE2D1E6" w:rsidR="00CE6972" w:rsidRPr="009B1981" w:rsidRDefault="00000000" w:rsidP="00495437">
            <w:pPr>
              <w:pStyle w:val="BodyText1"/>
            </w:pPr>
            <w:sdt>
              <w:sdtPr>
                <w:rPr>
                  <w:b/>
                  <w:bCs/>
                  <w:lang w:val="en-US"/>
                </w:rPr>
                <w:id w:val="-116192164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CE6972" w:rsidRPr="009B1981">
              <w:rPr>
                <w:lang w:val="en-US"/>
              </w:rPr>
              <w:t>Named beneficiary</w:t>
            </w:r>
            <w:r w:rsidR="00CE6972" w:rsidRPr="009B1981">
              <w:t> </w:t>
            </w:r>
          </w:p>
        </w:tc>
        <w:tc>
          <w:tcPr>
            <w:tcW w:w="2970" w:type="dxa"/>
            <w:tcBorders>
              <w:left w:val="single" w:sz="24" w:space="0" w:color="FFFFFF" w:themeColor="background1"/>
              <w:right w:val="nil"/>
            </w:tcBorders>
          </w:tcPr>
          <w:p w14:paraId="5A506CF2" w14:textId="77777777" w:rsidR="008F4F06" w:rsidRPr="009B1981" w:rsidRDefault="00000000" w:rsidP="008F4F06">
            <w:pPr>
              <w:pStyle w:val="BodyText1"/>
              <w:rPr>
                <w:lang w:val="en-US"/>
              </w:rPr>
            </w:pPr>
            <w:sdt>
              <w:sdtPr>
                <w:rPr>
                  <w:b/>
                  <w:bCs/>
                  <w:lang w:val="en-US"/>
                </w:rPr>
                <w:id w:val="64540242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rPr>
                <w:lang w:val="en-US"/>
              </w:rPr>
              <w:t>Estate</w:t>
            </w:r>
          </w:p>
          <w:p w14:paraId="067B5119" w14:textId="5A705FF9" w:rsidR="00CE6972" w:rsidRPr="009B1981" w:rsidRDefault="00000000" w:rsidP="008F4F06">
            <w:pPr>
              <w:pStyle w:val="BodyText1"/>
            </w:pPr>
            <w:sdt>
              <w:sdtPr>
                <w:rPr>
                  <w:b/>
                  <w:bCs/>
                  <w:lang w:val="en-US"/>
                </w:rPr>
                <w:id w:val="-296379982"/>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rPr>
                <w:lang w:val="en-US"/>
              </w:rPr>
              <w:t>Named beneficiary</w:t>
            </w:r>
            <w:r w:rsidR="008F4F06" w:rsidRPr="009B1981">
              <w:t> </w:t>
            </w:r>
          </w:p>
        </w:tc>
      </w:tr>
      <w:tr w:rsidR="006A7180" w:rsidRPr="009B1981" w14:paraId="507C8857" w14:textId="77777777" w:rsidTr="00950FB9">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747E81E6" w14:textId="240559A8" w:rsidR="006A7180" w:rsidRPr="009B1981" w:rsidRDefault="006A7180" w:rsidP="006A7180">
            <w:pPr>
              <w:pStyle w:val="BodyText1"/>
              <w:ind w:left="720"/>
            </w:pPr>
            <w:r w:rsidRPr="009B1981">
              <w:rPr>
                <w:lang w:val="en-US"/>
              </w:rPr>
              <w:t>Name of named beneficiary</w:t>
            </w:r>
            <w:r w:rsidRPr="009B1981">
              <w:t> </w:t>
            </w:r>
          </w:p>
        </w:tc>
        <w:sdt>
          <w:sdtPr>
            <w:id w:val="2003235401"/>
            <w:placeholder>
              <w:docPart w:val="B6741053925741A7BD2C022A6EA519BC"/>
            </w:placeholder>
            <w:showingPlcHdr/>
          </w:sdtPr>
          <w:sdtContent>
            <w:tc>
              <w:tcPr>
                <w:tcW w:w="2977" w:type="dxa"/>
                <w:tcBorders>
                  <w:left w:val="nil"/>
                  <w:right w:val="single" w:sz="24" w:space="0" w:color="FFFFFF" w:themeColor="background1"/>
                </w:tcBorders>
                <w:shd w:val="clear" w:color="auto" w:fill="F3F6F8"/>
                <w:vAlign w:val="center"/>
              </w:tcPr>
              <w:p w14:paraId="7E60E380" w14:textId="1940C340" w:rsidR="006A7180" w:rsidRPr="009B1981" w:rsidRDefault="006A7180" w:rsidP="006A7180">
                <w:pPr>
                  <w:pStyle w:val="BodyText1"/>
                  <w:rPr>
                    <w:lang w:val="en-US"/>
                  </w:rPr>
                </w:pPr>
                <w:r>
                  <w:rPr>
                    <w:rStyle w:val="PlaceholderText"/>
                  </w:rPr>
                  <w:t xml:space="preserve">  </w:t>
                </w:r>
              </w:p>
            </w:tc>
          </w:sdtContent>
        </w:sdt>
        <w:sdt>
          <w:sdtPr>
            <w:id w:val="1068311538"/>
            <w:placeholder>
              <w:docPart w:val="5E79CA7BADAD4885B3BE968D94F999ED"/>
            </w:placeholder>
            <w:showingPlcHdr/>
          </w:sdtPr>
          <w:sdtContent>
            <w:tc>
              <w:tcPr>
                <w:tcW w:w="2970" w:type="dxa"/>
                <w:tcBorders>
                  <w:left w:val="single" w:sz="24" w:space="0" w:color="FFFFFF" w:themeColor="background1"/>
                  <w:right w:val="nil"/>
                </w:tcBorders>
                <w:shd w:val="clear" w:color="auto" w:fill="F3F6F8"/>
                <w:vAlign w:val="center"/>
              </w:tcPr>
              <w:p w14:paraId="3921606A" w14:textId="11CC03DF" w:rsidR="006A7180" w:rsidRPr="009B1981" w:rsidRDefault="006A7180" w:rsidP="006A7180">
                <w:pPr>
                  <w:pStyle w:val="BodyText1"/>
                </w:pPr>
                <w:r>
                  <w:rPr>
                    <w:rStyle w:val="PlaceholderText"/>
                  </w:rPr>
                  <w:t xml:space="preserve">  </w:t>
                </w:r>
              </w:p>
            </w:tc>
          </w:sdtContent>
        </w:sdt>
      </w:tr>
      <w:tr w:rsidR="006A7180" w:rsidRPr="009B1981" w14:paraId="0E9F33B3" w14:textId="77777777" w:rsidTr="00950FB9">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54875688" w14:textId="73360A8C" w:rsidR="006A7180" w:rsidRPr="009B1981" w:rsidRDefault="006A7180" w:rsidP="006A7180">
            <w:pPr>
              <w:pStyle w:val="BodyText1"/>
              <w:ind w:left="720"/>
              <w:rPr>
                <w:lang w:val="en-US"/>
              </w:rPr>
            </w:pPr>
            <w:r w:rsidRPr="009B1981">
              <w:rPr>
                <w:lang w:val="en-US"/>
              </w:rPr>
              <w:t>Relationship to you</w:t>
            </w:r>
            <w:r w:rsidRPr="009B1981">
              <w:t> </w:t>
            </w:r>
          </w:p>
        </w:tc>
        <w:sdt>
          <w:sdtPr>
            <w:id w:val="1960987513"/>
            <w:placeholder>
              <w:docPart w:val="659E7E1A8C464F8FAF7F3DA83A443F60"/>
            </w:placeholder>
            <w:showingPlcHdr/>
          </w:sdtPr>
          <w:sdtContent>
            <w:tc>
              <w:tcPr>
                <w:tcW w:w="2977" w:type="dxa"/>
                <w:tcBorders>
                  <w:left w:val="nil"/>
                  <w:right w:val="single" w:sz="24" w:space="0" w:color="FFFFFF" w:themeColor="background1"/>
                </w:tcBorders>
                <w:shd w:val="clear" w:color="auto" w:fill="F3F6F8"/>
                <w:vAlign w:val="center"/>
              </w:tcPr>
              <w:p w14:paraId="5B852B33" w14:textId="5E7E379F" w:rsidR="006A7180" w:rsidRPr="009B1981" w:rsidRDefault="006A7180" w:rsidP="006A7180">
                <w:pPr>
                  <w:pStyle w:val="BodyText1"/>
                  <w:rPr>
                    <w:lang w:val="en-US"/>
                  </w:rPr>
                </w:pPr>
                <w:r>
                  <w:rPr>
                    <w:rStyle w:val="PlaceholderText"/>
                  </w:rPr>
                  <w:t xml:space="preserve">  </w:t>
                </w:r>
              </w:p>
            </w:tc>
          </w:sdtContent>
        </w:sdt>
        <w:sdt>
          <w:sdtPr>
            <w:id w:val="-877009818"/>
            <w:placeholder>
              <w:docPart w:val="627DC27363714EF9AD77D43E30392501"/>
            </w:placeholder>
            <w:showingPlcHdr/>
          </w:sdtPr>
          <w:sdtContent>
            <w:tc>
              <w:tcPr>
                <w:tcW w:w="2970" w:type="dxa"/>
                <w:tcBorders>
                  <w:left w:val="single" w:sz="24" w:space="0" w:color="FFFFFF" w:themeColor="background1"/>
                  <w:right w:val="nil"/>
                </w:tcBorders>
                <w:shd w:val="clear" w:color="auto" w:fill="F3F6F8"/>
                <w:vAlign w:val="center"/>
              </w:tcPr>
              <w:p w14:paraId="3E604761" w14:textId="475018B7" w:rsidR="006A7180" w:rsidRPr="009B1981" w:rsidRDefault="006A7180" w:rsidP="006A7180">
                <w:pPr>
                  <w:pStyle w:val="BodyText1"/>
                  <w:rPr>
                    <w:lang w:val="en-US"/>
                  </w:rPr>
                </w:pPr>
                <w:r>
                  <w:rPr>
                    <w:rStyle w:val="PlaceholderText"/>
                  </w:rPr>
                  <w:t xml:space="preserve">  </w:t>
                </w:r>
              </w:p>
            </w:tc>
          </w:sdtContent>
        </w:sdt>
      </w:tr>
      <w:tr w:rsidR="006A7180" w:rsidRPr="009B1981" w14:paraId="397211B4" w14:textId="77777777" w:rsidTr="00950FB9">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0C8F1D3E" w14:textId="36DD3EA2" w:rsidR="006A7180" w:rsidRPr="009B1981" w:rsidRDefault="006A7180" w:rsidP="006A7180">
            <w:pPr>
              <w:pStyle w:val="BodyText1"/>
            </w:pPr>
            <w:r w:rsidRPr="009B1981">
              <w:rPr>
                <w:lang w:val="en-US"/>
              </w:rPr>
              <w:t>Insurance cover ($)</w:t>
            </w:r>
            <w:r w:rsidRPr="009B1981">
              <w:t> </w:t>
            </w:r>
          </w:p>
        </w:tc>
        <w:sdt>
          <w:sdtPr>
            <w:id w:val="-2110493380"/>
            <w:placeholder>
              <w:docPart w:val="17ECF5C3E6884554933AFB2F94CBB7F6"/>
            </w:placeholder>
            <w:showingPlcHdr/>
          </w:sdtPr>
          <w:sdtContent>
            <w:tc>
              <w:tcPr>
                <w:tcW w:w="2977" w:type="dxa"/>
                <w:tcBorders>
                  <w:left w:val="nil"/>
                  <w:right w:val="single" w:sz="24" w:space="0" w:color="FFFFFF" w:themeColor="background1"/>
                </w:tcBorders>
                <w:shd w:val="clear" w:color="auto" w:fill="F3F6F8"/>
                <w:vAlign w:val="center"/>
              </w:tcPr>
              <w:p w14:paraId="69618460" w14:textId="6FE11011" w:rsidR="006A7180" w:rsidRPr="009B1981" w:rsidRDefault="006A7180" w:rsidP="006A7180">
                <w:pPr>
                  <w:pStyle w:val="BodyText1"/>
                  <w:rPr>
                    <w:lang w:val="en-US"/>
                  </w:rPr>
                </w:pPr>
                <w:r>
                  <w:rPr>
                    <w:rStyle w:val="PlaceholderText"/>
                  </w:rPr>
                  <w:t xml:space="preserve">  </w:t>
                </w:r>
              </w:p>
            </w:tc>
          </w:sdtContent>
        </w:sdt>
        <w:sdt>
          <w:sdtPr>
            <w:id w:val="-876468708"/>
            <w:placeholder>
              <w:docPart w:val="B0D05B99D956436CAF337A5345BD0419"/>
            </w:placeholder>
            <w:showingPlcHdr/>
          </w:sdtPr>
          <w:sdtContent>
            <w:tc>
              <w:tcPr>
                <w:tcW w:w="2970" w:type="dxa"/>
                <w:tcBorders>
                  <w:left w:val="single" w:sz="24" w:space="0" w:color="FFFFFF" w:themeColor="background1"/>
                  <w:right w:val="nil"/>
                </w:tcBorders>
                <w:shd w:val="clear" w:color="auto" w:fill="F3F6F8"/>
                <w:vAlign w:val="center"/>
              </w:tcPr>
              <w:p w14:paraId="5D204132" w14:textId="2ACE57DF" w:rsidR="006A7180" w:rsidRPr="009B1981" w:rsidRDefault="006A7180" w:rsidP="006A7180">
                <w:pPr>
                  <w:pStyle w:val="BodyText1"/>
                  <w:rPr>
                    <w:lang w:val="en-US"/>
                  </w:rPr>
                </w:pPr>
                <w:r>
                  <w:rPr>
                    <w:rStyle w:val="PlaceholderText"/>
                  </w:rPr>
                  <w:t xml:space="preserve">  </w:t>
                </w:r>
              </w:p>
            </w:tc>
          </w:sdtContent>
        </w:sdt>
      </w:tr>
    </w:tbl>
    <w:p w14:paraId="60A55F7F" w14:textId="77777777" w:rsidR="00F86EC8" w:rsidRPr="009B1981" w:rsidRDefault="00F86EC8" w:rsidP="00095A37">
      <w:pPr>
        <w:pStyle w:val="BodyText1"/>
        <w:rPr>
          <w:lang w:val="en-US"/>
        </w:rPr>
      </w:pPr>
    </w:p>
    <w:p w14:paraId="0CA02B8E" w14:textId="77777777" w:rsidR="00F86EC8" w:rsidRPr="009B1981" w:rsidRDefault="00F86EC8" w:rsidP="00095A37">
      <w:pPr>
        <w:pStyle w:val="BodyText1"/>
        <w:rPr>
          <w:lang w:val="en-US"/>
        </w:rPr>
      </w:pPr>
    </w:p>
    <w:p w14:paraId="2FEF179D" w14:textId="07EE8F7A" w:rsidR="0086664B" w:rsidRPr="009B1981" w:rsidRDefault="0086664B" w:rsidP="002F6495">
      <w:pPr>
        <w:pStyle w:val="Heading2"/>
        <w:rPr>
          <w:lang w:val="en-US"/>
        </w:rPr>
      </w:pPr>
      <w:r w:rsidRPr="009B1981">
        <w:rPr>
          <w:lang w:val="en-US"/>
        </w:rPr>
        <w:t>Section 13: Other assets </w:t>
      </w:r>
    </w:p>
    <w:tbl>
      <w:tblPr>
        <w:tblStyle w:val="TableGrid"/>
        <w:tblW w:w="0" w:type="auto"/>
        <w:tblBorders>
          <w:top w:val="none" w:sz="0" w:space="0" w:color="auto"/>
          <w:left w:val="none" w:sz="0" w:space="0" w:color="auto"/>
          <w:right w:val="none" w:sz="0" w:space="0" w:color="auto"/>
          <w:insideV w:val="single" w:sz="24" w:space="0" w:color="FFFFFF" w:themeColor="background1"/>
        </w:tblBorders>
        <w:tblLook w:val="04A0" w:firstRow="1" w:lastRow="0" w:firstColumn="1" w:lastColumn="0" w:noHBand="0" w:noVBand="1"/>
      </w:tblPr>
      <w:tblGrid>
        <w:gridCol w:w="3681"/>
        <w:gridCol w:w="2977"/>
        <w:gridCol w:w="2970"/>
      </w:tblGrid>
      <w:tr w:rsidR="009E46AB" w:rsidRPr="009B1981" w14:paraId="72A843C0" w14:textId="77777777" w:rsidTr="00495437">
        <w:tc>
          <w:tcPr>
            <w:tcW w:w="3681" w:type="dxa"/>
            <w:tcBorders>
              <w:top w:val="nil"/>
              <w:bottom w:val="single" w:sz="4" w:space="0" w:color="auto"/>
              <w:right w:val="nil"/>
            </w:tcBorders>
          </w:tcPr>
          <w:p w14:paraId="4C5BD7EF" w14:textId="77777777" w:rsidR="009E46AB" w:rsidRPr="009B1981" w:rsidRDefault="009E46AB" w:rsidP="00495437">
            <w:pPr>
              <w:pStyle w:val="Heading5"/>
            </w:pPr>
          </w:p>
        </w:tc>
        <w:tc>
          <w:tcPr>
            <w:tcW w:w="2977" w:type="dxa"/>
            <w:tcBorders>
              <w:top w:val="nil"/>
              <w:left w:val="nil"/>
            </w:tcBorders>
          </w:tcPr>
          <w:p w14:paraId="7A77CA15" w14:textId="77777777" w:rsidR="009E46AB" w:rsidRPr="009B1981" w:rsidRDefault="009E46AB" w:rsidP="00495437">
            <w:pPr>
              <w:pStyle w:val="Heading6"/>
            </w:pPr>
            <w:r w:rsidRPr="009B1981">
              <w:t> Client one</w:t>
            </w:r>
          </w:p>
        </w:tc>
        <w:tc>
          <w:tcPr>
            <w:tcW w:w="2970" w:type="dxa"/>
          </w:tcPr>
          <w:p w14:paraId="20DDA8FA" w14:textId="70038E66" w:rsidR="009E46AB" w:rsidRPr="009B1981" w:rsidRDefault="009E46AB" w:rsidP="009E46AB">
            <w:pPr>
              <w:pStyle w:val="Heading6"/>
            </w:pPr>
            <w:r w:rsidRPr="009B1981">
              <w:t>Client two</w:t>
            </w:r>
          </w:p>
        </w:tc>
      </w:tr>
      <w:tr w:rsidR="009E46AB" w:rsidRPr="009B1981" w14:paraId="3DE6073C" w14:textId="77777777" w:rsidTr="00495437">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6C098AD7" w14:textId="77608729" w:rsidR="009E46AB" w:rsidRPr="009B1981" w:rsidRDefault="009E46AB" w:rsidP="00495437">
            <w:pPr>
              <w:pStyle w:val="BodyText1"/>
            </w:pPr>
            <w:r w:rsidRPr="009B1981">
              <w:rPr>
                <w:lang w:val="en-US"/>
              </w:rPr>
              <w:t>Do you own foreign assets? </w:t>
            </w:r>
          </w:p>
        </w:tc>
        <w:tc>
          <w:tcPr>
            <w:tcW w:w="2977" w:type="dxa"/>
            <w:tcBorders>
              <w:left w:val="nil"/>
              <w:right w:val="nil"/>
            </w:tcBorders>
          </w:tcPr>
          <w:p w14:paraId="45204CF8" w14:textId="7B58A2B8" w:rsidR="009E46AB" w:rsidRPr="009B1981" w:rsidRDefault="00000000" w:rsidP="00495437">
            <w:pPr>
              <w:pStyle w:val="BodyText1"/>
              <w:rPr>
                <w:lang w:val="en-US"/>
              </w:rPr>
            </w:pPr>
            <w:sdt>
              <w:sdtPr>
                <w:rPr>
                  <w:b/>
                  <w:bCs/>
                  <w:lang w:val="en-US"/>
                </w:rPr>
                <w:id w:val="-40815826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626279277"/>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0335B178" w14:textId="618F6D6F" w:rsidR="009E46AB" w:rsidRPr="009B1981" w:rsidRDefault="00000000" w:rsidP="00495437">
            <w:pPr>
              <w:pStyle w:val="BodyText1"/>
            </w:pPr>
            <w:sdt>
              <w:sdtPr>
                <w:rPr>
                  <w:b/>
                  <w:bCs/>
                  <w:lang w:val="en-US"/>
                </w:rPr>
                <w:id w:val="583182635"/>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98698678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r w:rsidR="009E46AB" w:rsidRPr="009B1981" w14:paraId="4DC11DFF" w14:textId="77777777" w:rsidTr="00495437">
        <w:tblPrEx>
          <w:tblBorders>
            <w:top w:val="single" w:sz="4" w:space="0" w:color="auto"/>
            <w:left w:val="single" w:sz="4" w:space="0" w:color="auto"/>
            <w:right w:val="single" w:sz="4" w:space="0" w:color="auto"/>
            <w:insideV w:val="single" w:sz="4" w:space="0" w:color="auto"/>
          </w:tblBorders>
        </w:tblPrEx>
        <w:tc>
          <w:tcPr>
            <w:tcW w:w="3681" w:type="dxa"/>
            <w:tcBorders>
              <w:left w:val="nil"/>
              <w:right w:val="nil"/>
            </w:tcBorders>
          </w:tcPr>
          <w:p w14:paraId="14A31146" w14:textId="5390D80D" w:rsidR="009E46AB" w:rsidRPr="009B1981" w:rsidRDefault="009E46AB" w:rsidP="009E46AB">
            <w:pPr>
              <w:pStyle w:val="BodyText1"/>
              <w:rPr>
                <w:lang w:val="en-US"/>
              </w:rPr>
            </w:pPr>
            <w:r w:rsidRPr="009B1981">
              <w:rPr>
                <w:lang w:val="en-US"/>
              </w:rPr>
              <w:t>Do you have any other business interests? </w:t>
            </w:r>
          </w:p>
        </w:tc>
        <w:tc>
          <w:tcPr>
            <w:tcW w:w="2977" w:type="dxa"/>
            <w:tcBorders>
              <w:left w:val="nil"/>
              <w:right w:val="nil"/>
            </w:tcBorders>
          </w:tcPr>
          <w:p w14:paraId="4EDA5C8E" w14:textId="33F6CA9D" w:rsidR="009E46AB" w:rsidRPr="009B1981" w:rsidRDefault="00000000" w:rsidP="009E46AB">
            <w:pPr>
              <w:pStyle w:val="BodyText1"/>
              <w:rPr>
                <w:lang w:val="en-US"/>
              </w:rPr>
            </w:pPr>
            <w:sdt>
              <w:sdtPr>
                <w:rPr>
                  <w:b/>
                  <w:bCs/>
                  <w:lang w:val="en-US"/>
                </w:rPr>
                <w:id w:val="1242674179"/>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091053058"/>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c>
          <w:tcPr>
            <w:tcW w:w="2970" w:type="dxa"/>
            <w:tcBorders>
              <w:left w:val="nil"/>
              <w:right w:val="nil"/>
            </w:tcBorders>
          </w:tcPr>
          <w:p w14:paraId="2A1DA148" w14:textId="61580F7E" w:rsidR="009E46AB" w:rsidRPr="009B1981" w:rsidRDefault="00000000" w:rsidP="009E46AB">
            <w:pPr>
              <w:pStyle w:val="BodyText1"/>
              <w:rPr>
                <w:lang w:val="en-US"/>
              </w:rPr>
            </w:pPr>
            <w:sdt>
              <w:sdtPr>
                <w:rPr>
                  <w:b/>
                  <w:bCs/>
                  <w:lang w:val="en-US"/>
                </w:rPr>
                <w:id w:val="1397321183"/>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Yes   </w:t>
            </w:r>
            <w:sdt>
              <w:sdtPr>
                <w:rPr>
                  <w:b/>
                  <w:bCs/>
                  <w:lang w:val="en-US"/>
                </w:rPr>
                <w:id w:val="1720775084"/>
                <w14:checkbox>
                  <w14:checked w14:val="0"/>
                  <w14:checkedState w14:val="00FC" w14:font="Wingdings"/>
                  <w14:uncheckedState w14:val="2610" w14:font="MS Gothic"/>
                </w14:checkbox>
              </w:sdtPr>
              <w:sdtContent>
                <w:r w:rsidR="008F4F06" w:rsidRPr="00E2162A">
                  <w:rPr>
                    <w:rFonts w:ascii="MS Gothic" w:eastAsia="MS Gothic" w:hAnsi="MS Gothic" w:hint="eastAsia"/>
                    <w:lang w:val="en-US"/>
                  </w:rPr>
                  <w:t>☐</w:t>
                </w:r>
              </w:sdtContent>
            </w:sdt>
            <w:r w:rsidR="008F4F06" w:rsidRPr="009B1981">
              <w:rPr>
                <w:b/>
                <w:bCs/>
                <w:lang w:val="en-US"/>
              </w:rPr>
              <w:t xml:space="preserve"> </w:t>
            </w:r>
            <w:r w:rsidR="008F4F06">
              <w:rPr>
                <w:b/>
                <w:bCs/>
                <w:lang w:val="en-US"/>
              </w:rPr>
              <w:t xml:space="preserve"> </w:t>
            </w:r>
            <w:r w:rsidR="008F4F06" w:rsidRPr="009B1981">
              <w:t>No </w:t>
            </w:r>
          </w:p>
        </w:tc>
      </w:tr>
    </w:tbl>
    <w:p w14:paraId="7A2364A7" w14:textId="15F66B9C" w:rsidR="0061639F" w:rsidRPr="009B1981" w:rsidRDefault="0086664B" w:rsidP="007B7715">
      <w:pPr>
        <w:pStyle w:val="BodyText1"/>
        <w:rPr>
          <w:rFonts w:eastAsiaTheme="majorEastAsia" w:cstheme="majorBidi"/>
          <w:b/>
          <w:color w:val="00435F"/>
          <w:sz w:val="44"/>
          <w:szCs w:val="32"/>
          <w:lang w:val="en-US"/>
        </w:rPr>
      </w:pPr>
      <w:r w:rsidRPr="009B1981">
        <w:rPr>
          <w:lang w:val="en-US"/>
        </w:rPr>
        <w:t>If yes, provide details in the Additional information section.</w:t>
      </w:r>
      <w:r w:rsidRPr="009B1981">
        <w:t> </w:t>
      </w:r>
      <w:r w:rsidR="0061639F" w:rsidRPr="009B1981">
        <w:rPr>
          <w:rFonts w:eastAsiaTheme="majorEastAsia" w:cstheme="majorBidi"/>
          <w:b/>
          <w:color w:val="00435F"/>
          <w:sz w:val="44"/>
          <w:szCs w:val="32"/>
          <w:lang w:val="en-US"/>
        </w:rPr>
        <w:br w:type="page"/>
      </w:r>
    </w:p>
    <w:p w14:paraId="5662BD6F" w14:textId="2621CF88" w:rsidR="0086664B" w:rsidRPr="009B1981" w:rsidRDefault="0086664B" w:rsidP="002F6495">
      <w:pPr>
        <w:pStyle w:val="Heading2"/>
        <w:rPr>
          <w:lang w:val="en-US"/>
        </w:rPr>
      </w:pPr>
      <w:r w:rsidRPr="009B1981">
        <w:rPr>
          <w:lang w:val="en-US"/>
        </w:rPr>
        <w:lastRenderedPageBreak/>
        <w:t>What prompted you to make an appointment? </w:t>
      </w:r>
    </w:p>
    <w:p w14:paraId="250A38DF" w14:textId="6845469B" w:rsidR="0086664B" w:rsidRPr="009B1981" w:rsidRDefault="00000000" w:rsidP="00901F35">
      <w:pPr>
        <w:pStyle w:val="BodyText1"/>
        <w:pBdr>
          <w:bottom w:val="single" w:sz="4" w:space="1" w:color="auto"/>
        </w:pBdr>
      </w:pPr>
      <w:sdt>
        <w:sdtPr>
          <w:rPr>
            <w:b/>
            <w:bCs/>
            <w:lang w:val="en-US"/>
          </w:rPr>
          <w:id w:val="-1480538874"/>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 I am a previous client and knew I needed to update my document</w:t>
      </w:r>
      <w:r w:rsidR="0086664B" w:rsidRPr="009B1981">
        <w:t> </w:t>
      </w:r>
    </w:p>
    <w:p w14:paraId="14348BEC" w14:textId="00E6325E" w:rsidR="0086664B" w:rsidRPr="009B1981" w:rsidRDefault="00000000" w:rsidP="00901F35">
      <w:pPr>
        <w:pStyle w:val="BodyText1"/>
        <w:pBdr>
          <w:bottom w:val="single" w:sz="4" w:space="1" w:color="auto"/>
        </w:pBdr>
      </w:pPr>
      <w:sdt>
        <w:sdtPr>
          <w:rPr>
            <w:b/>
            <w:bCs/>
            <w:lang w:val="en-US"/>
          </w:rPr>
          <w:id w:val="622187437"/>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completed a web search</w:t>
      </w:r>
      <w:r w:rsidR="0086664B" w:rsidRPr="009B1981">
        <w:t> </w:t>
      </w:r>
    </w:p>
    <w:p w14:paraId="3EE88618" w14:textId="0797C1F4" w:rsidR="0086664B" w:rsidRPr="009B1981" w:rsidRDefault="00000000" w:rsidP="00901F35">
      <w:pPr>
        <w:pStyle w:val="BodyText1"/>
        <w:pBdr>
          <w:bottom w:val="single" w:sz="4" w:space="1" w:color="auto"/>
        </w:pBdr>
      </w:pPr>
      <w:sdt>
        <w:sdtPr>
          <w:rPr>
            <w:b/>
            <w:bCs/>
            <w:lang w:val="en-US"/>
          </w:rPr>
          <w:id w:val="-1064943239"/>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had a promotional voucher</w:t>
      </w:r>
      <w:r w:rsidR="0086664B" w:rsidRPr="009B1981">
        <w:t> </w:t>
      </w:r>
    </w:p>
    <w:p w14:paraId="796D2ABF" w14:textId="740BA493" w:rsidR="0086664B" w:rsidRPr="009B1981" w:rsidRDefault="00000000" w:rsidP="00901F35">
      <w:pPr>
        <w:pStyle w:val="BodyText1"/>
        <w:pBdr>
          <w:bottom w:val="single" w:sz="4" w:space="1" w:color="auto"/>
        </w:pBdr>
      </w:pPr>
      <w:sdt>
        <w:sdtPr>
          <w:rPr>
            <w:b/>
            <w:bCs/>
            <w:lang w:val="en-US"/>
          </w:rPr>
          <w:id w:val="-187144887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received an email reminder</w:t>
      </w:r>
      <w:r w:rsidR="0086664B" w:rsidRPr="009B1981">
        <w:t> </w:t>
      </w:r>
    </w:p>
    <w:p w14:paraId="6C0DCE08" w14:textId="7D19158B" w:rsidR="0086664B" w:rsidRPr="009B1981" w:rsidRDefault="00000000" w:rsidP="00901F35">
      <w:pPr>
        <w:pStyle w:val="BodyText1"/>
        <w:pBdr>
          <w:bottom w:val="single" w:sz="4" w:space="1" w:color="auto"/>
        </w:pBdr>
      </w:pPr>
      <w:sdt>
        <w:sdtPr>
          <w:rPr>
            <w:b/>
            <w:bCs/>
            <w:lang w:val="en-US"/>
          </w:rPr>
          <w:id w:val="195065689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attended a seminar</w:t>
      </w:r>
      <w:r w:rsidR="0086664B" w:rsidRPr="009B1981">
        <w:t> </w:t>
      </w:r>
    </w:p>
    <w:p w14:paraId="68A5F16E" w14:textId="39B8C1D7" w:rsidR="0086664B" w:rsidRPr="009B1981" w:rsidRDefault="00000000" w:rsidP="00901F35">
      <w:pPr>
        <w:pStyle w:val="BodyText1"/>
        <w:pBdr>
          <w:bottom w:val="single" w:sz="4" w:space="1" w:color="auto"/>
        </w:pBdr>
      </w:pPr>
      <w:sdt>
        <w:sdtPr>
          <w:rPr>
            <w:b/>
            <w:bCs/>
            <w:lang w:val="en-US"/>
          </w:rPr>
          <w:id w:val="-101045226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am a beneficiary of an estate</w:t>
      </w:r>
      <w:r w:rsidR="0086664B" w:rsidRPr="009B1981">
        <w:t> </w:t>
      </w:r>
    </w:p>
    <w:p w14:paraId="412BF1C9" w14:textId="194FF358" w:rsidR="0086664B" w:rsidRPr="009B1981" w:rsidRDefault="00000000" w:rsidP="00901F35">
      <w:pPr>
        <w:pStyle w:val="BodyText1"/>
        <w:pBdr>
          <w:bottom w:val="single" w:sz="4" w:space="1" w:color="auto"/>
        </w:pBdr>
      </w:pPr>
      <w:sdt>
        <w:sdtPr>
          <w:rPr>
            <w:b/>
            <w:bCs/>
            <w:lang w:val="en-US"/>
          </w:rPr>
          <w:id w:val="-1020389975"/>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saw an advertisement on social media</w:t>
      </w:r>
      <w:r w:rsidR="0086664B" w:rsidRPr="009B1981">
        <w:t> </w:t>
      </w:r>
    </w:p>
    <w:p w14:paraId="4DE78A47" w14:textId="04EA2665" w:rsidR="0086664B" w:rsidRPr="009B1981" w:rsidRDefault="00000000" w:rsidP="00901F35">
      <w:pPr>
        <w:pStyle w:val="BodyText1"/>
        <w:pBdr>
          <w:bottom w:val="single" w:sz="4" w:space="1" w:color="auto"/>
        </w:pBdr>
      </w:pPr>
      <w:sdt>
        <w:sdtPr>
          <w:rPr>
            <w:b/>
            <w:bCs/>
            <w:lang w:val="en-US"/>
          </w:rPr>
          <w:id w:val="-4198587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saw or heard a television or radio advertisement</w:t>
      </w:r>
      <w:r w:rsidR="0086664B" w:rsidRPr="009B1981">
        <w:t> </w:t>
      </w:r>
    </w:p>
    <w:p w14:paraId="46B0B2F7" w14:textId="4F264BAA" w:rsidR="0086664B" w:rsidRPr="009B1981" w:rsidRDefault="00000000" w:rsidP="00901F35">
      <w:pPr>
        <w:pStyle w:val="BodyText1"/>
        <w:pBdr>
          <w:bottom w:val="single" w:sz="4" w:space="1" w:color="auto"/>
        </w:pBdr>
      </w:pPr>
      <w:sdt>
        <w:sdtPr>
          <w:rPr>
            <w:b/>
            <w:bCs/>
            <w:lang w:val="en-US"/>
          </w:rPr>
          <w:id w:val="1380516770"/>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A friend recommended the Public Trustee</w:t>
      </w:r>
      <w:r w:rsidR="0086664B" w:rsidRPr="009B1981">
        <w:t> </w:t>
      </w:r>
    </w:p>
    <w:p w14:paraId="03CE7A29" w14:textId="45B75836" w:rsidR="0086664B" w:rsidRPr="009B1981" w:rsidRDefault="00000000" w:rsidP="00901F35">
      <w:pPr>
        <w:pStyle w:val="BodyText1"/>
        <w:pBdr>
          <w:bottom w:val="single" w:sz="4" w:space="1" w:color="auto"/>
        </w:pBdr>
      </w:pPr>
      <w:sdt>
        <w:sdtPr>
          <w:rPr>
            <w:b/>
            <w:bCs/>
            <w:lang w:val="en-US"/>
          </w:rPr>
          <w:id w:val="342668373"/>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I picked up a brochure at Service Tasmania</w:t>
      </w:r>
      <w:r w:rsidR="0086664B" w:rsidRPr="009B1981">
        <w:t> </w:t>
      </w:r>
    </w:p>
    <w:p w14:paraId="233134DD" w14:textId="6CABBAFE" w:rsidR="0086664B" w:rsidRPr="009B1981" w:rsidRDefault="00000000" w:rsidP="00901F35">
      <w:pPr>
        <w:pStyle w:val="BodyText1"/>
        <w:pBdr>
          <w:bottom w:val="single" w:sz="4" w:space="1" w:color="auto"/>
        </w:pBdr>
      </w:pPr>
      <w:sdt>
        <w:sdtPr>
          <w:rPr>
            <w:b/>
            <w:bCs/>
            <w:lang w:val="en-US"/>
          </w:rPr>
          <w:id w:val="-1648511406"/>
          <w14:checkbox>
            <w14:checked w14:val="0"/>
            <w14:checkedState w14:val="00FC" w14:font="Wingdings"/>
            <w14:uncheckedState w14:val="2610" w14:font="MS Gothic"/>
          </w14:checkbox>
        </w:sdtPr>
        <w:sdtContent>
          <w:r w:rsidR="00296792" w:rsidRPr="00E2162A">
            <w:rPr>
              <w:rFonts w:ascii="MS Gothic" w:eastAsia="MS Gothic" w:hAnsi="MS Gothic" w:hint="eastAsia"/>
              <w:lang w:val="en-US"/>
            </w:rPr>
            <w:t>☐</w:t>
          </w:r>
        </w:sdtContent>
      </w:sdt>
      <w:r w:rsidR="00296792" w:rsidRPr="009B1981">
        <w:rPr>
          <w:b/>
          <w:bCs/>
          <w:lang w:val="en-US"/>
        </w:rPr>
        <w:t xml:space="preserve"> </w:t>
      </w:r>
      <w:r w:rsidR="00296792">
        <w:rPr>
          <w:b/>
          <w:bCs/>
          <w:lang w:val="en-US"/>
        </w:rPr>
        <w:t xml:space="preserve"> </w:t>
      </w:r>
      <w:r w:rsidR="0086664B" w:rsidRPr="009B1981">
        <w:rPr>
          <w:lang w:val="en-US"/>
        </w:rPr>
        <w:t>Other</w:t>
      </w:r>
      <w:r w:rsidR="0086664B" w:rsidRPr="009B1981">
        <w:t> </w:t>
      </w:r>
    </w:p>
    <w:tbl>
      <w:tblPr>
        <w:tblW w:w="9638"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833"/>
        <w:gridCol w:w="4805"/>
      </w:tblGrid>
      <w:tr w:rsidR="006A7180" w:rsidRPr="009B1981" w14:paraId="3FFF93E8" w14:textId="77777777" w:rsidTr="005C03BD">
        <w:trPr>
          <w:trHeight w:val="300"/>
        </w:trPr>
        <w:tc>
          <w:tcPr>
            <w:tcW w:w="4833" w:type="dxa"/>
            <w:shd w:val="clear" w:color="auto" w:fill="FFFFFF"/>
            <w:vAlign w:val="center"/>
            <w:hideMark/>
          </w:tcPr>
          <w:p w14:paraId="5E9D2A64" w14:textId="7D52A4AC" w:rsidR="006A7180" w:rsidRPr="009B1981" w:rsidRDefault="006A7180" w:rsidP="006A7180">
            <w:pPr>
              <w:pStyle w:val="BodyText1"/>
            </w:pPr>
            <w:r w:rsidRPr="009B1981">
              <w:rPr>
                <w:lang w:val="en-US"/>
              </w:rPr>
              <w:t>If you attended a seminar, which one?</w:t>
            </w:r>
            <w:r w:rsidRPr="009B1981">
              <w:t> </w:t>
            </w:r>
          </w:p>
        </w:tc>
        <w:sdt>
          <w:sdtPr>
            <w:id w:val="1839116277"/>
            <w:placeholder>
              <w:docPart w:val="9788740826124E38832B405456147458"/>
            </w:placeholder>
            <w:showingPlcHdr/>
          </w:sdtPr>
          <w:sdtContent>
            <w:tc>
              <w:tcPr>
                <w:tcW w:w="4805" w:type="dxa"/>
                <w:shd w:val="clear" w:color="auto" w:fill="F3F6F8"/>
                <w:vAlign w:val="center"/>
                <w:hideMark/>
              </w:tcPr>
              <w:p w14:paraId="4E7029C7" w14:textId="05DF007E" w:rsidR="006A7180" w:rsidRPr="009B1981" w:rsidRDefault="006A7180" w:rsidP="006A7180">
                <w:pPr>
                  <w:pStyle w:val="BodyText1"/>
                </w:pPr>
                <w:r>
                  <w:rPr>
                    <w:rStyle w:val="PlaceholderText"/>
                  </w:rPr>
                  <w:t xml:space="preserve">  </w:t>
                </w:r>
              </w:p>
            </w:tc>
          </w:sdtContent>
        </w:sdt>
      </w:tr>
      <w:tr w:rsidR="006A7180" w:rsidRPr="009B1981" w14:paraId="709B38C4" w14:textId="77777777" w:rsidTr="005C03BD">
        <w:trPr>
          <w:trHeight w:val="300"/>
        </w:trPr>
        <w:tc>
          <w:tcPr>
            <w:tcW w:w="4833" w:type="dxa"/>
            <w:shd w:val="clear" w:color="auto" w:fill="FFFFFF"/>
            <w:vAlign w:val="center"/>
            <w:hideMark/>
          </w:tcPr>
          <w:p w14:paraId="4AD9F23D" w14:textId="5FB3839A" w:rsidR="006A7180" w:rsidRPr="009B1981" w:rsidRDefault="006A7180" w:rsidP="006A7180">
            <w:pPr>
              <w:pStyle w:val="BodyText1"/>
            </w:pPr>
            <w:r w:rsidRPr="009B1981">
              <w:rPr>
                <w:lang w:val="en-US"/>
              </w:rPr>
              <w:t>If other, please provide details</w:t>
            </w:r>
            <w:r w:rsidRPr="009B1981">
              <w:t> </w:t>
            </w:r>
          </w:p>
        </w:tc>
        <w:sdt>
          <w:sdtPr>
            <w:id w:val="-36353780"/>
            <w:placeholder>
              <w:docPart w:val="A610DDFCA09E489095C2F109B674E6B5"/>
            </w:placeholder>
            <w:showingPlcHdr/>
          </w:sdtPr>
          <w:sdtContent>
            <w:tc>
              <w:tcPr>
                <w:tcW w:w="4805" w:type="dxa"/>
                <w:shd w:val="clear" w:color="auto" w:fill="F3F6F8"/>
                <w:vAlign w:val="center"/>
                <w:hideMark/>
              </w:tcPr>
              <w:p w14:paraId="262EE887" w14:textId="54E57518" w:rsidR="006A7180" w:rsidRPr="009B1981" w:rsidRDefault="006A7180" w:rsidP="006A7180">
                <w:pPr>
                  <w:pStyle w:val="BodyText1"/>
                </w:pPr>
                <w:r>
                  <w:rPr>
                    <w:rStyle w:val="PlaceholderText"/>
                  </w:rPr>
                  <w:t xml:space="preserve">  </w:t>
                </w:r>
              </w:p>
            </w:tc>
          </w:sdtContent>
        </w:sdt>
      </w:tr>
    </w:tbl>
    <w:p w14:paraId="364FA2D6" w14:textId="77777777" w:rsidR="0061639F" w:rsidRPr="009B1981" w:rsidRDefault="0061639F">
      <w:pPr>
        <w:spacing w:after="160" w:line="259" w:lineRule="auto"/>
        <w:rPr>
          <w:rFonts w:ascii="Century Gothic" w:eastAsiaTheme="majorEastAsia" w:hAnsi="Century Gothic" w:cstheme="majorBidi"/>
          <w:b/>
          <w:color w:val="00435F"/>
          <w:sz w:val="44"/>
          <w:szCs w:val="32"/>
          <w:lang w:val="en-US"/>
        </w:rPr>
      </w:pPr>
      <w:r w:rsidRPr="009B1981">
        <w:rPr>
          <w:rFonts w:ascii="Century Gothic" w:hAnsi="Century Gothic"/>
          <w:lang w:val="en-US"/>
        </w:rPr>
        <w:br w:type="page"/>
      </w:r>
    </w:p>
    <w:p w14:paraId="1A8B3DDE" w14:textId="10C024C7" w:rsidR="0086664B" w:rsidRPr="009B1981" w:rsidRDefault="0086664B" w:rsidP="005513AA">
      <w:pPr>
        <w:pStyle w:val="Heading2"/>
      </w:pPr>
      <w:r w:rsidRPr="009B1981">
        <w:rPr>
          <w:lang w:val="en-US"/>
        </w:rPr>
        <w:lastRenderedPageBreak/>
        <w:t>Additional information</w:t>
      </w:r>
      <w:r w:rsidRPr="009B1981">
        <w:t> </w:t>
      </w:r>
    </w:p>
    <w:p w14:paraId="6AD13F9E" w14:textId="77777777" w:rsidR="0086664B" w:rsidRPr="009B1981" w:rsidRDefault="0086664B" w:rsidP="0061639F">
      <w:pPr>
        <w:pStyle w:val="BodyText1"/>
      </w:pPr>
      <w:r w:rsidRPr="009B1981">
        <w:rPr>
          <w:lang w:val="en-US"/>
        </w:rPr>
        <w:t>Use this space for any additional information, such as extra children, real estate, bank accounts, shares, vehicles, superannuation, life insurance, foreign assets, business interests, assets held on trust, an interest in a deceased estate or intellectual property rights. Add extra pages if needed.</w:t>
      </w:r>
      <w:r w:rsidRPr="009B1981">
        <w:t> </w:t>
      </w:r>
    </w:p>
    <w:tbl>
      <w:tblPr>
        <w:tblW w:w="94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71"/>
      </w:tblGrid>
      <w:tr w:rsidR="0086664B" w:rsidRPr="009B1981" w14:paraId="424E8893" w14:textId="77777777" w:rsidTr="00D1304D">
        <w:trPr>
          <w:trHeight w:val="300"/>
        </w:trPr>
        <w:sdt>
          <w:sdtPr>
            <w:rPr>
              <w:rFonts w:ascii="Century Gothic" w:hAnsi="Century Gothic"/>
            </w:rPr>
            <w:id w:val="709993530"/>
            <w:placeholder>
              <w:docPart w:val="4B880ACDBEBB4319BE4378F1A147D024"/>
            </w:placeholder>
            <w:showingPlcHdr/>
          </w:sdtPr>
          <w:sdtContent>
            <w:tc>
              <w:tcPr>
                <w:tcW w:w="9471" w:type="dxa"/>
                <w:tcBorders>
                  <w:top w:val="nil"/>
                  <w:left w:val="nil"/>
                  <w:bottom w:val="single" w:sz="4" w:space="0" w:color="auto"/>
                  <w:right w:val="nil"/>
                </w:tcBorders>
                <w:shd w:val="clear" w:color="auto" w:fill="F8FAFB"/>
                <w:vAlign w:val="center"/>
                <w:hideMark/>
              </w:tcPr>
              <w:p w14:paraId="788285A8" w14:textId="580019DE" w:rsidR="0086664B" w:rsidRPr="009B1981" w:rsidRDefault="006A7180" w:rsidP="0086664B">
                <w:pPr>
                  <w:rPr>
                    <w:rFonts w:ascii="Century Gothic" w:hAnsi="Century Gothic"/>
                  </w:rPr>
                </w:pPr>
                <w:r>
                  <w:rPr>
                    <w:rStyle w:val="PlaceholderText"/>
                  </w:rPr>
                  <w:t xml:space="preserve">  </w:t>
                </w:r>
              </w:p>
            </w:tc>
          </w:sdtContent>
        </w:sdt>
      </w:tr>
      <w:tr w:rsidR="00D1304D" w:rsidRPr="009B1981" w14:paraId="2563EAC4"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59DA43B2" w14:textId="6992584B" w:rsidR="00D1304D" w:rsidRPr="009B1981" w:rsidRDefault="00D1304D" w:rsidP="00D1304D">
            <w:pPr>
              <w:rPr>
                <w:rFonts w:ascii="Century Gothic" w:hAnsi="Century Gothic"/>
              </w:rPr>
            </w:pPr>
            <w:r w:rsidRPr="009B1981">
              <w:rPr>
                <w:rFonts w:ascii="Century Gothic" w:hAnsi="Century Gothic"/>
              </w:rPr>
              <w:t> </w:t>
            </w:r>
          </w:p>
        </w:tc>
      </w:tr>
      <w:tr w:rsidR="00D1304D" w:rsidRPr="009B1981" w14:paraId="72B3EACE"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053238A6" w14:textId="1E97DF77" w:rsidR="00D1304D" w:rsidRPr="009B1981" w:rsidRDefault="00D1304D" w:rsidP="00D1304D">
            <w:pPr>
              <w:rPr>
                <w:rFonts w:ascii="Century Gothic" w:hAnsi="Century Gothic"/>
              </w:rPr>
            </w:pPr>
            <w:r w:rsidRPr="009B1981">
              <w:rPr>
                <w:rFonts w:ascii="Century Gothic" w:hAnsi="Century Gothic"/>
              </w:rPr>
              <w:t> </w:t>
            </w:r>
          </w:p>
        </w:tc>
      </w:tr>
      <w:tr w:rsidR="00D1304D" w:rsidRPr="009B1981" w14:paraId="72CFF466"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7B43CB02" w14:textId="07586200" w:rsidR="00D1304D" w:rsidRPr="009B1981" w:rsidRDefault="00D1304D" w:rsidP="00D1304D">
            <w:pPr>
              <w:rPr>
                <w:rFonts w:ascii="Century Gothic" w:hAnsi="Century Gothic"/>
              </w:rPr>
            </w:pPr>
            <w:r w:rsidRPr="009B1981">
              <w:rPr>
                <w:rFonts w:ascii="Century Gothic" w:hAnsi="Century Gothic"/>
              </w:rPr>
              <w:t> </w:t>
            </w:r>
          </w:p>
        </w:tc>
      </w:tr>
      <w:tr w:rsidR="00D1304D" w:rsidRPr="009B1981" w14:paraId="6CB8F32D"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31E30163" w14:textId="6F1C7A5C" w:rsidR="00D1304D" w:rsidRPr="009B1981" w:rsidRDefault="00D1304D" w:rsidP="00D1304D">
            <w:pPr>
              <w:rPr>
                <w:rFonts w:ascii="Century Gothic" w:hAnsi="Century Gothic"/>
              </w:rPr>
            </w:pPr>
          </w:p>
        </w:tc>
      </w:tr>
      <w:tr w:rsidR="00D1304D" w:rsidRPr="009B1981" w14:paraId="5E339F04"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2EDFE3D1" w14:textId="767CD6ED" w:rsidR="00D1304D" w:rsidRPr="009B1981" w:rsidRDefault="00D1304D" w:rsidP="00D1304D">
            <w:pPr>
              <w:rPr>
                <w:rFonts w:ascii="Century Gothic" w:hAnsi="Century Gothic"/>
              </w:rPr>
            </w:pPr>
            <w:r w:rsidRPr="009B1981">
              <w:rPr>
                <w:rFonts w:ascii="Century Gothic" w:hAnsi="Century Gothic"/>
              </w:rPr>
              <w:t> </w:t>
            </w:r>
          </w:p>
        </w:tc>
      </w:tr>
      <w:tr w:rsidR="002E4CA6" w:rsidRPr="009B1981" w14:paraId="76904574"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3989CD28" w14:textId="77777777" w:rsidR="002E4CA6" w:rsidRPr="009B1981" w:rsidRDefault="002E4CA6" w:rsidP="00D1304D">
            <w:pPr>
              <w:rPr>
                <w:rFonts w:ascii="Century Gothic" w:hAnsi="Century Gothic"/>
              </w:rPr>
            </w:pPr>
          </w:p>
        </w:tc>
      </w:tr>
      <w:tr w:rsidR="002E4CA6" w:rsidRPr="009B1981" w14:paraId="55AF8C2F"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3199005C" w14:textId="77777777" w:rsidR="002E4CA6" w:rsidRPr="009B1981" w:rsidRDefault="002E4CA6" w:rsidP="00D1304D">
            <w:pPr>
              <w:rPr>
                <w:rFonts w:ascii="Century Gothic" w:hAnsi="Century Gothic"/>
              </w:rPr>
            </w:pPr>
          </w:p>
        </w:tc>
      </w:tr>
      <w:tr w:rsidR="002E4CA6" w:rsidRPr="009B1981" w14:paraId="056959F3"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5D93AD39" w14:textId="77777777" w:rsidR="002E4CA6" w:rsidRPr="009B1981" w:rsidRDefault="002E4CA6" w:rsidP="00D1304D">
            <w:pPr>
              <w:rPr>
                <w:rFonts w:ascii="Century Gothic" w:hAnsi="Century Gothic"/>
              </w:rPr>
            </w:pPr>
          </w:p>
        </w:tc>
      </w:tr>
      <w:tr w:rsidR="002E4CA6" w:rsidRPr="009B1981" w14:paraId="6C8788D4"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130972D8" w14:textId="77777777" w:rsidR="002E4CA6" w:rsidRPr="009B1981" w:rsidRDefault="002E4CA6" w:rsidP="00D1304D">
            <w:pPr>
              <w:rPr>
                <w:rFonts w:ascii="Century Gothic" w:hAnsi="Century Gothic"/>
              </w:rPr>
            </w:pPr>
          </w:p>
        </w:tc>
      </w:tr>
      <w:tr w:rsidR="002E4CA6" w:rsidRPr="009B1981" w14:paraId="403980CB"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37973E30" w14:textId="77777777" w:rsidR="002E4CA6" w:rsidRPr="009B1981" w:rsidRDefault="002E4CA6" w:rsidP="00D1304D">
            <w:pPr>
              <w:rPr>
                <w:rFonts w:ascii="Century Gothic" w:hAnsi="Century Gothic"/>
              </w:rPr>
            </w:pPr>
          </w:p>
        </w:tc>
      </w:tr>
      <w:tr w:rsidR="002E4CA6" w:rsidRPr="009B1981" w14:paraId="75C72564"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67DF1F78" w14:textId="77777777" w:rsidR="002E4CA6" w:rsidRPr="009B1981" w:rsidRDefault="002E4CA6" w:rsidP="00D1304D">
            <w:pPr>
              <w:rPr>
                <w:rFonts w:ascii="Century Gothic" w:hAnsi="Century Gothic"/>
              </w:rPr>
            </w:pPr>
          </w:p>
        </w:tc>
      </w:tr>
      <w:tr w:rsidR="002E4CA6" w:rsidRPr="009B1981" w14:paraId="1120A956"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1613D009" w14:textId="77777777" w:rsidR="002E4CA6" w:rsidRPr="009B1981" w:rsidRDefault="002E4CA6" w:rsidP="00D1304D">
            <w:pPr>
              <w:rPr>
                <w:rFonts w:ascii="Century Gothic" w:hAnsi="Century Gothic"/>
              </w:rPr>
            </w:pPr>
          </w:p>
        </w:tc>
      </w:tr>
      <w:tr w:rsidR="002E4CA6" w:rsidRPr="009B1981" w14:paraId="5F7B1A16"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0C5CCEED" w14:textId="77777777" w:rsidR="002E4CA6" w:rsidRPr="009B1981" w:rsidRDefault="002E4CA6" w:rsidP="00D1304D">
            <w:pPr>
              <w:rPr>
                <w:rFonts w:ascii="Century Gothic" w:hAnsi="Century Gothic"/>
              </w:rPr>
            </w:pPr>
          </w:p>
        </w:tc>
      </w:tr>
      <w:tr w:rsidR="002E4CA6" w:rsidRPr="009B1981" w14:paraId="354017C6"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5FFE2E39" w14:textId="77777777" w:rsidR="002E4CA6" w:rsidRPr="009B1981" w:rsidRDefault="002E4CA6" w:rsidP="00D1304D">
            <w:pPr>
              <w:rPr>
                <w:rFonts w:ascii="Century Gothic" w:hAnsi="Century Gothic"/>
              </w:rPr>
            </w:pPr>
          </w:p>
        </w:tc>
      </w:tr>
      <w:tr w:rsidR="002E4CA6" w:rsidRPr="009B1981" w14:paraId="7E588390"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5BE86ADD" w14:textId="77777777" w:rsidR="002E4CA6" w:rsidRPr="009B1981" w:rsidRDefault="002E4CA6" w:rsidP="00D1304D">
            <w:pPr>
              <w:rPr>
                <w:rFonts w:ascii="Century Gothic" w:hAnsi="Century Gothic"/>
              </w:rPr>
            </w:pPr>
          </w:p>
        </w:tc>
      </w:tr>
      <w:tr w:rsidR="002E4CA6" w:rsidRPr="009B1981" w14:paraId="2C016F5E"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712B7A58" w14:textId="77777777" w:rsidR="002E4CA6" w:rsidRPr="009B1981" w:rsidRDefault="002E4CA6" w:rsidP="00D1304D">
            <w:pPr>
              <w:rPr>
                <w:rFonts w:ascii="Century Gothic" w:hAnsi="Century Gothic"/>
              </w:rPr>
            </w:pPr>
          </w:p>
        </w:tc>
      </w:tr>
      <w:tr w:rsidR="002E4CA6" w:rsidRPr="009B1981" w14:paraId="16F6BDDB"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5A87633B" w14:textId="77777777" w:rsidR="002E4CA6" w:rsidRPr="009B1981" w:rsidRDefault="002E4CA6" w:rsidP="00D1304D">
            <w:pPr>
              <w:rPr>
                <w:rFonts w:ascii="Century Gothic" w:hAnsi="Century Gothic"/>
              </w:rPr>
            </w:pPr>
          </w:p>
        </w:tc>
      </w:tr>
      <w:tr w:rsidR="00D1304D" w:rsidRPr="009B1981" w14:paraId="26055E3C"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7D685156" w14:textId="09780B23" w:rsidR="00D1304D" w:rsidRPr="009B1981" w:rsidRDefault="00D1304D" w:rsidP="00D1304D">
            <w:pPr>
              <w:rPr>
                <w:rFonts w:ascii="Century Gothic" w:hAnsi="Century Gothic"/>
              </w:rPr>
            </w:pPr>
            <w:r w:rsidRPr="009B1981">
              <w:rPr>
                <w:rFonts w:ascii="Century Gothic" w:hAnsi="Century Gothic"/>
              </w:rPr>
              <w:t> </w:t>
            </w:r>
          </w:p>
        </w:tc>
      </w:tr>
      <w:tr w:rsidR="00D1304D" w:rsidRPr="009B1981" w14:paraId="5D763DB7" w14:textId="77777777" w:rsidTr="00D1304D">
        <w:trPr>
          <w:trHeight w:val="300"/>
        </w:trPr>
        <w:tc>
          <w:tcPr>
            <w:tcW w:w="9471" w:type="dxa"/>
            <w:tcBorders>
              <w:top w:val="single" w:sz="4" w:space="0" w:color="auto"/>
              <w:left w:val="nil"/>
              <w:bottom w:val="single" w:sz="4" w:space="0" w:color="auto"/>
              <w:right w:val="nil"/>
            </w:tcBorders>
            <w:shd w:val="clear" w:color="auto" w:fill="F8FAFB"/>
            <w:vAlign w:val="center"/>
          </w:tcPr>
          <w:p w14:paraId="4A453E5C" w14:textId="77777777" w:rsidR="00D1304D" w:rsidRPr="009B1981" w:rsidRDefault="00D1304D" w:rsidP="00D1304D">
            <w:pPr>
              <w:rPr>
                <w:rFonts w:ascii="Century Gothic" w:hAnsi="Century Gothic"/>
              </w:rPr>
            </w:pPr>
          </w:p>
        </w:tc>
      </w:tr>
      <w:tr w:rsidR="00D1304D" w:rsidRPr="009B1981" w14:paraId="1E11DC23" w14:textId="77777777" w:rsidTr="002E4CA6">
        <w:trPr>
          <w:trHeight w:val="300"/>
        </w:trPr>
        <w:tc>
          <w:tcPr>
            <w:tcW w:w="9471" w:type="dxa"/>
            <w:tcBorders>
              <w:top w:val="single" w:sz="4" w:space="0" w:color="auto"/>
              <w:left w:val="nil"/>
              <w:bottom w:val="single" w:sz="4" w:space="0" w:color="auto"/>
              <w:right w:val="nil"/>
            </w:tcBorders>
            <w:shd w:val="clear" w:color="auto" w:fill="F8FAFB"/>
            <w:vAlign w:val="center"/>
            <w:hideMark/>
          </w:tcPr>
          <w:p w14:paraId="36FCDF5E" w14:textId="5F54D16D" w:rsidR="00D1304D" w:rsidRPr="009B1981" w:rsidRDefault="00D1304D" w:rsidP="00D1304D">
            <w:pPr>
              <w:rPr>
                <w:rFonts w:ascii="Century Gothic" w:hAnsi="Century Gothic"/>
              </w:rPr>
            </w:pPr>
            <w:r w:rsidRPr="009B1981">
              <w:rPr>
                <w:rFonts w:ascii="Century Gothic" w:hAnsi="Century Gothic"/>
              </w:rPr>
              <w:t> </w:t>
            </w:r>
          </w:p>
        </w:tc>
      </w:tr>
    </w:tbl>
    <w:p w14:paraId="51DC4018" w14:textId="1AA6C5F7" w:rsidR="00BE5BF5" w:rsidRPr="009B1981" w:rsidRDefault="00BE5BF5" w:rsidP="006E284F">
      <w:pPr>
        <w:rPr>
          <w:rFonts w:ascii="Century Gothic" w:hAnsi="Century Gothic"/>
        </w:rPr>
      </w:pPr>
    </w:p>
    <w:sectPr w:rsidR="00BE5BF5" w:rsidRPr="009B1981" w:rsidSect="00D01844">
      <w:headerReference w:type="even" r:id="rId11"/>
      <w:headerReference w:type="default" r:id="rId12"/>
      <w:footerReference w:type="even" r:id="rId13"/>
      <w:footerReference w:type="default" r:id="rId14"/>
      <w:headerReference w:type="first" r:id="rId15"/>
      <w:footerReference w:type="first" r:id="rId16"/>
      <w:pgSz w:w="11906" w:h="16838" w:code="9"/>
      <w:pgMar w:top="1135" w:right="1134" w:bottom="1276" w:left="1134" w:header="567" w:footer="12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22CD" w14:textId="77777777" w:rsidR="00CD3135" w:rsidRDefault="00CD3135" w:rsidP="00BD0AF7">
      <w:pPr>
        <w:spacing w:after="0" w:line="240" w:lineRule="auto"/>
      </w:pPr>
      <w:r>
        <w:separator/>
      </w:r>
    </w:p>
  </w:endnote>
  <w:endnote w:type="continuationSeparator" w:id="0">
    <w:p w14:paraId="02476968" w14:textId="77777777" w:rsidR="00CD3135" w:rsidRDefault="00CD3135" w:rsidP="00BD0AF7">
      <w:pPr>
        <w:spacing w:after="0" w:line="240" w:lineRule="auto"/>
      </w:pPr>
      <w:r>
        <w:continuationSeparator/>
      </w:r>
    </w:p>
  </w:endnote>
  <w:endnote w:type="continuationNotice" w:id="1">
    <w:p w14:paraId="7E9C04BD" w14:textId="77777777" w:rsidR="00CD3135" w:rsidRDefault="00CD31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 Pro">
    <w:charset w:val="00"/>
    <w:family w:val="roman"/>
    <w:pitch w:val="variable"/>
    <w:sig w:usb0="60000287" w:usb1="00000001"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F360" w14:textId="77777777" w:rsidR="00914B21" w:rsidRDefault="00914B21" w:rsidP="00CA2F8C">
    <w:pPr>
      <w:pStyle w:val="Footer"/>
    </w:pPr>
    <w:r>
      <w:rPr>
        <w:noProof/>
      </w:rPr>
      <mc:AlternateContent>
        <mc:Choice Requires="wps">
          <w:drawing>
            <wp:anchor distT="0" distB="0" distL="0" distR="0" simplePos="0" relativeHeight="251660288" behindDoc="0" locked="0" layoutInCell="1" allowOverlap="1" wp14:anchorId="2271B0DE" wp14:editId="63AA2908">
              <wp:simplePos x="635" y="635"/>
              <wp:positionH relativeFrom="page">
                <wp:align>center</wp:align>
              </wp:positionH>
              <wp:positionV relativeFrom="page">
                <wp:align>bottom</wp:align>
              </wp:positionV>
              <wp:extent cx="551815" cy="432435"/>
              <wp:effectExtent l="0" t="0" r="635" b="0"/>
              <wp:wrapNone/>
              <wp:docPr id="14210068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15C0F11"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71B0DE"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4.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" filled="f" stroked="f">
              <v:textbox style="mso-fit-shape-to-text:t" inset="0,0,0,15pt">
                <w:txbxContent>
                  <w:p w14:paraId="515C0F11"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9D78" w14:textId="77777777" w:rsidR="00865CC5" w:rsidRPr="004E5A86" w:rsidRDefault="00865CC5" w:rsidP="004E5A86">
    <w:pPr>
      <w:pStyle w:val="Footer"/>
      <w:rPr>
        <w:color w:val="auto"/>
      </w:rPr>
    </w:pPr>
    <w:r w:rsidRPr="004E5A86">
      <w:rPr>
        <w:color w:val="auto"/>
        <w:spacing w:val="60"/>
      </w:rPr>
      <w:t>Page</w:t>
    </w:r>
    <w:r w:rsidRPr="004E5A86">
      <w:rPr>
        <w:color w:val="auto"/>
      </w:rPr>
      <w:t xml:space="preserve"> </w:t>
    </w:r>
    <w:r w:rsidRPr="004E5A86">
      <w:rPr>
        <w:color w:val="auto"/>
      </w:rPr>
      <w:fldChar w:fldCharType="begin"/>
    </w:r>
    <w:r w:rsidRPr="004E5A86">
      <w:rPr>
        <w:color w:val="auto"/>
      </w:rPr>
      <w:instrText xml:space="preserve"> PAGE   \* MERGEFORMAT </w:instrText>
    </w:r>
    <w:r w:rsidRPr="004E5A86">
      <w:rPr>
        <w:color w:val="auto"/>
      </w:rPr>
      <w:fldChar w:fldCharType="separate"/>
    </w:r>
    <w:r w:rsidRPr="004E5A86">
      <w:rPr>
        <w:noProof/>
        <w:color w:val="auto"/>
      </w:rPr>
      <w:t>1</w:t>
    </w:r>
    <w:r w:rsidRPr="004E5A86">
      <w:rPr>
        <w:color w:val="auto"/>
      </w:rPr>
      <w:fldChar w:fldCharType="end"/>
    </w:r>
    <w:r w:rsidRPr="004E5A86">
      <w:rPr>
        <w:color w:val="auto"/>
      </w:rPr>
      <w:t xml:space="preserve"> | </w:t>
    </w:r>
    <w:r w:rsidRPr="004E5A86">
      <w:rPr>
        <w:color w:val="auto"/>
      </w:rPr>
      <w:fldChar w:fldCharType="begin"/>
    </w:r>
    <w:r w:rsidRPr="004E5A86">
      <w:rPr>
        <w:color w:val="auto"/>
      </w:rPr>
      <w:instrText xml:space="preserve"> NUMPAGES  \* Arabic  \* MERGEFORMAT </w:instrText>
    </w:r>
    <w:r w:rsidRPr="004E5A86">
      <w:rPr>
        <w:color w:val="auto"/>
      </w:rPr>
      <w:fldChar w:fldCharType="separate"/>
    </w:r>
    <w:r w:rsidRPr="004E5A86">
      <w:rPr>
        <w:noProof/>
        <w:color w:val="auto"/>
      </w:rPr>
      <w:t>1</w:t>
    </w:r>
    <w:r w:rsidRPr="004E5A86">
      <w:rPr>
        <w:color w:val="auto"/>
      </w:rPr>
      <w:fldChar w:fldCharType="end"/>
    </w:r>
  </w:p>
  <w:p w14:paraId="56461F54" w14:textId="77777777" w:rsidR="00BD0AF7" w:rsidRPr="00332E93" w:rsidRDefault="00BD0AF7" w:rsidP="00CA2F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111403"/>
      <w:docPartObj>
        <w:docPartGallery w:val="Page Numbers (Bottom of Page)"/>
        <w:docPartUnique/>
      </w:docPartObj>
    </w:sdtPr>
    <w:sdtContent>
      <w:p w14:paraId="138AA00E" w14:textId="77777777" w:rsidR="006A2815" w:rsidRPr="00CA2F8C" w:rsidRDefault="00EC07F7" w:rsidP="00CA2F8C">
        <w:pPr>
          <w:pStyle w:val="Footer"/>
        </w:pPr>
        <w:r>
          <w:rPr>
            <w:noProof/>
          </w:rPr>
          <w:drawing>
            <wp:anchor distT="0" distB="0" distL="114300" distR="114300" simplePos="0" relativeHeight="251663360" behindDoc="0" locked="0" layoutInCell="1" allowOverlap="1" wp14:anchorId="0D60CBFC" wp14:editId="7152885A">
              <wp:simplePos x="0" y="0"/>
              <wp:positionH relativeFrom="column">
                <wp:posOffset>-714375</wp:posOffset>
              </wp:positionH>
              <wp:positionV relativeFrom="paragraph">
                <wp:posOffset>9525</wp:posOffset>
              </wp:positionV>
              <wp:extent cx="7578958" cy="1083068"/>
              <wp:effectExtent l="0" t="0" r="3175" b="0"/>
              <wp:wrapNone/>
              <wp:docPr id="1795295387"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45597"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pic:cNvPicPr/>
                    </pic:nvPicPr>
                    <pic:blipFill>
                      <a:blip r:embed="rId1">
                        <a:extLst>
                          <a:ext uri="{28A0092B-C50C-407E-A947-70E740481C1C}">
                            <a14:useLocalDpi xmlns:a14="http://schemas.microsoft.com/office/drawing/2010/main" val="0"/>
                          </a:ext>
                        </a:extLst>
                      </a:blip>
                      <a:stretch>
                        <a:fillRect/>
                      </a:stretch>
                    </pic:blipFill>
                    <pic:spPr>
                      <a:xfrm>
                        <a:off x="0" y="0"/>
                        <a:ext cx="7578958" cy="1083068"/>
                      </a:xfrm>
                      <a:prstGeom prst="rect">
                        <a:avLst/>
                      </a:prstGeom>
                    </pic:spPr>
                  </pic:pic>
                </a:graphicData>
              </a:graphic>
              <wp14:sizeRelH relativeFrom="page">
                <wp14:pctWidth>0</wp14:pctWidth>
              </wp14:sizeRelH>
              <wp14:sizeRelV relativeFrom="page">
                <wp14:pctHeight>0</wp14:pctHeight>
              </wp14:sizeRelV>
            </wp:anchor>
          </w:drawing>
        </w:r>
        <w:r>
          <w:ptab w:relativeTo="margin" w:alignment="left" w:leader="none"/>
        </w:r>
      </w:p>
    </w:sdtContent>
  </w:sdt>
  <w:p w14:paraId="482AF28E" w14:textId="77777777" w:rsidR="006A2815" w:rsidRDefault="006A2815" w:rsidP="00CA2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FD311" w14:textId="77777777" w:rsidR="00CD3135" w:rsidRDefault="00CD3135" w:rsidP="00BD0AF7">
      <w:pPr>
        <w:spacing w:after="0" w:line="240" w:lineRule="auto"/>
      </w:pPr>
      <w:r>
        <w:separator/>
      </w:r>
    </w:p>
  </w:footnote>
  <w:footnote w:type="continuationSeparator" w:id="0">
    <w:p w14:paraId="2B3AC7BC" w14:textId="77777777" w:rsidR="00CD3135" w:rsidRDefault="00CD3135" w:rsidP="00BD0AF7">
      <w:pPr>
        <w:spacing w:after="0" w:line="240" w:lineRule="auto"/>
      </w:pPr>
      <w:r>
        <w:continuationSeparator/>
      </w:r>
    </w:p>
  </w:footnote>
  <w:footnote w:type="continuationNotice" w:id="1">
    <w:p w14:paraId="5E928186" w14:textId="77777777" w:rsidR="00CD3135" w:rsidRDefault="00CD31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F5F9" w14:textId="77777777" w:rsidR="00914B21" w:rsidRDefault="00914B21">
    <w:pPr>
      <w:pStyle w:val="Header"/>
    </w:pPr>
    <w:r>
      <w:rPr>
        <w:noProof/>
      </w:rPr>
      <mc:AlternateContent>
        <mc:Choice Requires="wps">
          <w:drawing>
            <wp:anchor distT="0" distB="0" distL="0" distR="0" simplePos="0" relativeHeight="251657216" behindDoc="0" locked="0" layoutInCell="1" allowOverlap="1" wp14:anchorId="180ABE04" wp14:editId="5ADC55D2">
              <wp:simplePos x="635" y="635"/>
              <wp:positionH relativeFrom="page">
                <wp:align>center</wp:align>
              </wp:positionH>
              <wp:positionV relativeFrom="page">
                <wp:align>top</wp:align>
              </wp:positionV>
              <wp:extent cx="551815" cy="432435"/>
              <wp:effectExtent l="0" t="0" r="635" b="5715"/>
              <wp:wrapNone/>
              <wp:docPr id="20987006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2CA79ED5"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0ABE04"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2CA79ED5"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F21B" w14:textId="77777777" w:rsidR="00310EE8" w:rsidRDefault="00310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43BF" w14:textId="77777777" w:rsidR="00FC386E" w:rsidRDefault="00FC386E" w:rsidP="00C960F7">
    <w:pPr>
      <w:pStyle w:val="Header"/>
      <w:ind w:right="-1134" w:firstLine="720"/>
    </w:pPr>
    <w:r>
      <w:rPr>
        <w:noProof/>
      </w:rPr>
      <w:drawing>
        <wp:anchor distT="0" distB="0" distL="114300" distR="114300" simplePos="0" relativeHeight="251654144" behindDoc="0" locked="0" layoutInCell="1" allowOverlap="1" wp14:anchorId="7F08EC25" wp14:editId="7DD11878">
          <wp:simplePos x="0" y="0"/>
          <wp:positionH relativeFrom="page">
            <wp:align>right</wp:align>
          </wp:positionH>
          <wp:positionV relativeFrom="paragraph">
            <wp:posOffset>-475615</wp:posOffset>
          </wp:positionV>
          <wp:extent cx="7511970" cy="1073495"/>
          <wp:effectExtent l="0" t="0" r="0" b="0"/>
          <wp:wrapNone/>
          <wp:docPr id="1346294151" name="Picture 3" descr="Public Trus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82394" name="Picture 3" descr="Public Trustee Logo "/>
                  <pic:cNvPicPr/>
                </pic:nvPicPr>
                <pic:blipFill>
                  <a:blip r:embed="rId1">
                    <a:extLst>
                      <a:ext uri="{28A0092B-C50C-407E-A947-70E740481C1C}">
                        <a14:useLocalDpi xmlns:a14="http://schemas.microsoft.com/office/drawing/2010/main" val="0"/>
                      </a:ext>
                    </a:extLst>
                  </a:blip>
                  <a:stretch>
                    <a:fillRect/>
                  </a:stretch>
                </pic:blipFill>
                <pic:spPr>
                  <a:xfrm>
                    <a:off x="0" y="0"/>
                    <a:ext cx="7511970" cy="107349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4F2EE91A" w14:textId="77777777" w:rsidR="00FC386E" w:rsidRDefault="00FC386E" w:rsidP="00FC386E">
    <w:pPr>
      <w:pStyle w:val="Header"/>
    </w:pPr>
  </w:p>
  <w:p w14:paraId="55B167CE" w14:textId="77777777" w:rsidR="00494F09" w:rsidRPr="00FC386E" w:rsidRDefault="00494F09" w:rsidP="00FC3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53C"/>
    <w:multiLevelType w:val="hybridMultilevel"/>
    <w:tmpl w:val="1B3AF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D339C"/>
    <w:multiLevelType w:val="hybridMultilevel"/>
    <w:tmpl w:val="F6A0F858"/>
    <w:lvl w:ilvl="0" w:tplc="DE504C8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C03302"/>
    <w:multiLevelType w:val="hybridMultilevel"/>
    <w:tmpl w:val="382673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245DD"/>
    <w:multiLevelType w:val="multilevel"/>
    <w:tmpl w:val="00D8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22384"/>
    <w:multiLevelType w:val="hybridMultilevel"/>
    <w:tmpl w:val="B6F69BAE"/>
    <w:lvl w:ilvl="0" w:tplc="DDCEC8D0">
      <w:start w:val="1"/>
      <w:numFmt w:val="bullet"/>
      <w:pStyle w:val="Bullet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12164A"/>
    <w:multiLevelType w:val="multilevel"/>
    <w:tmpl w:val="A368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5333B"/>
    <w:multiLevelType w:val="multilevel"/>
    <w:tmpl w:val="139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B07C38"/>
    <w:multiLevelType w:val="hybridMultilevel"/>
    <w:tmpl w:val="BE58B7C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CE3080C"/>
    <w:multiLevelType w:val="multilevel"/>
    <w:tmpl w:val="AC4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683A3A"/>
    <w:multiLevelType w:val="hybridMultilevel"/>
    <w:tmpl w:val="6506F8E2"/>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713"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1DC5D13"/>
    <w:multiLevelType w:val="multilevel"/>
    <w:tmpl w:val="ED92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91070"/>
    <w:multiLevelType w:val="hybridMultilevel"/>
    <w:tmpl w:val="445028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6F615E8"/>
    <w:multiLevelType w:val="hybridMultilevel"/>
    <w:tmpl w:val="4506887E"/>
    <w:lvl w:ilvl="0" w:tplc="DA162DEE">
      <w:start w:val="1"/>
      <w:numFmt w:val="bullet"/>
      <w:pStyle w:val="BulletL3"/>
      <w:lvlText w:val="-"/>
      <w:lvlJc w:val="left"/>
      <w:pPr>
        <w:ind w:left="1778" w:hanging="360"/>
      </w:pPr>
      <w:rPr>
        <w:rFonts w:ascii="Arial" w:hAnsi="Aria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AA513D"/>
    <w:multiLevelType w:val="hybridMultilevel"/>
    <w:tmpl w:val="2FB0D836"/>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 w15:restartNumberingAfterBreak="0">
    <w:nsid w:val="1B1C34B2"/>
    <w:multiLevelType w:val="multilevel"/>
    <w:tmpl w:val="B416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CA2FBF"/>
    <w:multiLevelType w:val="multilevel"/>
    <w:tmpl w:val="F874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C42B31"/>
    <w:multiLevelType w:val="hybridMultilevel"/>
    <w:tmpl w:val="493275A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8A3643"/>
    <w:multiLevelType w:val="hybridMultilevel"/>
    <w:tmpl w:val="69B23A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2E133C"/>
    <w:multiLevelType w:val="multilevel"/>
    <w:tmpl w:val="5796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5909CD"/>
    <w:multiLevelType w:val="hybridMultilevel"/>
    <w:tmpl w:val="82880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E80F21"/>
    <w:multiLevelType w:val="hybridMultilevel"/>
    <w:tmpl w:val="255E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404345"/>
    <w:multiLevelType w:val="multilevel"/>
    <w:tmpl w:val="E672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1D14D3"/>
    <w:multiLevelType w:val="hybridMultilevel"/>
    <w:tmpl w:val="EEAE4C2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5120932"/>
    <w:multiLevelType w:val="hybridMultilevel"/>
    <w:tmpl w:val="D44289D4"/>
    <w:lvl w:ilvl="0" w:tplc="A88A49DA">
      <w:numFmt w:val="bullet"/>
      <w:pStyle w:val="BulletL2"/>
      <w:lvlText w:val="-"/>
      <w:lvlJc w:val="left"/>
      <w:pPr>
        <w:ind w:left="1211" w:hanging="360"/>
      </w:pPr>
      <w:rPr>
        <w:rFonts w:ascii="Arial" w:eastAsiaTheme="minorHAnsi" w:hAnsi="Arial" w:cs="Arial" w:hint="default"/>
      </w:rPr>
    </w:lvl>
    <w:lvl w:ilvl="1" w:tplc="F01263F2">
      <w:start w:val="1"/>
      <w:numFmt w:val="bullet"/>
      <w:pStyle w:val="BulletL5"/>
      <w:lvlText w:val=""/>
      <w:lvlJc w:val="left"/>
      <w:pPr>
        <w:ind w:left="2204" w:hanging="360"/>
      </w:pPr>
      <w:rPr>
        <w:rFonts w:ascii="Wingdings" w:hAnsi="Wingdings"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5" w15:restartNumberingAfterBreak="0">
    <w:nsid w:val="4C7328B6"/>
    <w:multiLevelType w:val="multilevel"/>
    <w:tmpl w:val="1440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3568A"/>
    <w:multiLevelType w:val="hybridMultilevel"/>
    <w:tmpl w:val="6A163DD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1F9067D"/>
    <w:multiLevelType w:val="multilevel"/>
    <w:tmpl w:val="171C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4B2D49"/>
    <w:multiLevelType w:val="multilevel"/>
    <w:tmpl w:val="0510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612032"/>
    <w:multiLevelType w:val="hybridMultilevel"/>
    <w:tmpl w:val="43B0098A"/>
    <w:lvl w:ilvl="0" w:tplc="FFFFFFFF">
      <w:start w:val="1"/>
      <w:numFmt w:val="bullet"/>
      <w:lvlText w:val="o"/>
      <w:lvlJc w:val="left"/>
      <w:pPr>
        <w:ind w:left="1211" w:hanging="360"/>
      </w:pPr>
      <w:rPr>
        <w:rFonts w:ascii="Courier New" w:hAnsi="Courier New" w:hint="default"/>
      </w:rPr>
    </w:lvl>
    <w:lvl w:ilvl="1" w:tplc="0C090003">
      <w:start w:val="1"/>
      <w:numFmt w:val="bullet"/>
      <w:lvlText w:val="o"/>
      <w:lvlJc w:val="left"/>
      <w:pPr>
        <w:ind w:left="2204"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0" w15:restartNumberingAfterBreak="0">
    <w:nsid w:val="64A43E9B"/>
    <w:multiLevelType w:val="hybridMultilevel"/>
    <w:tmpl w:val="DCD471E8"/>
    <w:lvl w:ilvl="0" w:tplc="0C090005">
      <w:start w:val="1"/>
      <w:numFmt w:val="bullet"/>
      <w:lvlText w:val=""/>
      <w:lvlJc w:val="left"/>
      <w:pPr>
        <w:ind w:left="1778"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1" w15:restartNumberingAfterBreak="0">
    <w:nsid w:val="66B86610"/>
    <w:multiLevelType w:val="multilevel"/>
    <w:tmpl w:val="9EAE1546"/>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44447A"/>
    <w:multiLevelType w:val="hybridMultilevel"/>
    <w:tmpl w:val="6122C10C"/>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7A3E7308"/>
    <w:multiLevelType w:val="hybridMultilevel"/>
    <w:tmpl w:val="DF0C541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6FB8754C">
      <w:start w:val="1"/>
      <w:numFmt w:val="bullet"/>
      <w:lvlText w:val="o"/>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0715059">
    <w:abstractNumId w:val="17"/>
  </w:num>
  <w:num w:numId="2" w16cid:durableId="1358039026">
    <w:abstractNumId w:val="18"/>
  </w:num>
  <w:num w:numId="3" w16cid:durableId="302544481">
    <w:abstractNumId w:val="2"/>
  </w:num>
  <w:num w:numId="4" w16cid:durableId="2135755419">
    <w:abstractNumId w:val="11"/>
  </w:num>
  <w:num w:numId="5" w16cid:durableId="1151214723">
    <w:abstractNumId w:val="4"/>
  </w:num>
  <w:num w:numId="6" w16cid:durableId="1421298369">
    <w:abstractNumId w:val="12"/>
  </w:num>
  <w:num w:numId="7" w16cid:durableId="2044356912">
    <w:abstractNumId w:val="31"/>
  </w:num>
  <w:num w:numId="8" w16cid:durableId="580262318">
    <w:abstractNumId w:val="34"/>
  </w:num>
  <w:num w:numId="9" w16cid:durableId="1164322294">
    <w:abstractNumId w:val="13"/>
  </w:num>
  <w:num w:numId="10" w16cid:durableId="152568798">
    <w:abstractNumId w:val="1"/>
  </w:num>
  <w:num w:numId="11" w16cid:durableId="642466956">
    <w:abstractNumId w:val="23"/>
  </w:num>
  <w:num w:numId="12" w16cid:durableId="1105881253">
    <w:abstractNumId w:val="7"/>
  </w:num>
  <w:num w:numId="13" w16cid:durableId="480273407">
    <w:abstractNumId w:val="6"/>
  </w:num>
  <w:num w:numId="14" w16cid:durableId="1533960741">
    <w:abstractNumId w:val="33"/>
  </w:num>
  <w:num w:numId="15" w16cid:durableId="1197540635">
    <w:abstractNumId w:val="14"/>
  </w:num>
  <w:num w:numId="16" w16cid:durableId="1146045929">
    <w:abstractNumId w:val="26"/>
  </w:num>
  <w:num w:numId="17" w16cid:durableId="2098013045">
    <w:abstractNumId w:val="30"/>
  </w:num>
  <w:num w:numId="18" w16cid:durableId="1938636590">
    <w:abstractNumId w:val="24"/>
  </w:num>
  <w:num w:numId="19" w16cid:durableId="34232607">
    <w:abstractNumId w:val="9"/>
  </w:num>
  <w:num w:numId="20" w16cid:durableId="1473398989">
    <w:abstractNumId w:val="29"/>
  </w:num>
  <w:num w:numId="21" w16cid:durableId="2083405382">
    <w:abstractNumId w:val="20"/>
  </w:num>
  <w:num w:numId="22" w16cid:durableId="917399840">
    <w:abstractNumId w:val="32"/>
  </w:num>
  <w:num w:numId="23" w16cid:durableId="622539281">
    <w:abstractNumId w:val="0"/>
  </w:num>
  <w:num w:numId="24" w16cid:durableId="282199454">
    <w:abstractNumId w:val="21"/>
  </w:num>
  <w:num w:numId="25" w16cid:durableId="12513056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81730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74145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3908459">
    <w:abstractNumId w:val="4"/>
  </w:num>
  <w:num w:numId="29" w16cid:durableId="37246403">
    <w:abstractNumId w:val="1"/>
  </w:num>
  <w:num w:numId="30" w16cid:durableId="1683776815">
    <w:abstractNumId w:val="16"/>
  </w:num>
  <w:num w:numId="31" w16cid:durableId="1608731526">
    <w:abstractNumId w:val="8"/>
  </w:num>
  <w:num w:numId="32" w16cid:durableId="662978358">
    <w:abstractNumId w:val="5"/>
  </w:num>
  <w:num w:numId="33" w16cid:durableId="806976925">
    <w:abstractNumId w:val="19"/>
  </w:num>
  <w:num w:numId="34" w16cid:durableId="36197794">
    <w:abstractNumId w:val="25"/>
  </w:num>
  <w:num w:numId="35" w16cid:durableId="1301376418">
    <w:abstractNumId w:val="28"/>
  </w:num>
  <w:num w:numId="36" w16cid:durableId="1768845861">
    <w:abstractNumId w:val="22"/>
  </w:num>
  <w:num w:numId="37" w16cid:durableId="1674911075">
    <w:abstractNumId w:val="27"/>
  </w:num>
  <w:num w:numId="38" w16cid:durableId="394478052">
    <w:abstractNumId w:val="3"/>
  </w:num>
  <w:num w:numId="39" w16cid:durableId="1140345831">
    <w:abstractNumId w:val="10"/>
  </w:num>
  <w:num w:numId="40" w16cid:durableId="129444796">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xvm3+a366NBYAJqRKGkAbXsv24vb2QJYas+c5NXlCXl5n8N2Gyc5OoFmBYqAmzQB3KZrZngyCgzhpJ4oVg0WQw==" w:salt="21Rt6BPVUEgZH1RNbUcqu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64B"/>
    <w:rsid w:val="00002D63"/>
    <w:rsid w:val="00006AC0"/>
    <w:rsid w:val="000072AF"/>
    <w:rsid w:val="0000764C"/>
    <w:rsid w:val="00007B54"/>
    <w:rsid w:val="00010974"/>
    <w:rsid w:val="000141FC"/>
    <w:rsid w:val="0001451E"/>
    <w:rsid w:val="00014758"/>
    <w:rsid w:val="000162BB"/>
    <w:rsid w:val="000165D2"/>
    <w:rsid w:val="00016E52"/>
    <w:rsid w:val="00017F3E"/>
    <w:rsid w:val="00020D35"/>
    <w:rsid w:val="00021CFB"/>
    <w:rsid w:val="00021E1C"/>
    <w:rsid w:val="00023988"/>
    <w:rsid w:val="00023B48"/>
    <w:rsid w:val="00023C10"/>
    <w:rsid w:val="00023FCC"/>
    <w:rsid w:val="000250A7"/>
    <w:rsid w:val="00025654"/>
    <w:rsid w:val="00026D06"/>
    <w:rsid w:val="00030537"/>
    <w:rsid w:val="00030638"/>
    <w:rsid w:val="000312EA"/>
    <w:rsid w:val="00033EEF"/>
    <w:rsid w:val="000363AF"/>
    <w:rsid w:val="00036DF0"/>
    <w:rsid w:val="00037555"/>
    <w:rsid w:val="00037B3D"/>
    <w:rsid w:val="000413E4"/>
    <w:rsid w:val="00041570"/>
    <w:rsid w:val="00041D41"/>
    <w:rsid w:val="00043200"/>
    <w:rsid w:val="00043597"/>
    <w:rsid w:val="000448B7"/>
    <w:rsid w:val="00045749"/>
    <w:rsid w:val="00047C62"/>
    <w:rsid w:val="00050D19"/>
    <w:rsid w:val="0005286D"/>
    <w:rsid w:val="00052AE7"/>
    <w:rsid w:val="00054035"/>
    <w:rsid w:val="000541F6"/>
    <w:rsid w:val="00054D50"/>
    <w:rsid w:val="00054E96"/>
    <w:rsid w:val="00056FB3"/>
    <w:rsid w:val="0006003F"/>
    <w:rsid w:val="00061C15"/>
    <w:rsid w:val="00064FE7"/>
    <w:rsid w:val="000654B1"/>
    <w:rsid w:val="00067E6B"/>
    <w:rsid w:val="00071D9D"/>
    <w:rsid w:val="000738B5"/>
    <w:rsid w:val="00080737"/>
    <w:rsid w:val="00080A11"/>
    <w:rsid w:val="000820FF"/>
    <w:rsid w:val="0008245F"/>
    <w:rsid w:val="000845CB"/>
    <w:rsid w:val="00084ACA"/>
    <w:rsid w:val="00087870"/>
    <w:rsid w:val="00094A0E"/>
    <w:rsid w:val="00094E9D"/>
    <w:rsid w:val="00095705"/>
    <w:rsid w:val="00095A37"/>
    <w:rsid w:val="00096634"/>
    <w:rsid w:val="000973A3"/>
    <w:rsid w:val="000974AD"/>
    <w:rsid w:val="00097D8C"/>
    <w:rsid w:val="000A0442"/>
    <w:rsid w:val="000A0C4E"/>
    <w:rsid w:val="000A13FE"/>
    <w:rsid w:val="000A1AFE"/>
    <w:rsid w:val="000A3728"/>
    <w:rsid w:val="000A39BC"/>
    <w:rsid w:val="000A4E08"/>
    <w:rsid w:val="000A5C34"/>
    <w:rsid w:val="000A6DF6"/>
    <w:rsid w:val="000A7049"/>
    <w:rsid w:val="000B181B"/>
    <w:rsid w:val="000B33B6"/>
    <w:rsid w:val="000B340F"/>
    <w:rsid w:val="000B3AAB"/>
    <w:rsid w:val="000B57DD"/>
    <w:rsid w:val="000B70A1"/>
    <w:rsid w:val="000B752C"/>
    <w:rsid w:val="000C08CA"/>
    <w:rsid w:val="000C1342"/>
    <w:rsid w:val="000C366A"/>
    <w:rsid w:val="000C3BB1"/>
    <w:rsid w:val="000C4368"/>
    <w:rsid w:val="000C6640"/>
    <w:rsid w:val="000C7AF1"/>
    <w:rsid w:val="000D00C2"/>
    <w:rsid w:val="000D1EEC"/>
    <w:rsid w:val="000D29F4"/>
    <w:rsid w:val="000D2E62"/>
    <w:rsid w:val="000D3DA9"/>
    <w:rsid w:val="000D425B"/>
    <w:rsid w:val="000D45DF"/>
    <w:rsid w:val="000D4C69"/>
    <w:rsid w:val="000D4CEC"/>
    <w:rsid w:val="000D5263"/>
    <w:rsid w:val="000D58A5"/>
    <w:rsid w:val="000D5EA1"/>
    <w:rsid w:val="000D6F74"/>
    <w:rsid w:val="000D7891"/>
    <w:rsid w:val="000DFB34"/>
    <w:rsid w:val="000E12D4"/>
    <w:rsid w:val="000E3C84"/>
    <w:rsid w:val="000E3DCD"/>
    <w:rsid w:val="000E64D5"/>
    <w:rsid w:val="000E6B31"/>
    <w:rsid w:val="000F17FC"/>
    <w:rsid w:val="000F4D1F"/>
    <w:rsid w:val="00100001"/>
    <w:rsid w:val="00102384"/>
    <w:rsid w:val="001027C2"/>
    <w:rsid w:val="00104239"/>
    <w:rsid w:val="00104D65"/>
    <w:rsid w:val="00105604"/>
    <w:rsid w:val="00107D04"/>
    <w:rsid w:val="00107D8D"/>
    <w:rsid w:val="00111DC7"/>
    <w:rsid w:val="00111F46"/>
    <w:rsid w:val="001131C5"/>
    <w:rsid w:val="001140D5"/>
    <w:rsid w:val="00114530"/>
    <w:rsid w:val="00114940"/>
    <w:rsid w:val="00115CC6"/>
    <w:rsid w:val="001164DA"/>
    <w:rsid w:val="00117ACE"/>
    <w:rsid w:val="001201D6"/>
    <w:rsid w:val="00120A54"/>
    <w:rsid w:val="0012186D"/>
    <w:rsid w:val="00121A77"/>
    <w:rsid w:val="0012449D"/>
    <w:rsid w:val="00124A2F"/>
    <w:rsid w:val="00124CBA"/>
    <w:rsid w:val="00124D65"/>
    <w:rsid w:val="0012501D"/>
    <w:rsid w:val="001262AD"/>
    <w:rsid w:val="001314BC"/>
    <w:rsid w:val="00131C74"/>
    <w:rsid w:val="0013236A"/>
    <w:rsid w:val="001323ED"/>
    <w:rsid w:val="001379FA"/>
    <w:rsid w:val="00137C78"/>
    <w:rsid w:val="00140FE3"/>
    <w:rsid w:val="00143056"/>
    <w:rsid w:val="00143208"/>
    <w:rsid w:val="00143F35"/>
    <w:rsid w:val="00144A45"/>
    <w:rsid w:val="00144B81"/>
    <w:rsid w:val="00144CC9"/>
    <w:rsid w:val="00145023"/>
    <w:rsid w:val="00145428"/>
    <w:rsid w:val="001459FD"/>
    <w:rsid w:val="00145C92"/>
    <w:rsid w:val="00147720"/>
    <w:rsid w:val="00147830"/>
    <w:rsid w:val="00150052"/>
    <w:rsid w:val="00151495"/>
    <w:rsid w:val="001515FB"/>
    <w:rsid w:val="00154D06"/>
    <w:rsid w:val="00155489"/>
    <w:rsid w:val="00155DCC"/>
    <w:rsid w:val="001565C7"/>
    <w:rsid w:val="001578C3"/>
    <w:rsid w:val="00160400"/>
    <w:rsid w:val="0016082A"/>
    <w:rsid w:val="001631C5"/>
    <w:rsid w:val="001632DD"/>
    <w:rsid w:val="00163C38"/>
    <w:rsid w:val="001643E9"/>
    <w:rsid w:val="001644E2"/>
    <w:rsid w:val="00166CAB"/>
    <w:rsid w:val="0017085B"/>
    <w:rsid w:val="0017101F"/>
    <w:rsid w:val="00173349"/>
    <w:rsid w:val="00174FEB"/>
    <w:rsid w:val="001764FC"/>
    <w:rsid w:val="00176ACD"/>
    <w:rsid w:val="00177FA1"/>
    <w:rsid w:val="00182BD1"/>
    <w:rsid w:val="00183DD6"/>
    <w:rsid w:val="00185601"/>
    <w:rsid w:val="00186794"/>
    <w:rsid w:val="00186E98"/>
    <w:rsid w:val="00187CF1"/>
    <w:rsid w:val="00190C95"/>
    <w:rsid w:val="00191BFC"/>
    <w:rsid w:val="00194DAE"/>
    <w:rsid w:val="0019548A"/>
    <w:rsid w:val="00195694"/>
    <w:rsid w:val="00195B97"/>
    <w:rsid w:val="001965CD"/>
    <w:rsid w:val="00197071"/>
    <w:rsid w:val="00197C2B"/>
    <w:rsid w:val="00197EF0"/>
    <w:rsid w:val="001A33DD"/>
    <w:rsid w:val="001A4148"/>
    <w:rsid w:val="001A4264"/>
    <w:rsid w:val="001A447E"/>
    <w:rsid w:val="001A4EEE"/>
    <w:rsid w:val="001A7909"/>
    <w:rsid w:val="001B1B84"/>
    <w:rsid w:val="001B20BA"/>
    <w:rsid w:val="001B2FF3"/>
    <w:rsid w:val="001B3549"/>
    <w:rsid w:val="001B4740"/>
    <w:rsid w:val="001B770D"/>
    <w:rsid w:val="001C004D"/>
    <w:rsid w:val="001C3AE8"/>
    <w:rsid w:val="001C3CCB"/>
    <w:rsid w:val="001C421B"/>
    <w:rsid w:val="001C48CB"/>
    <w:rsid w:val="001C670D"/>
    <w:rsid w:val="001C6F25"/>
    <w:rsid w:val="001C7509"/>
    <w:rsid w:val="001C7956"/>
    <w:rsid w:val="001D05B9"/>
    <w:rsid w:val="001D2118"/>
    <w:rsid w:val="001D2653"/>
    <w:rsid w:val="001D2F80"/>
    <w:rsid w:val="001D324D"/>
    <w:rsid w:val="001D535B"/>
    <w:rsid w:val="001E0059"/>
    <w:rsid w:val="001E08BF"/>
    <w:rsid w:val="001E0F8A"/>
    <w:rsid w:val="001E1471"/>
    <w:rsid w:val="001E160C"/>
    <w:rsid w:val="001E1BAE"/>
    <w:rsid w:val="001E1C4C"/>
    <w:rsid w:val="001E1F76"/>
    <w:rsid w:val="001E20A2"/>
    <w:rsid w:val="001E552A"/>
    <w:rsid w:val="001E5651"/>
    <w:rsid w:val="001E66AB"/>
    <w:rsid w:val="001E74C8"/>
    <w:rsid w:val="001E7C89"/>
    <w:rsid w:val="001F07D1"/>
    <w:rsid w:val="001F08F7"/>
    <w:rsid w:val="001F164B"/>
    <w:rsid w:val="001F23F6"/>
    <w:rsid w:val="001F273B"/>
    <w:rsid w:val="001F37E0"/>
    <w:rsid w:val="001F3A57"/>
    <w:rsid w:val="001F65E7"/>
    <w:rsid w:val="0020039B"/>
    <w:rsid w:val="00200A8B"/>
    <w:rsid w:val="00201830"/>
    <w:rsid w:val="00201EBC"/>
    <w:rsid w:val="00201EDA"/>
    <w:rsid w:val="002038CD"/>
    <w:rsid w:val="002041BF"/>
    <w:rsid w:val="00204478"/>
    <w:rsid w:val="002045D1"/>
    <w:rsid w:val="00204ACC"/>
    <w:rsid w:val="00204F14"/>
    <w:rsid w:val="00205D8D"/>
    <w:rsid w:val="0020635A"/>
    <w:rsid w:val="002064AC"/>
    <w:rsid w:val="00206853"/>
    <w:rsid w:val="00206F2E"/>
    <w:rsid w:val="002079A7"/>
    <w:rsid w:val="00210634"/>
    <w:rsid w:val="00211104"/>
    <w:rsid w:val="0021195F"/>
    <w:rsid w:val="0021227C"/>
    <w:rsid w:val="002125EF"/>
    <w:rsid w:val="00212897"/>
    <w:rsid w:val="00216006"/>
    <w:rsid w:val="00216D25"/>
    <w:rsid w:val="0022067F"/>
    <w:rsid w:val="002215CA"/>
    <w:rsid w:val="00221AB1"/>
    <w:rsid w:val="00221DCA"/>
    <w:rsid w:val="0022332A"/>
    <w:rsid w:val="00223521"/>
    <w:rsid w:val="00223AA6"/>
    <w:rsid w:val="0022478D"/>
    <w:rsid w:val="00224EFA"/>
    <w:rsid w:val="00225E10"/>
    <w:rsid w:val="002262AE"/>
    <w:rsid w:val="002266B8"/>
    <w:rsid w:val="00230786"/>
    <w:rsid w:val="002313AE"/>
    <w:rsid w:val="0023297B"/>
    <w:rsid w:val="00232D13"/>
    <w:rsid w:val="00233677"/>
    <w:rsid w:val="0023558C"/>
    <w:rsid w:val="00236BD5"/>
    <w:rsid w:val="00236EC0"/>
    <w:rsid w:val="002372EC"/>
    <w:rsid w:val="00237345"/>
    <w:rsid w:val="0024074B"/>
    <w:rsid w:val="00241156"/>
    <w:rsid w:val="002411FA"/>
    <w:rsid w:val="002419A1"/>
    <w:rsid w:val="00242FF1"/>
    <w:rsid w:val="00245584"/>
    <w:rsid w:val="002458A5"/>
    <w:rsid w:val="0024776F"/>
    <w:rsid w:val="00250568"/>
    <w:rsid w:val="002542CC"/>
    <w:rsid w:val="00255FCD"/>
    <w:rsid w:val="00256B90"/>
    <w:rsid w:val="00257920"/>
    <w:rsid w:val="00257994"/>
    <w:rsid w:val="00261A3D"/>
    <w:rsid w:val="002630A7"/>
    <w:rsid w:val="002632DF"/>
    <w:rsid w:val="0026427C"/>
    <w:rsid w:val="00264ED3"/>
    <w:rsid w:val="002651CB"/>
    <w:rsid w:val="00265442"/>
    <w:rsid w:val="00267126"/>
    <w:rsid w:val="0026790E"/>
    <w:rsid w:val="00270877"/>
    <w:rsid w:val="0027115B"/>
    <w:rsid w:val="002744EF"/>
    <w:rsid w:val="00274B3F"/>
    <w:rsid w:val="002754B1"/>
    <w:rsid w:val="00275ED9"/>
    <w:rsid w:val="00276584"/>
    <w:rsid w:val="0027667C"/>
    <w:rsid w:val="00280865"/>
    <w:rsid w:val="00283CD9"/>
    <w:rsid w:val="002867C0"/>
    <w:rsid w:val="00287777"/>
    <w:rsid w:val="00290814"/>
    <w:rsid w:val="00290D36"/>
    <w:rsid w:val="002922A5"/>
    <w:rsid w:val="0029407D"/>
    <w:rsid w:val="00294B32"/>
    <w:rsid w:val="002964BD"/>
    <w:rsid w:val="00296792"/>
    <w:rsid w:val="00297424"/>
    <w:rsid w:val="00297522"/>
    <w:rsid w:val="00297F69"/>
    <w:rsid w:val="002A12B5"/>
    <w:rsid w:val="002A19DE"/>
    <w:rsid w:val="002A2261"/>
    <w:rsid w:val="002A4B96"/>
    <w:rsid w:val="002A6971"/>
    <w:rsid w:val="002A71A3"/>
    <w:rsid w:val="002A77A8"/>
    <w:rsid w:val="002A7AEF"/>
    <w:rsid w:val="002A7BD3"/>
    <w:rsid w:val="002B0A7A"/>
    <w:rsid w:val="002B1F4D"/>
    <w:rsid w:val="002B2567"/>
    <w:rsid w:val="002B3394"/>
    <w:rsid w:val="002B40FC"/>
    <w:rsid w:val="002B4E21"/>
    <w:rsid w:val="002B5D67"/>
    <w:rsid w:val="002B6115"/>
    <w:rsid w:val="002B63EF"/>
    <w:rsid w:val="002B70DB"/>
    <w:rsid w:val="002B713A"/>
    <w:rsid w:val="002B76AE"/>
    <w:rsid w:val="002C0720"/>
    <w:rsid w:val="002C1CCB"/>
    <w:rsid w:val="002C2629"/>
    <w:rsid w:val="002C3E25"/>
    <w:rsid w:val="002C4609"/>
    <w:rsid w:val="002C4775"/>
    <w:rsid w:val="002C565A"/>
    <w:rsid w:val="002C5B43"/>
    <w:rsid w:val="002C6C44"/>
    <w:rsid w:val="002C76CA"/>
    <w:rsid w:val="002C78AE"/>
    <w:rsid w:val="002D12FB"/>
    <w:rsid w:val="002D1CD4"/>
    <w:rsid w:val="002D28DB"/>
    <w:rsid w:val="002D3397"/>
    <w:rsid w:val="002D3F9B"/>
    <w:rsid w:val="002D4131"/>
    <w:rsid w:val="002D432B"/>
    <w:rsid w:val="002D550A"/>
    <w:rsid w:val="002D5982"/>
    <w:rsid w:val="002D6CC1"/>
    <w:rsid w:val="002D73F0"/>
    <w:rsid w:val="002D7519"/>
    <w:rsid w:val="002D7A96"/>
    <w:rsid w:val="002E017D"/>
    <w:rsid w:val="002E15C0"/>
    <w:rsid w:val="002E1C6B"/>
    <w:rsid w:val="002E472F"/>
    <w:rsid w:val="002E4CA6"/>
    <w:rsid w:val="002E541D"/>
    <w:rsid w:val="002E7933"/>
    <w:rsid w:val="002E7A20"/>
    <w:rsid w:val="002F0C75"/>
    <w:rsid w:val="002F0DBC"/>
    <w:rsid w:val="002F14DA"/>
    <w:rsid w:val="002F1D25"/>
    <w:rsid w:val="002F21DE"/>
    <w:rsid w:val="002F2AB1"/>
    <w:rsid w:val="002F41A9"/>
    <w:rsid w:val="002F6495"/>
    <w:rsid w:val="00300D40"/>
    <w:rsid w:val="00301003"/>
    <w:rsid w:val="00310EE8"/>
    <w:rsid w:val="00311213"/>
    <w:rsid w:val="00311E1A"/>
    <w:rsid w:val="00312652"/>
    <w:rsid w:val="00312E96"/>
    <w:rsid w:val="00312F51"/>
    <w:rsid w:val="003147AB"/>
    <w:rsid w:val="003161F4"/>
    <w:rsid w:val="003170E0"/>
    <w:rsid w:val="00317138"/>
    <w:rsid w:val="003173C4"/>
    <w:rsid w:val="0031785C"/>
    <w:rsid w:val="00317EC6"/>
    <w:rsid w:val="00320BC5"/>
    <w:rsid w:val="00321FD2"/>
    <w:rsid w:val="00322340"/>
    <w:rsid w:val="00322808"/>
    <w:rsid w:val="00322A31"/>
    <w:rsid w:val="00322E3D"/>
    <w:rsid w:val="00323584"/>
    <w:rsid w:val="003238ED"/>
    <w:rsid w:val="0032501D"/>
    <w:rsid w:val="00327676"/>
    <w:rsid w:val="003319A0"/>
    <w:rsid w:val="00331E90"/>
    <w:rsid w:val="003329E1"/>
    <w:rsid w:val="00332E93"/>
    <w:rsid w:val="00333AE7"/>
    <w:rsid w:val="00334B45"/>
    <w:rsid w:val="00334DF7"/>
    <w:rsid w:val="00340539"/>
    <w:rsid w:val="00340777"/>
    <w:rsid w:val="00341EF4"/>
    <w:rsid w:val="003423DB"/>
    <w:rsid w:val="00342906"/>
    <w:rsid w:val="00343C19"/>
    <w:rsid w:val="00343FAD"/>
    <w:rsid w:val="00345094"/>
    <w:rsid w:val="00347478"/>
    <w:rsid w:val="00347605"/>
    <w:rsid w:val="00350594"/>
    <w:rsid w:val="00351820"/>
    <w:rsid w:val="003521CB"/>
    <w:rsid w:val="00353327"/>
    <w:rsid w:val="003536EB"/>
    <w:rsid w:val="00354926"/>
    <w:rsid w:val="00354975"/>
    <w:rsid w:val="00354E7D"/>
    <w:rsid w:val="003561D6"/>
    <w:rsid w:val="00357E0F"/>
    <w:rsid w:val="003609FC"/>
    <w:rsid w:val="00361F56"/>
    <w:rsid w:val="003627B4"/>
    <w:rsid w:val="00362B5B"/>
    <w:rsid w:val="00362E73"/>
    <w:rsid w:val="003631ED"/>
    <w:rsid w:val="003650BF"/>
    <w:rsid w:val="00365ECC"/>
    <w:rsid w:val="003671AA"/>
    <w:rsid w:val="00367F7A"/>
    <w:rsid w:val="00370AC7"/>
    <w:rsid w:val="00370D85"/>
    <w:rsid w:val="00371206"/>
    <w:rsid w:val="00375FBE"/>
    <w:rsid w:val="00376C8C"/>
    <w:rsid w:val="00377AB9"/>
    <w:rsid w:val="003805A6"/>
    <w:rsid w:val="003813E5"/>
    <w:rsid w:val="0038183C"/>
    <w:rsid w:val="00381EC6"/>
    <w:rsid w:val="00382620"/>
    <w:rsid w:val="003852AC"/>
    <w:rsid w:val="0038553B"/>
    <w:rsid w:val="003901A3"/>
    <w:rsid w:val="0039134D"/>
    <w:rsid w:val="0039170A"/>
    <w:rsid w:val="00392117"/>
    <w:rsid w:val="003923C2"/>
    <w:rsid w:val="00392E78"/>
    <w:rsid w:val="00393AF0"/>
    <w:rsid w:val="00394C75"/>
    <w:rsid w:val="00395F55"/>
    <w:rsid w:val="003A4210"/>
    <w:rsid w:val="003A46CB"/>
    <w:rsid w:val="003A56E4"/>
    <w:rsid w:val="003A5AA0"/>
    <w:rsid w:val="003A60A2"/>
    <w:rsid w:val="003B2D5B"/>
    <w:rsid w:val="003B2FB3"/>
    <w:rsid w:val="003B5135"/>
    <w:rsid w:val="003B61D1"/>
    <w:rsid w:val="003C1915"/>
    <w:rsid w:val="003C2E28"/>
    <w:rsid w:val="003C36FD"/>
    <w:rsid w:val="003C3CAC"/>
    <w:rsid w:val="003C4852"/>
    <w:rsid w:val="003D0A3F"/>
    <w:rsid w:val="003D17B6"/>
    <w:rsid w:val="003D1D4E"/>
    <w:rsid w:val="003D3009"/>
    <w:rsid w:val="003D48F6"/>
    <w:rsid w:val="003D566A"/>
    <w:rsid w:val="003D5B32"/>
    <w:rsid w:val="003D5B52"/>
    <w:rsid w:val="003D6510"/>
    <w:rsid w:val="003D7266"/>
    <w:rsid w:val="003E14EC"/>
    <w:rsid w:val="003E26DC"/>
    <w:rsid w:val="003E282C"/>
    <w:rsid w:val="003E34B6"/>
    <w:rsid w:val="003E3A2B"/>
    <w:rsid w:val="003E5BBB"/>
    <w:rsid w:val="003E6285"/>
    <w:rsid w:val="003E7951"/>
    <w:rsid w:val="003F03D0"/>
    <w:rsid w:val="003F0EDF"/>
    <w:rsid w:val="003F1ACE"/>
    <w:rsid w:val="003F1F6E"/>
    <w:rsid w:val="003F3E13"/>
    <w:rsid w:val="003F4155"/>
    <w:rsid w:val="003F50B1"/>
    <w:rsid w:val="003F56B6"/>
    <w:rsid w:val="003F6A34"/>
    <w:rsid w:val="003F7929"/>
    <w:rsid w:val="004026C6"/>
    <w:rsid w:val="00405283"/>
    <w:rsid w:val="004052A2"/>
    <w:rsid w:val="00405A6C"/>
    <w:rsid w:val="00407771"/>
    <w:rsid w:val="004077E4"/>
    <w:rsid w:val="004079C9"/>
    <w:rsid w:val="00410757"/>
    <w:rsid w:val="00412C12"/>
    <w:rsid w:val="00413E97"/>
    <w:rsid w:val="00420BB0"/>
    <w:rsid w:val="00421503"/>
    <w:rsid w:val="00421919"/>
    <w:rsid w:val="00421B3F"/>
    <w:rsid w:val="004220CC"/>
    <w:rsid w:val="00422713"/>
    <w:rsid w:val="00424AF5"/>
    <w:rsid w:val="00425836"/>
    <w:rsid w:val="004264A2"/>
    <w:rsid w:val="004267A8"/>
    <w:rsid w:val="00427DC7"/>
    <w:rsid w:val="004308B0"/>
    <w:rsid w:val="00430D1A"/>
    <w:rsid w:val="00431872"/>
    <w:rsid w:val="00431918"/>
    <w:rsid w:val="004338B9"/>
    <w:rsid w:val="0043400A"/>
    <w:rsid w:val="00434696"/>
    <w:rsid w:val="00435372"/>
    <w:rsid w:val="00436203"/>
    <w:rsid w:val="00436698"/>
    <w:rsid w:val="00437F5E"/>
    <w:rsid w:val="00440907"/>
    <w:rsid w:val="00440A77"/>
    <w:rsid w:val="00441DDE"/>
    <w:rsid w:val="004439EA"/>
    <w:rsid w:val="00444311"/>
    <w:rsid w:val="00444A8A"/>
    <w:rsid w:val="004456AB"/>
    <w:rsid w:val="004460F2"/>
    <w:rsid w:val="00447956"/>
    <w:rsid w:val="00452610"/>
    <w:rsid w:val="00453AE0"/>
    <w:rsid w:val="00454717"/>
    <w:rsid w:val="0045668D"/>
    <w:rsid w:val="00456761"/>
    <w:rsid w:val="00456C27"/>
    <w:rsid w:val="004601CE"/>
    <w:rsid w:val="0046166B"/>
    <w:rsid w:val="00462D82"/>
    <w:rsid w:val="00464CD2"/>
    <w:rsid w:val="00465941"/>
    <w:rsid w:val="00466788"/>
    <w:rsid w:val="00466818"/>
    <w:rsid w:val="004668EF"/>
    <w:rsid w:val="004674EF"/>
    <w:rsid w:val="00472141"/>
    <w:rsid w:val="00472CE5"/>
    <w:rsid w:val="00472E68"/>
    <w:rsid w:val="0047339B"/>
    <w:rsid w:val="00473C57"/>
    <w:rsid w:val="00474320"/>
    <w:rsid w:val="00474C52"/>
    <w:rsid w:val="0047695D"/>
    <w:rsid w:val="00482929"/>
    <w:rsid w:val="00484E1F"/>
    <w:rsid w:val="00486126"/>
    <w:rsid w:val="00487097"/>
    <w:rsid w:val="00487A14"/>
    <w:rsid w:val="00487CC4"/>
    <w:rsid w:val="00490826"/>
    <w:rsid w:val="00491F6E"/>
    <w:rsid w:val="004920D0"/>
    <w:rsid w:val="004923E4"/>
    <w:rsid w:val="00494F09"/>
    <w:rsid w:val="004952E4"/>
    <w:rsid w:val="0049592F"/>
    <w:rsid w:val="00496EA5"/>
    <w:rsid w:val="004A0FB0"/>
    <w:rsid w:val="004A31A5"/>
    <w:rsid w:val="004A3FCE"/>
    <w:rsid w:val="004A531F"/>
    <w:rsid w:val="004A5D2B"/>
    <w:rsid w:val="004A5D48"/>
    <w:rsid w:val="004A6DE2"/>
    <w:rsid w:val="004A7250"/>
    <w:rsid w:val="004B0564"/>
    <w:rsid w:val="004B0D0B"/>
    <w:rsid w:val="004B5FF8"/>
    <w:rsid w:val="004B7306"/>
    <w:rsid w:val="004C08C6"/>
    <w:rsid w:val="004C1924"/>
    <w:rsid w:val="004C1BB5"/>
    <w:rsid w:val="004C2687"/>
    <w:rsid w:val="004C3565"/>
    <w:rsid w:val="004C47D8"/>
    <w:rsid w:val="004C499F"/>
    <w:rsid w:val="004C500F"/>
    <w:rsid w:val="004C6BC6"/>
    <w:rsid w:val="004C71A6"/>
    <w:rsid w:val="004C7E88"/>
    <w:rsid w:val="004D1E00"/>
    <w:rsid w:val="004D1F22"/>
    <w:rsid w:val="004D5607"/>
    <w:rsid w:val="004D5A8C"/>
    <w:rsid w:val="004D70E2"/>
    <w:rsid w:val="004D7775"/>
    <w:rsid w:val="004E0141"/>
    <w:rsid w:val="004E1252"/>
    <w:rsid w:val="004E1334"/>
    <w:rsid w:val="004E201D"/>
    <w:rsid w:val="004E2C37"/>
    <w:rsid w:val="004E2E4E"/>
    <w:rsid w:val="004E4E5D"/>
    <w:rsid w:val="004E5A86"/>
    <w:rsid w:val="004E6FC4"/>
    <w:rsid w:val="004F05EA"/>
    <w:rsid w:val="004F0F4D"/>
    <w:rsid w:val="004F1AC4"/>
    <w:rsid w:val="004F2AB0"/>
    <w:rsid w:val="004F390A"/>
    <w:rsid w:val="004F3BF7"/>
    <w:rsid w:val="004F412E"/>
    <w:rsid w:val="004F4845"/>
    <w:rsid w:val="004F67BA"/>
    <w:rsid w:val="004F7183"/>
    <w:rsid w:val="00500C13"/>
    <w:rsid w:val="005021ED"/>
    <w:rsid w:val="00503AA9"/>
    <w:rsid w:val="00504AD9"/>
    <w:rsid w:val="00505CFE"/>
    <w:rsid w:val="00506E48"/>
    <w:rsid w:val="00511523"/>
    <w:rsid w:val="00511E53"/>
    <w:rsid w:val="00512295"/>
    <w:rsid w:val="00512870"/>
    <w:rsid w:val="0051300A"/>
    <w:rsid w:val="0051345A"/>
    <w:rsid w:val="005147B3"/>
    <w:rsid w:val="0051580B"/>
    <w:rsid w:val="0051643C"/>
    <w:rsid w:val="00517850"/>
    <w:rsid w:val="005207D5"/>
    <w:rsid w:val="005208D8"/>
    <w:rsid w:val="00520D54"/>
    <w:rsid w:val="005211C3"/>
    <w:rsid w:val="00521655"/>
    <w:rsid w:val="005236D3"/>
    <w:rsid w:val="00524993"/>
    <w:rsid w:val="00524C37"/>
    <w:rsid w:val="00525DB0"/>
    <w:rsid w:val="005272AE"/>
    <w:rsid w:val="00527458"/>
    <w:rsid w:val="00531692"/>
    <w:rsid w:val="0053275D"/>
    <w:rsid w:val="005327E9"/>
    <w:rsid w:val="005333CF"/>
    <w:rsid w:val="00534D74"/>
    <w:rsid w:val="005355B6"/>
    <w:rsid w:val="00536AA2"/>
    <w:rsid w:val="005371DC"/>
    <w:rsid w:val="00537A3F"/>
    <w:rsid w:val="0054080D"/>
    <w:rsid w:val="0054088E"/>
    <w:rsid w:val="00541C2D"/>
    <w:rsid w:val="005420AA"/>
    <w:rsid w:val="00542E05"/>
    <w:rsid w:val="00543D77"/>
    <w:rsid w:val="00545137"/>
    <w:rsid w:val="005459CB"/>
    <w:rsid w:val="00545FAB"/>
    <w:rsid w:val="00546076"/>
    <w:rsid w:val="00546161"/>
    <w:rsid w:val="00547648"/>
    <w:rsid w:val="0055059B"/>
    <w:rsid w:val="005510A0"/>
    <w:rsid w:val="005513AA"/>
    <w:rsid w:val="0055174E"/>
    <w:rsid w:val="00551F18"/>
    <w:rsid w:val="005532E1"/>
    <w:rsid w:val="00553530"/>
    <w:rsid w:val="005543F8"/>
    <w:rsid w:val="00555577"/>
    <w:rsid w:val="00555FA9"/>
    <w:rsid w:val="00556061"/>
    <w:rsid w:val="00556631"/>
    <w:rsid w:val="00556881"/>
    <w:rsid w:val="00562B55"/>
    <w:rsid w:val="0056327D"/>
    <w:rsid w:val="00564048"/>
    <w:rsid w:val="00564148"/>
    <w:rsid w:val="00564BA4"/>
    <w:rsid w:val="00564D39"/>
    <w:rsid w:val="00565640"/>
    <w:rsid w:val="00565704"/>
    <w:rsid w:val="00566E57"/>
    <w:rsid w:val="00570CF5"/>
    <w:rsid w:val="00571F4F"/>
    <w:rsid w:val="00572523"/>
    <w:rsid w:val="00572677"/>
    <w:rsid w:val="0057322A"/>
    <w:rsid w:val="005736C4"/>
    <w:rsid w:val="00574DA1"/>
    <w:rsid w:val="005760BF"/>
    <w:rsid w:val="00576529"/>
    <w:rsid w:val="00576C5D"/>
    <w:rsid w:val="00577ED0"/>
    <w:rsid w:val="00580326"/>
    <w:rsid w:val="00580588"/>
    <w:rsid w:val="00580F59"/>
    <w:rsid w:val="00581F2F"/>
    <w:rsid w:val="00583044"/>
    <w:rsid w:val="005839D7"/>
    <w:rsid w:val="005847C7"/>
    <w:rsid w:val="00584EA1"/>
    <w:rsid w:val="00587614"/>
    <w:rsid w:val="00590C14"/>
    <w:rsid w:val="00591050"/>
    <w:rsid w:val="00591BEB"/>
    <w:rsid w:val="00593B95"/>
    <w:rsid w:val="00597D44"/>
    <w:rsid w:val="005A0219"/>
    <w:rsid w:val="005A0B8B"/>
    <w:rsid w:val="005A0F18"/>
    <w:rsid w:val="005A105B"/>
    <w:rsid w:val="005A2D90"/>
    <w:rsid w:val="005A34BA"/>
    <w:rsid w:val="005A3C4C"/>
    <w:rsid w:val="005A692A"/>
    <w:rsid w:val="005B024E"/>
    <w:rsid w:val="005B039D"/>
    <w:rsid w:val="005B04C2"/>
    <w:rsid w:val="005B0C27"/>
    <w:rsid w:val="005B1503"/>
    <w:rsid w:val="005B265C"/>
    <w:rsid w:val="005B3569"/>
    <w:rsid w:val="005B4B7A"/>
    <w:rsid w:val="005B7808"/>
    <w:rsid w:val="005B7F0A"/>
    <w:rsid w:val="005C02E1"/>
    <w:rsid w:val="005C0E31"/>
    <w:rsid w:val="005C15E7"/>
    <w:rsid w:val="005C165F"/>
    <w:rsid w:val="005C567F"/>
    <w:rsid w:val="005C5810"/>
    <w:rsid w:val="005C5997"/>
    <w:rsid w:val="005C78D4"/>
    <w:rsid w:val="005D0753"/>
    <w:rsid w:val="005D1A82"/>
    <w:rsid w:val="005D2713"/>
    <w:rsid w:val="005D4875"/>
    <w:rsid w:val="005D52C6"/>
    <w:rsid w:val="005D7737"/>
    <w:rsid w:val="005E0958"/>
    <w:rsid w:val="005E099E"/>
    <w:rsid w:val="005E0CC7"/>
    <w:rsid w:val="005E12D4"/>
    <w:rsid w:val="005E21DE"/>
    <w:rsid w:val="005E22BC"/>
    <w:rsid w:val="005E44E7"/>
    <w:rsid w:val="005E490E"/>
    <w:rsid w:val="005F1A04"/>
    <w:rsid w:val="005F220D"/>
    <w:rsid w:val="005F24D6"/>
    <w:rsid w:val="005F35CE"/>
    <w:rsid w:val="005F43A1"/>
    <w:rsid w:val="005F4952"/>
    <w:rsid w:val="005F4B51"/>
    <w:rsid w:val="005F5FBA"/>
    <w:rsid w:val="005F60BF"/>
    <w:rsid w:val="005F6495"/>
    <w:rsid w:val="005F68F6"/>
    <w:rsid w:val="005F6979"/>
    <w:rsid w:val="005F7FF7"/>
    <w:rsid w:val="0060151A"/>
    <w:rsid w:val="00601B59"/>
    <w:rsid w:val="00603723"/>
    <w:rsid w:val="00603A52"/>
    <w:rsid w:val="006043AE"/>
    <w:rsid w:val="006045F0"/>
    <w:rsid w:val="00604E0A"/>
    <w:rsid w:val="0060565F"/>
    <w:rsid w:val="006070B2"/>
    <w:rsid w:val="006075BB"/>
    <w:rsid w:val="00610D71"/>
    <w:rsid w:val="00611AF0"/>
    <w:rsid w:val="00611D2E"/>
    <w:rsid w:val="0061438A"/>
    <w:rsid w:val="0061639F"/>
    <w:rsid w:val="006174C4"/>
    <w:rsid w:val="0062107C"/>
    <w:rsid w:val="006239AE"/>
    <w:rsid w:val="00624287"/>
    <w:rsid w:val="00624981"/>
    <w:rsid w:val="0063112F"/>
    <w:rsid w:val="00632035"/>
    <w:rsid w:val="00633286"/>
    <w:rsid w:val="00635C51"/>
    <w:rsid w:val="00637116"/>
    <w:rsid w:val="00641BB9"/>
    <w:rsid w:val="00644903"/>
    <w:rsid w:val="00646449"/>
    <w:rsid w:val="00650D7D"/>
    <w:rsid w:val="0065144A"/>
    <w:rsid w:val="00652465"/>
    <w:rsid w:val="00652A84"/>
    <w:rsid w:val="00653643"/>
    <w:rsid w:val="00653EE3"/>
    <w:rsid w:val="00654675"/>
    <w:rsid w:val="00654C30"/>
    <w:rsid w:val="006552C6"/>
    <w:rsid w:val="006554F0"/>
    <w:rsid w:val="006564CB"/>
    <w:rsid w:val="00656CEB"/>
    <w:rsid w:val="00657A1B"/>
    <w:rsid w:val="00660B76"/>
    <w:rsid w:val="00661C42"/>
    <w:rsid w:val="00661E58"/>
    <w:rsid w:val="00662263"/>
    <w:rsid w:val="00662470"/>
    <w:rsid w:val="0066292C"/>
    <w:rsid w:val="006629B6"/>
    <w:rsid w:val="00663D4A"/>
    <w:rsid w:val="00663EDD"/>
    <w:rsid w:val="0066493E"/>
    <w:rsid w:val="00665B38"/>
    <w:rsid w:val="00667BE0"/>
    <w:rsid w:val="00670076"/>
    <w:rsid w:val="00671DC1"/>
    <w:rsid w:val="0067275B"/>
    <w:rsid w:val="00672E6C"/>
    <w:rsid w:val="006740A6"/>
    <w:rsid w:val="00677CB8"/>
    <w:rsid w:val="00681B28"/>
    <w:rsid w:val="006830A5"/>
    <w:rsid w:val="00683660"/>
    <w:rsid w:val="00684D67"/>
    <w:rsid w:val="00686602"/>
    <w:rsid w:val="00690BF4"/>
    <w:rsid w:val="00691277"/>
    <w:rsid w:val="006935BD"/>
    <w:rsid w:val="00693734"/>
    <w:rsid w:val="00695CAF"/>
    <w:rsid w:val="00695DA5"/>
    <w:rsid w:val="006961B3"/>
    <w:rsid w:val="0069636A"/>
    <w:rsid w:val="006976F7"/>
    <w:rsid w:val="00697875"/>
    <w:rsid w:val="00697A5F"/>
    <w:rsid w:val="006A038E"/>
    <w:rsid w:val="006A19C2"/>
    <w:rsid w:val="006A1E39"/>
    <w:rsid w:val="006A24FF"/>
    <w:rsid w:val="006A2815"/>
    <w:rsid w:val="006A2E01"/>
    <w:rsid w:val="006A322A"/>
    <w:rsid w:val="006A3E59"/>
    <w:rsid w:val="006A3FBA"/>
    <w:rsid w:val="006A4C76"/>
    <w:rsid w:val="006A6D40"/>
    <w:rsid w:val="006A7180"/>
    <w:rsid w:val="006B11A0"/>
    <w:rsid w:val="006B15FE"/>
    <w:rsid w:val="006B1B3B"/>
    <w:rsid w:val="006B2836"/>
    <w:rsid w:val="006B29AF"/>
    <w:rsid w:val="006B3708"/>
    <w:rsid w:val="006B3B85"/>
    <w:rsid w:val="006B44B1"/>
    <w:rsid w:val="006B6DB8"/>
    <w:rsid w:val="006B7963"/>
    <w:rsid w:val="006C137F"/>
    <w:rsid w:val="006C4C40"/>
    <w:rsid w:val="006C52E1"/>
    <w:rsid w:val="006C52FC"/>
    <w:rsid w:val="006C7CD4"/>
    <w:rsid w:val="006D1EC0"/>
    <w:rsid w:val="006D27F5"/>
    <w:rsid w:val="006D3184"/>
    <w:rsid w:val="006D4A4C"/>
    <w:rsid w:val="006E010C"/>
    <w:rsid w:val="006E284F"/>
    <w:rsid w:val="006E3A6B"/>
    <w:rsid w:val="006E5C2C"/>
    <w:rsid w:val="006E5D6A"/>
    <w:rsid w:val="006E697D"/>
    <w:rsid w:val="006E6B6C"/>
    <w:rsid w:val="006F1D00"/>
    <w:rsid w:val="006F3E5F"/>
    <w:rsid w:val="006F682C"/>
    <w:rsid w:val="006F7500"/>
    <w:rsid w:val="007005C4"/>
    <w:rsid w:val="00700BD7"/>
    <w:rsid w:val="0070438A"/>
    <w:rsid w:val="0070544E"/>
    <w:rsid w:val="0070596A"/>
    <w:rsid w:val="00706918"/>
    <w:rsid w:val="0070698C"/>
    <w:rsid w:val="0071157D"/>
    <w:rsid w:val="00711C2D"/>
    <w:rsid w:val="00712597"/>
    <w:rsid w:val="00714D7F"/>
    <w:rsid w:val="00715B1C"/>
    <w:rsid w:val="0071759E"/>
    <w:rsid w:val="00717E4C"/>
    <w:rsid w:val="007205D0"/>
    <w:rsid w:val="007212D1"/>
    <w:rsid w:val="007216DB"/>
    <w:rsid w:val="00721E81"/>
    <w:rsid w:val="007228F3"/>
    <w:rsid w:val="00722903"/>
    <w:rsid w:val="00722F97"/>
    <w:rsid w:val="00723B06"/>
    <w:rsid w:val="00724BED"/>
    <w:rsid w:val="00725B2C"/>
    <w:rsid w:val="00725C8D"/>
    <w:rsid w:val="007262A9"/>
    <w:rsid w:val="00726302"/>
    <w:rsid w:val="0072775E"/>
    <w:rsid w:val="00727C36"/>
    <w:rsid w:val="00730300"/>
    <w:rsid w:val="00731017"/>
    <w:rsid w:val="00731ECA"/>
    <w:rsid w:val="0073293E"/>
    <w:rsid w:val="0073381A"/>
    <w:rsid w:val="0073397E"/>
    <w:rsid w:val="007343D4"/>
    <w:rsid w:val="00735A14"/>
    <w:rsid w:val="00736E56"/>
    <w:rsid w:val="00736F7F"/>
    <w:rsid w:val="00737701"/>
    <w:rsid w:val="00737CA8"/>
    <w:rsid w:val="00740C39"/>
    <w:rsid w:val="00741A0D"/>
    <w:rsid w:val="00742F85"/>
    <w:rsid w:val="00743025"/>
    <w:rsid w:val="007430A8"/>
    <w:rsid w:val="00744878"/>
    <w:rsid w:val="00744B36"/>
    <w:rsid w:val="00744C19"/>
    <w:rsid w:val="00744CB1"/>
    <w:rsid w:val="00746049"/>
    <w:rsid w:val="00747623"/>
    <w:rsid w:val="00750CEB"/>
    <w:rsid w:val="007519BC"/>
    <w:rsid w:val="00751D25"/>
    <w:rsid w:val="00751DAE"/>
    <w:rsid w:val="0075200D"/>
    <w:rsid w:val="0075257E"/>
    <w:rsid w:val="00752A14"/>
    <w:rsid w:val="007531FF"/>
    <w:rsid w:val="00753FB8"/>
    <w:rsid w:val="00754902"/>
    <w:rsid w:val="0075539E"/>
    <w:rsid w:val="0075688F"/>
    <w:rsid w:val="007611A3"/>
    <w:rsid w:val="00761C2A"/>
    <w:rsid w:val="007627D3"/>
    <w:rsid w:val="007629EA"/>
    <w:rsid w:val="00763421"/>
    <w:rsid w:val="00764254"/>
    <w:rsid w:val="00765468"/>
    <w:rsid w:val="007709FB"/>
    <w:rsid w:val="00770AEB"/>
    <w:rsid w:val="00771DA0"/>
    <w:rsid w:val="007738AE"/>
    <w:rsid w:val="00774FCA"/>
    <w:rsid w:val="00774FDC"/>
    <w:rsid w:val="00775B88"/>
    <w:rsid w:val="00775CFC"/>
    <w:rsid w:val="00777DC4"/>
    <w:rsid w:val="007817AD"/>
    <w:rsid w:val="00781BDA"/>
    <w:rsid w:val="00782144"/>
    <w:rsid w:val="00782385"/>
    <w:rsid w:val="00782DB6"/>
    <w:rsid w:val="00783792"/>
    <w:rsid w:val="0078419D"/>
    <w:rsid w:val="007844C8"/>
    <w:rsid w:val="00784B5E"/>
    <w:rsid w:val="00786FA0"/>
    <w:rsid w:val="00787905"/>
    <w:rsid w:val="00790DBA"/>
    <w:rsid w:val="007911D3"/>
    <w:rsid w:val="00791303"/>
    <w:rsid w:val="007934CC"/>
    <w:rsid w:val="007936DD"/>
    <w:rsid w:val="007944F9"/>
    <w:rsid w:val="00794604"/>
    <w:rsid w:val="00794A08"/>
    <w:rsid w:val="00794D00"/>
    <w:rsid w:val="00795E9F"/>
    <w:rsid w:val="00796CBD"/>
    <w:rsid w:val="0079770B"/>
    <w:rsid w:val="007A182F"/>
    <w:rsid w:val="007A2D98"/>
    <w:rsid w:val="007A4DD8"/>
    <w:rsid w:val="007A545D"/>
    <w:rsid w:val="007A5648"/>
    <w:rsid w:val="007A5758"/>
    <w:rsid w:val="007A5B27"/>
    <w:rsid w:val="007B038A"/>
    <w:rsid w:val="007B1917"/>
    <w:rsid w:val="007B580E"/>
    <w:rsid w:val="007B5BAB"/>
    <w:rsid w:val="007B7715"/>
    <w:rsid w:val="007C0454"/>
    <w:rsid w:val="007C04F9"/>
    <w:rsid w:val="007C2716"/>
    <w:rsid w:val="007C516D"/>
    <w:rsid w:val="007C681B"/>
    <w:rsid w:val="007C7448"/>
    <w:rsid w:val="007D0E67"/>
    <w:rsid w:val="007D10AD"/>
    <w:rsid w:val="007D1333"/>
    <w:rsid w:val="007D4CFE"/>
    <w:rsid w:val="007D56CB"/>
    <w:rsid w:val="007D5EA8"/>
    <w:rsid w:val="007D75F1"/>
    <w:rsid w:val="007E23D0"/>
    <w:rsid w:val="007E243A"/>
    <w:rsid w:val="007E3D34"/>
    <w:rsid w:val="007E4212"/>
    <w:rsid w:val="007E44EB"/>
    <w:rsid w:val="007E73F3"/>
    <w:rsid w:val="007F0C82"/>
    <w:rsid w:val="007F1890"/>
    <w:rsid w:val="007F1A98"/>
    <w:rsid w:val="007F1ADC"/>
    <w:rsid w:val="007F2231"/>
    <w:rsid w:val="007F2EF1"/>
    <w:rsid w:val="007F325C"/>
    <w:rsid w:val="007F37B1"/>
    <w:rsid w:val="007F41EB"/>
    <w:rsid w:val="007F499C"/>
    <w:rsid w:val="007F6A8C"/>
    <w:rsid w:val="007F6CC4"/>
    <w:rsid w:val="007F7213"/>
    <w:rsid w:val="007F731C"/>
    <w:rsid w:val="007F7898"/>
    <w:rsid w:val="0080010A"/>
    <w:rsid w:val="00800DCF"/>
    <w:rsid w:val="00801FF8"/>
    <w:rsid w:val="00802C59"/>
    <w:rsid w:val="00804C9C"/>
    <w:rsid w:val="00805685"/>
    <w:rsid w:val="00805C40"/>
    <w:rsid w:val="00805E2C"/>
    <w:rsid w:val="00810983"/>
    <w:rsid w:val="00811053"/>
    <w:rsid w:val="00811A9E"/>
    <w:rsid w:val="00811E0D"/>
    <w:rsid w:val="008124BA"/>
    <w:rsid w:val="00815072"/>
    <w:rsid w:val="00815AAB"/>
    <w:rsid w:val="00816F21"/>
    <w:rsid w:val="008210D4"/>
    <w:rsid w:val="00821EEB"/>
    <w:rsid w:val="00822DE8"/>
    <w:rsid w:val="00823695"/>
    <w:rsid w:val="008245FF"/>
    <w:rsid w:val="00824BCB"/>
    <w:rsid w:val="00825364"/>
    <w:rsid w:val="008265E6"/>
    <w:rsid w:val="00827A61"/>
    <w:rsid w:val="00827FC1"/>
    <w:rsid w:val="0083141A"/>
    <w:rsid w:val="00831BA3"/>
    <w:rsid w:val="00832326"/>
    <w:rsid w:val="00832A69"/>
    <w:rsid w:val="00832BFF"/>
    <w:rsid w:val="00835180"/>
    <w:rsid w:val="00835A63"/>
    <w:rsid w:val="008371FA"/>
    <w:rsid w:val="00840A17"/>
    <w:rsid w:val="008410D5"/>
    <w:rsid w:val="008419D1"/>
    <w:rsid w:val="00843ED8"/>
    <w:rsid w:val="00844B56"/>
    <w:rsid w:val="00845645"/>
    <w:rsid w:val="008467BD"/>
    <w:rsid w:val="0085199C"/>
    <w:rsid w:val="00853FF0"/>
    <w:rsid w:val="0085610F"/>
    <w:rsid w:val="00857464"/>
    <w:rsid w:val="00857851"/>
    <w:rsid w:val="0086043E"/>
    <w:rsid w:val="0086098D"/>
    <w:rsid w:val="00860DC1"/>
    <w:rsid w:val="00861243"/>
    <w:rsid w:val="00863A58"/>
    <w:rsid w:val="00863AB9"/>
    <w:rsid w:val="008641B8"/>
    <w:rsid w:val="00864B67"/>
    <w:rsid w:val="00865CC5"/>
    <w:rsid w:val="0086664B"/>
    <w:rsid w:val="008667B6"/>
    <w:rsid w:val="00866C7D"/>
    <w:rsid w:val="00866DCE"/>
    <w:rsid w:val="008676FA"/>
    <w:rsid w:val="00867B9D"/>
    <w:rsid w:val="00870D32"/>
    <w:rsid w:val="00871618"/>
    <w:rsid w:val="00872FF1"/>
    <w:rsid w:val="008734B3"/>
    <w:rsid w:val="00875DE5"/>
    <w:rsid w:val="0087657F"/>
    <w:rsid w:val="00876844"/>
    <w:rsid w:val="0087781E"/>
    <w:rsid w:val="0088050D"/>
    <w:rsid w:val="00882A33"/>
    <w:rsid w:val="00882E85"/>
    <w:rsid w:val="00883328"/>
    <w:rsid w:val="00884269"/>
    <w:rsid w:val="00884C94"/>
    <w:rsid w:val="0088579B"/>
    <w:rsid w:val="00885DD1"/>
    <w:rsid w:val="00887F0E"/>
    <w:rsid w:val="0089537D"/>
    <w:rsid w:val="00897024"/>
    <w:rsid w:val="00897A01"/>
    <w:rsid w:val="00897FC9"/>
    <w:rsid w:val="008A01CC"/>
    <w:rsid w:val="008A120D"/>
    <w:rsid w:val="008A13DE"/>
    <w:rsid w:val="008A1DED"/>
    <w:rsid w:val="008A5103"/>
    <w:rsid w:val="008A52F1"/>
    <w:rsid w:val="008B0843"/>
    <w:rsid w:val="008B12F5"/>
    <w:rsid w:val="008B30E7"/>
    <w:rsid w:val="008B39B5"/>
    <w:rsid w:val="008B59DE"/>
    <w:rsid w:val="008B787F"/>
    <w:rsid w:val="008C1086"/>
    <w:rsid w:val="008C11AB"/>
    <w:rsid w:val="008C16FA"/>
    <w:rsid w:val="008C1FF7"/>
    <w:rsid w:val="008C2B33"/>
    <w:rsid w:val="008C4334"/>
    <w:rsid w:val="008C4790"/>
    <w:rsid w:val="008C5385"/>
    <w:rsid w:val="008C5448"/>
    <w:rsid w:val="008C5519"/>
    <w:rsid w:val="008C6B81"/>
    <w:rsid w:val="008C7E54"/>
    <w:rsid w:val="008D0310"/>
    <w:rsid w:val="008D0DC0"/>
    <w:rsid w:val="008D1C24"/>
    <w:rsid w:val="008D2D3E"/>
    <w:rsid w:val="008D37BA"/>
    <w:rsid w:val="008D3B65"/>
    <w:rsid w:val="008D43CE"/>
    <w:rsid w:val="008D5C14"/>
    <w:rsid w:val="008D704C"/>
    <w:rsid w:val="008D7082"/>
    <w:rsid w:val="008D72A0"/>
    <w:rsid w:val="008D745A"/>
    <w:rsid w:val="008E0349"/>
    <w:rsid w:val="008E31AF"/>
    <w:rsid w:val="008E79B4"/>
    <w:rsid w:val="008F011A"/>
    <w:rsid w:val="008F03F6"/>
    <w:rsid w:val="008F0D44"/>
    <w:rsid w:val="008F2A74"/>
    <w:rsid w:val="008F31AF"/>
    <w:rsid w:val="008F33B5"/>
    <w:rsid w:val="008F49FF"/>
    <w:rsid w:val="008F4F06"/>
    <w:rsid w:val="008F4F83"/>
    <w:rsid w:val="008F71BA"/>
    <w:rsid w:val="008F7299"/>
    <w:rsid w:val="00900133"/>
    <w:rsid w:val="00900E5D"/>
    <w:rsid w:val="00901875"/>
    <w:rsid w:val="00901BF6"/>
    <w:rsid w:val="00901F35"/>
    <w:rsid w:val="00903161"/>
    <w:rsid w:val="009032E6"/>
    <w:rsid w:val="00904BA1"/>
    <w:rsid w:val="00904C35"/>
    <w:rsid w:val="00906779"/>
    <w:rsid w:val="00907615"/>
    <w:rsid w:val="00907C88"/>
    <w:rsid w:val="00910D06"/>
    <w:rsid w:val="0091465E"/>
    <w:rsid w:val="00914B21"/>
    <w:rsid w:val="00914BA3"/>
    <w:rsid w:val="00917641"/>
    <w:rsid w:val="009205DF"/>
    <w:rsid w:val="0092085B"/>
    <w:rsid w:val="00921366"/>
    <w:rsid w:val="00922B5C"/>
    <w:rsid w:val="00922FD4"/>
    <w:rsid w:val="0092310F"/>
    <w:rsid w:val="0092347F"/>
    <w:rsid w:val="009268B3"/>
    <w:rsid w:val="0092738B"/>
    <w:rsid w:val="009275B7"/>
    <w:rsid w:val="00931941"/>
    <w:rsid w:val="00931AB0"/>
    <w:rsid w:val="009327B6"/>
    <w:rsid w:val="00933E19"/>
    <w:rsid w:val="009353A2"/>
    <w:rsid w:val="009355BE"/>
    <w:rsid w:val="00940F05"/>
    <w:rsid w:val="00941D3C"/>
    <w:rsid w:val="009420A8"/>
    <w:rsid w:val="00942FB6"/>
    <w:rsid w:val="00944817"/>
    <w:rsid w:val="0095090D"/>
    <w:rsid w:val="00953216"/>
    <w:rsid w:val="00953BEF"/>
    <w:rsid w:val="00954E83"/>
    <w:rsid w:val="00955EA3"/>
    <w:rsid w:val="00960BFE"/>
    <w:rsid w:val="00964BCB"/>
    <w:rsid w:val="00965D5F"/>
    <w:rsid w:val="00966941"/>
    <w:rsid w:val="009708B1"/>
    <w:rsid w:val="0097177A"/>
    <w:rsid w:val="00971B64"/>
    <w:rsid w:val="00972644"/>
    <w:rsid w:val="0097306A"/>
    <w:rsid w:val="00974960"/>
    <w:rsid w:val="00974AEC"/>
    <w:rsid w:val="00974F3B"/>
    <w:rsid w:val="00976206"/>
    <w:rsid w:val="00980C1B"/>
    <w:rsid w:val="009832ED"/>
    <w:rsid w:val="0098525E"/>
    <w:rsid w:val="00985EC7"/>
    <w:rsid w:val="00990024"/>
    <w:rsid w:val="009916CF"/>
    <w:rsid w:val="009926D1"/>
    <w:rsid w:val="00993EAA"/>
    <w:rsid w:val="0099457E"/>
    <w:rsid w:val="009953B6"/>
    <w:rsid w:val="00995946"/>
    <w:rsid w:val="0099703C"/>
    <w:rsid w:val="00997A36"/>
    <w:rsid w:val="00997CF9"/>
    <w:rsid w:val="009A43EF"/>
    <w:rsid w:val="009A55C4"/>
    <w:rsid w:val="009A587D"/>
    <w:rsid w:val="009A63DF"/>
    <w:rsid w:val="009A79AA"/>
    <w:rsid w:val="009B1981"/>
    <w:rsid w:val="009B20EF"/>
    <w:rsid w:val="009B32C6"/>
    <w:rsid w:val="009B381F"/>
    <w:rsid w:val="009B3A24"/>
    <w:rsid w:val="009B3D71"/>
    <w:rsid w:val="009B573D"/>
    <w:rsid w:val="009B7218"/>
    <w:rsid w:val="009B7273"/>
    <w:rsid w:val="009C0137"/>
    <w:rsid w:val="009C013D"/>
    <w:rsid w:val="009C3327"/>
    <w:rsid w:val="009C3CA5"/>
    <w:rsid w:val="009C5F01"/>
    <w:rsid w:val="009C6BA6"/>
    <w:rsid w:val="009D01C3"/>
    <w:rsid w:val="009D0BFA"/>
    <w:rsid w:val="009D22B2"/>
    <w:rsid w:val="009D320E"/>
    <w:rsid w:val="009D3F9E"/>
    <w:rsid w:val="009D408A"/>
    <w:rsid w:val="009D53A2"/>
    <w:rsid w:val="009D591D"/>
    <w:rsid w:val="009D5C7E"/>
    <w:rsid w:val="009D77D7"/>
    <w:rsid w:val="009D79CD"/>
    <w:rsid w:val="009E08A3"/>
    <w:rsid w:val="009E2203"/>
    <w:rsid w:val="009E2B08"/>
    <w:rsid w:val="009E391C"/>
    <w:rsid w:val="009E46AB"/>
    <w:rsid w:val="009E4D96"/>
    <w:rsid w:val="009E683F"/>
    <w:rsid w:val="009E6B9D"/>
    <w:rsid w:val="009E7156"/>
    <w:rsid w:val="009F0387"/>
    <w:rsid w:val="009F058D"/>
    <w:rsid w:val="009F2752"/>
    <w:rsid w:val="009F33F0"/>
    <w:rsid w:val="009F3735"/>
    <w:rsid w:val="009F4CC6"/>
    <w:rsid w:val="009F55B2"/>
    <w:rsid w:val="009F5A5F"/>
    <w:rsid w:val="009F6487"/>
    <w:rsid w:val="009F6778"/>
    <w:rsid w:val="009F75F8"/>
    <w:rsid w:val="009F7DC1"/>
    <w:rsid w:val="00A02B40"/>
    <w:rsid w:val="00A03291"/>
    <w:rsid w:val="00A04AFE"/>
    <w:rsid w:val="00A064E8"/>
    <w:rsid w:val="00A14659"/>
    <w:rsid w:val="00A1502A"/>
    <w:rsid w:val="00A15A09"/>
    <w:rsid w:val="00A168D3"/>
    <w:rsid w:val="00A16CE9"/>
    <w:rsid w:val="00A1720F"/>
    <w:rsid w:val="00A207D8"/>
    <w:rsid w:val="00A217DD"/>
    <w:rsid w:val="00A21AD7"/>
    <w:rsid w:val="00A23D41"/>
    <w:rsid w:val="00A24D72"/>
    <w:rsid w:val="00A2514E"/>
    <w:rsid w:val="00A3190D"/>
    <w:rsid w:val="00A33C95"/>
    <w:rsid w:val="00A36978"/>
    <w:rsid w:val="00A37670"/>
    <w:rsid w:val="00A407AF"/>
    <w:rsid w:val="00A42145"/>
    <w:rsid w:val="00A43023"/>
    <w:rsid w:val="00A430C7"/>
    <w:rsid w:val="00A43805"/>
    <w:rsid w:val="00A45765"/>
    <w:rsid w:val="00A45EFC"/>
    <w:rsid w:val="00A46161"/>
    <w:rsid w:val="00A46E7B"/>
    <w:rsid w:val="00A507F3"/>
    <w:rsid w:val="00A50866"/>
    <w:rsid w:val="00A50B42"/>
    <w:rsid w:val="00A51181"/>
    <w:rsid w:val="00A54283"/>
    <w:rsid w:val="00A54768"/>
    <w:rsid w:val="00A54B58"/>
    <w:rsid w:val="00A57E66"/>
    <w:rsid w:val="00A6375B"/>
    <w:rsid w:val="00A648DA"/>
    <w:rsid w:val="00A65547"/>
    <w:rsid w:val="00A65DF8"/>
    <w:rsid w:val="00A66FB4"/>
    <w:rsid w:val="00A7002A"/>
    <w:rsid w:val="00A72423"/>
    <w:rsid w:val="00A72DD1"/>
    <w:rsid w:val="00A73850"/>
    <w:rsid w:val="00A7497A"/>
    <w:rsid w:val="00A7562D"/>
    <w:rsid w:val="00A76755"/>
    <w:rsid w:val="00A77ADC"/>
    <w:rsid w:val="00A77CE9"/>
    <w:rsid w:val="00A802F1"/>
    <w:rsid w:val="00A8075B"/>
    <w:rsid w:val="00A80FF9"/>
    <w:rsid w:val="00A81788"/>
    <w:rsid w:val="00A81E64"/>
    <w:rsid w:val="00A8427E"/>
    <w:rsid w:val="00A8440D"/>
    <w:rsid w:val="00A851CC"/>
    <w:rsid w:val="00A852C7"/>
    <w:rsid w:val="00A90B77"/>
    <w:rsid w:val="00A915C3"/>
    <w:rsid w:val="00A91976"/>
    <w:rsid w:val="00A91F26"/>
    <w:rsid w:val="00A93021"/>
    <w:rsid w:val="00A93E1D"/>
    <w:rsid w:val="00A94B4C"/>
    <w:rsid w:val="00A96BF5"/>
    <w:rsid w:val="00A9709F"/>
    <w:rsid w:val="00A974C9"/>
    <w:rsid w:val="00A97790"/>
    <w:rsid w:val="00AA0EE2"/>
    <w:rsid w:val="00AA2840"/>
    <w:rsid w:val="00AA3544"/>
    <w:rsid w:val="00AA3FFE"/>
    <w:rsid w:val="00AA64E9"/>
    <w:rsid w:val="00AA78C8"/>
    <w:rsid w:val="00AB08AB"/>
    <w:rsid w:val="00AB20CE"/>
    <w:rsid w:val="00AB3427"/>
    <w:rsid w:val="00AB39B6"/>
    <w:rsid w:val="00AB4ACD"/>
    <w:rsid w:val="00AB6363"/>
    <w:rsid w:val="00AB7141"/>
    <w:rsid w:val="00AB754B"/>
    <w:rsid w:val="00AC2A22"/>
    <w:rsid w:val="00AC2C8B"/>
    <w:rsid w:val="00AC36B7"/>
    <w:rsid w:val="00AC456F"/>
    <w:rsid w:val="00AC4584"/>
    <w:rsid w:val="00AC5090"/>
    <w:rsid w:val="00AC5982"/>
    <w:rsid w:val="00AC63BD"/>
    <w:rsid w:val="00AD0E68"/>
    <w:rsid w:val="00AD10D4"/>
    <w:rsid w:val="00AD11EE"/>
    <w:rsid w:val="00AD31B9"/>
    <w:rsid w:val="00AD321F"/>
    <w:rsid w:val="00AD3FCE"/>
    <w:rsid w:val="00AD5181"/>
    <w:rsid w:val="00AD53C5"/>
    <w:rsid w:val="00AD5BFC"/>
    <w:rsid w:val="00AD7FCE"/>
    <w:rsid w:val="00AE0050"/>
    <w:rsid w:val="00AE0443"/>
    <w:rsid w:val="00AE065C"/>
    <w:rsid w:val="00AE1041"/>
    <w:rsid w:val="00AE6570"/>
    <w:rsid w:val="00AE731B"/>
    <w:rsid w:val="00AF0C7F"/>
    <w:rsid w:val="00AF1009"/>
    <w:rsid w:val="00AF12B4"/>
    <w:rsid w:val="00AF290F"/>
    <w:rsid w:val="00AF34D0"/>
    <w:rsid w:val="00AF3617"/>
    <w:rsid w:val="00AF4B31"/>
    <w:rsid w:val="00AF54F9"/>
    <w:rsid w:val="00AF6366"/>
    <w:rsid w:val="00AF6D80"/>
    <w:rsid w:val="00B00BD7"/>
    <w:rsid w:val="00B011C8"/>
    <w:rsid w:val="00B01399"/>
    <w:rsid w:val="00B03291"/>
    <w:rsid w:val="00B07560"/>
    <w:rsid w:val="00B103FF"/>
    <w:rsid w:val="00B1087B"/>
    <w:rsid w:val="00B10B9D"/>
    <w:rsid w:val="00B13D59"/>
    <w:rsid w:val="00B150FE"/>
    <w:rsid w:val="00B15404"/>
    <w:rsid w:val="00B15C3F"/>
    <w:rsid w:val="00B1667F"/>
    <w:rsid w:val="00B174A4"/>
    <w:rsid w:val="00B178A1"/>
    <w:rsid w:val="00B20A47"/>
    <w:rsid w:val="00B213F4"/>
    <w:rsid w:val="00B23875"/>
    <w:rsid w:val="00B249AF"/>
    <w:rsid w:val="00B261FC"/>
    <w:rsid w:val="00B276D4"/>
    <w:rsid w:val="00B3022F"/>
    <w:rsid w:val="00B31387"/>
    <w:rsid w:val="00B32810"/>
    <w:rsid w:val="00B3288D"/>
    <w:rsid w:val="00B33117"/>
    <w:rsid w:val="00B33BCC"/>
    <w:rsid w:val="00B33CB6"/>
    <w:rsid w:val="00B33F74"/>
    <w:rsid w:val="00B368A7"/>
    <w:rsid w:val="00B376EC"/>
    <w:rsid w:val="00B37A3C"/>
    <w:rsid w:val="00B40682"/>
    <w:rsid w:val="00B40789"/>
    <w:rsid w:val="00B40CF1"/>
    <w:rsid w:val="00B42222"/>
    <w:rsid w:val="00B423C4"/>
    <w:rsid w:val="00B430E7"/>
    <w:rsid w:val="00B4321A"/>
    <w:rsid w:val="00B432C9"/>
    <w:rsid w:val="00B437BC"/>
    <w:rsid w:val="00B43957"/>
    <w:rsid w:val="00B44997"/>
    <w:rsid w:val="00B44E3E"/>
    <w:rsid w:val="00B459E0"/>
    <w:rsid w:val="00B45C7B"/>
    <w:rsid w:val="00B45DD2"/>
    <w:rsid w:val="00B47F4E"/>
    <w:rsid w:val="00B50F25"/>
    <w:rsid w:val="00B5116F"/>
    <w:rsid w:val="00B51711"/>
    <w:rsid w:val="00B52F73"/>
    <w:rsid w:val="00B54C51"/>
    <w:rsid w:val="00B5766A"/>
    <w:rsid w:val="00B57AFA"/>
    <w:rsid w:val="00B61DA6"/>
    <w:rsid w:val="00B669AD"/>
    <w:rsid w:val="00B66D83"/>
    <w:rsid w:val="00B66E99"/>
    <w:rsid w:val="00B67CA5"/>
    <w:rsid w:val="00B721C1"/>
    <w:rsid w:val="00B724C7"/>
    <w:rsid w:val="00B8126C"/>
    <w:rsid w:val="00B81B4D"/>
    <w:rsid w:val="00B8222A"/>
    <w:rsid w:val="00B8229E"/>
    <w:rsid w:val="00B8251D"/>
    <w:rsid w:val="00B82EC9"/>
    <w:rsid w:val="00B8315D"/>
    <w:rsid w:val="00B844AC"/>
    <w:rsid w:val="00B850D3"/>
    <w:rsid w:val="00B860E7"/>
    <w:rsid w:val="00B8622A"/>
    <w:rsid w:val="00B863AB"/>
    <w:rsid w:val="00B86B2D"/>
    <w:rsid w:val="00B87F1C"/>
    <w:rsid w:val="00B90E66"/>
    <w:rsid w:val="00B9178A"/>
    <w:rsid w:val="00B91F84"/>
    <w:rsid w:val="00B92598"/>
    <w:rsid w:val="00B93260"/>
    <w:rsid w:val="00B93A89"/>
    <w:rsid w:val="00B93B20"/>
    <w:rsid w:val="00B94B5A"/>
    <w:rsid w:val="00B96081"/>
    <w:rsid w:val="00B969DC"/>
    <w:rsid w:val="00B96BAA"/>
    <w:rsid w:val="00B97382"/>
    <w:rsid w:val="00BA1404"/>
    <w:rsid w:val="00BA1A74"/>
    <w:rsid w:val="00BA4563"/>
    <w:rsid w:val="00BA4B55"/>
    <w:rsid w:val="00BA5711"/>
    <w:rsid w:val="00BA574A"/>
    <w:rsid w:val="00BA5D9B"/>
    <w:rsid w:val="00BA5FA9"/>
    <w:rsid w:val="00BA6C46"/>
    <w:rsid w:val="00BB0664"/>
    <w:rsid w:val="00BB0971"/>
    <w:rsid w:val="00BB0F9F"/>
    <w:rsid w:val="00BB1EEC"/>
    <w:rsid w:val="00BB2479"/>
    <w:rsid w:val="00BB639A"/>
    <w:rsid w:val="00BC23D1"/>
    <w:rsid w:val="00BC2420"/>
    <w:rsid w:val="00BC2544"/>
    <w:rsid w:val="00BC25F4"/>
    <w:rsid w:val="00BC260B"/>
    <w:rsid w:val="00BC41E0"/>
    <w:rsid w:val="00BC4C0F"/>
    <w:rsid w:val="00BC6E12"/>
    <w:rsid w:val="00BC72BF"/>
    <w:rsid w:val="00BC73EF"/>
    <w:rsid w:val="00BD08C3"/>
    <w:rsid w:val="00BD0AF7"/>
    <w:rsid w:val="00BD33EF"/>
    <w:rsid w:val="00BD3D70"/>
    <w:rsid w:val="00BD46B7"/>
    <w:rsid w:val="00BD57C1"/>
    <w:rsid w:val="00BD5B4B"/>
    <w:rsid w:val="00BD6AA6"/>
    <w:rsid w:val="00BD6BA5"/>
    <w:rsid w:val="00BD7134"/>
    <w:rsid w:val="00BD7548"/>
    <w:rsid w:val="00BD7704"/>
    <w:rsid w:val="00BD7A07"/>
    <w:rsid w:val="00BE02FA"/>
    <w:rsid w:val="00BE0BBA"/>
    <w:rsid w:val="00BE28E7"/>
    <w:rsid w:val="00BE4074"/>
    <w:rsid w:val="00BE4A5E"/>
    <w:rsid w:val="00BE59B0"/>
    <w:rsid w:val="00BE5A4E"/>
    <w:rsid w:val="00BE5BF5"/>
    <w:rsid w:val="00BF01F9"/>
    <w:rsid w:val="00BF1234"/>
    <w:rsid w:val="00BF187E"/>
    <w:rsid w:val="00BF1B58"/>
    <w:rsid w:val="00BF24EB"/>
    <w:rsid w:val="00BF4079"/>
    <w:rsid w:val="00BF459B"/>
    <w:rsid w:val="00BF62D3"/>
    <w:rsid w:val="00BF6B6E"/>
    <w:rsid w:val="00C01293"/>
    <w:rsid w:val="00C01386"/>
    <w:rsid w:val="00C0217A"/>
    <w:rsid w:val="00C05F79"/>
    <w:rsid w:val="00C0612E"/>
    <w:rsid w:val="00C07E35"/>
    <w:rsid w:val="00C10DBB"/>
    <w:rsid w:val="00C11336"/>
    <w:rsid w:val="00C11DD5"/>
    <w:rsid w:val="00C12914"/>
    <w:rsid w:val="00C132C1"/>
    <w:rsid w:val="00C133EE"/>
    <w:rsid w:val="00C13B6D"/>
    <w:rsid w:val="00C14237"/>
    <w:rsid w:val="00C14387"/>
    <w:rsid w:val="00C1666D"/>
    <w:rsid w:val="00C21A66"/>
    <w:rsid w:val="00C23491"/>
    <w:rsid w:val="00C23F44"/>
    <w:rsid w:val="00C240EB"/>
    <w:rsid w:val="00C2412C"/>
    <w:rsid w:val="00C24683"/>
    <w:rsid w:val="00C24B62"/>
    <w:rsid w:val="00C2610D"/>
    <w:rsid w:val="00C2699D"/>
    <w:rsid w:val="00C3006C"/>
    <w:rsid w:val="00C32A5D"/>
    <w:rsid w:val="00C352CA"/>
    <w:rsid w:val="00C35DD6"/>
    <w:rsid w:val="00C36BE9"/>
    <w:rsid w:val="00C41694"/>
    <w:rsid w:val="00C41D6F"/>
    <w:rsid w:val="00C42305"/>
    <w:rsid w:val="00C4327C"/>
    <w:rsid w:val="00C433F2"/>
    <w:rsid w:val="00C437EA"/>
    <w:rsid w:val="00C43A17"/>
    <w:rsid w:val="00C43AE4"/>
    <w:rsid w:val="00C456A4"/>
    <w:rsid w:val="00C45B27"/>
    <w:rsid w:val="00C46343"/>
    <w:rsid w:val="00C4656E"/>
    <w:rsid w:val="00C47D4A"/>
    <w:rsid w:val="00C53B56"/>
    <w:rsid w:val="00C540A5"/>
    <w:rsid w:val="00C541B2"/>
    <w:rsid w:val="00C544D4"/>
    <w:rsid w:val="00C54EB1"/>
    <w:rsid w:val="00C55A1F"/>
    <w:rsid w:val="00C55B9A"/>
    <w:rsid w:val="00C604ED"/>
    <w:rsid w:val="00C61034"/>
    <w:rsid w:val="00C61C6C"/>
    <w:rsid w:val="00C66ADA"/>
    <w:rsid w:val="00C66C41"/>
    <w:rsid w:val="00C6791E"/>
    <w:rsid w:val="00C701DE"/>
    <w:rsid w:val="00C70595"/>
    <w:rsid w:val="00C709DB"/>
    <w:rsid w:val="00C714E0"/>
    <w:rsid w:val="00C72045"/>
    <w:rsid w:val="00C72254"/>
    <w:rsid w:val="00C734AD"/>
    <w:rsid w:val="00C7518F"/>
    <w:rsid w:val="00C763EE"/>
    <w:rsid w:val="00C76752"/>
    <w:rsid w:val="00C80FA5"/>
    <w:rsid w:val="00C81C71"/>
    <w:rsid w:val="00C81E49"/>
    <w:rsid w:val="00C81F5C"/>
    <w:rsid w:val="00C82278"/>
    <w:rsid w:val="00C8334B"/>
    <w:rsid w:val="00C8690C"/>
    <w:rsid w:val="00C86CBE"/>
    <w:rsid w:val="00C875EB"/>
    <w:rsid w:val="00C90AC5"/>
    <w:rsid w:val="00C91122"/>
    <w:rsid w:val="00C91A3F"/>
    <w:rsid w:val="00C92EF7"/>
    <w:rsid w:val="00C95E54"/>
    <w:rsid w:val="00C960F7"/>
    <w:rsid w:val="00C979D8"/>
    <w:rsid w:val="00CA021C"/>
    <w:rsid w:val="00CA145C"/>
    <w:rsid w:val="00CA2019"/>
    <w:rsid w:val="00CA2443"/>
    <w:rsid w:val="00CA2F8C"/>
    <w:rsid w:val="00CA3236"/>
    <w:rsid w:val="00CA4DB3"/>
    <w:rsid w:val="00CA52AF"/>
    <w:rsid w:val="00CA7033"/>
    <w:rsid w:val="00CA706E"/>
    <w:rsid w:val="00CA7AC0"/>
    <w:rsid w:val="00CA7F83"/>
    <w:rsid w:val="00CB0A1A"/>
    <w:rsid w:val="00CB18BA"/>
    <w:rsid w:val="00CB2738"/>
    <w:rsid w:val="00CB2F73"/>
    <w:rsid w:val="00CB308E"/>
    <w:rsid w:val="00CB39F9"/>
    <w:rsid w:val="00CB651F"/>
    <w:rsid w:val="00CB684F"/>
    <w:rsid w:val="00CB71E3"/>
    <w:rsid w:val="00CC0A04"/>
    <w:rsid w:val="00CC0A3D"/>
    <w:rsid w:val="00CC0CC7"/>
    <w:rsid w:val="00CC1B48"/>
    <w:rsid w:val="00CC1D40"/>
    <w:rsid w:val="00CC2B9E"/>
    <w:rsid w:val="00CC309D"/>
    <w:rsid w:val="00CC44F9"/>
    <w:rsid w:val="00CC4E59"/>
    <w:rsid w:val="00CC56F8"/>
    <w:rsid w:val="00CC74D3"/>
    <w:rsid w:val="00CD2254"/>
    <w:rsid w:val="00CD3135"/>
    <w:rsid w:val="00CD553D"/>
    <w:rsid w:val="00CD5722"/>
    <w:rsid w:val="00CD61C7"/>
    <w:rsid w:val="00CD6334"/>
    <w:rsid w:val="00CD67B7"/>
    <w:rsid w:val="00CD68C0"/>
    <w:rsid w:val="00CE10EA"/>
    <w:rsid w:val="00CE1ED7"/>
    <w:rsid w:val="00CE23C6"/>
    <w:rsid w:val="00CE6972"/>
    <w:rsid w:val="00CF0872"/>
    <w:rsid w:val="00CF0D39"/>
    <w:rsid w:val="00CF2CFB"/>
    <w:rsid w:val="00CF2F43"/>
    <w:rsid w:val="00CF3A41"/>
    <w:rsid w:val="00CF420D"/>
    <w:rsid w:val="00CF4E91"/>
    <w:rsid w:val="00CF7776"/>
    <w:rsid w:val="00CF7780"/>
    <w:rsid w:val="00D00250"/>
    <w:rsid w:val="00D009B9"/>
    <w:rsid w:val="00D01231"/>
    <w:rsid w:val="00D01381"/>
    <w:rsid w:val="00D01844"/>
    <w:rsid w:val="00D03530"/>
    <w:rsid w:val="00D05803"/>
    <w:rsid w:val="00D100D1"/>
    <w:rsid w:val="00D1095A"/>
    <w:rsid w:val="00D10F89"/>
    <w:rsid w:val="00D127FF"/>
    <w:rsid w:val="00D1304D"/>
    <w:rsid w:val="00D13BC3"/>
    <w:rsid w:val="00D13BED"/>
    <w:rsid w:val="00D13D2C"/>
    <w:rsid w:val="00D17579"/>
    <w:rsid w:val="00D1794C"/>
    <w:rsid w:val="00D1798F"/>
    <w:rsid w:val="00D20811"/>
    <w:rsid w:val="00D210BE"/>
    <w:rsid w:val="00D21E2C"/>
    <w:rsid w:val="00D21F59"/>
    <w:rsid w:val="00D231B6"/>
    <w:rsid w:val="00D25C93"/>
    <w:rsid w:val="00D2623F"/>
    <w:rsid w:val="00D307B2"/>
    <w:rsid w:val="00D3256D"/>
    <w:rsid w:val="00D3386C"/>
    <w:rsid w:val="00D34134"/>
    <w:rsid w:val="00D3507E"/>
    <w:rsid w:val="00D35623"/>
    <w:rsid w:val="00D36076"/>
    <w:rsid w:val="00D36A81"/>
    <w:rsid w:val="00D37790"/>
    <w:rsid w:val="00D4023C"/>
    <w:rsid w:val="00D422AC"/>
    <w:rsid w:val="00D42B75"/>
    <w:rsid w:val="00D438D5"/>
    <w:rsid w:val="00D43D20"/>
    <w:rsid w:val="00D44006"/>
    <w:rsid w:val="00D44D1D"/>
    <w:rsid w:val="00D45C3D"/>
    <w:rsid w:val="00D45DF0"/>
    <w:rsid w:val="00D470E1"/>
    <w:rsid w:val="00D4722C"/>
    <w:rsid w:val="00D517F7"/>
    <w:rsid w:val="00D51E03"/>
    <w:rsid w:val="00D5210F"/>
    <w:rsid w:val="00D524D6"/>
    <w:rsid w:val="00D526BC"/>
    <w:rsid w:val="00D52AE3"/>
    <w:rsid w:val="00D54514"/>
    <w:rsid w:val="00D54AF2"/>
    <w:rsid w:val="00D55ABF"/>
    <w:rsid w:val="00D55E45"/>
    <w:rsid w:val="00D56B64"/>
    <w:rsid w:val="00D60B47"/>
    <w:rsid w:val="00D63318"/>
    <w:rsid w:val="00D63AEF"/>
    <w:rsid w:val="00D642E2"/>
    <w:rsid w:val="00D64405"/>
    <w:rsid w:val="00D64421"/>
    <w:rsid w:val="00D64A56"/>
    <w:rsid w:val="00D64C02"/>
    <w:rsid w:val="00D66CE3"/>
    <w:rsid w:val="00D6752A"/>
    <w:rsid w:val="00D71111"/>
    <w:rsid w:val="00D71631"/>
    <w:rsid w:val="00D7338F"/>
    <w:rsid w:val="00D76F51"/>
    <w:rsid w:val="00D7775A"/>
    <w:rsid w:val="00D80459"/>
    <w:rsid w:val="00D80533"/>
    <w:rsid w:val="00D80690"/>
    <w:rsid w:val="00D80C79"/>
    <w:rsid w:val="00D81030"/>
    <w:rsid w:val="00D81107"/>
    <w:rsid w:val="00D81943"/>
    <w:rsid w:val="00D81B2B"/>
    <w:rsid w:val="00D81B2C"/>
    <w:rsid w:val="00D81D58"/>
    <w:rsid w:val="00D843AA"/>
    <w:rsid w:val="00D84E79"/>
    <w:rsid w:val="00D8506B"/>
    <w:rsid w:val="00D852AB"/>
    <w:rsid w:val="00D85758"/>
    <w:rsid w:val="00D87556"/>
    <w:rsid w:val="00D92BA3"/>
    <w:rsid w:val="00D93FE9"/>
    <w:rsid w:val="00D957B4"/>
    <w:rsid w:val="00D96601"/>
    <w:rsid w:val="00D96A4D"/>
    <w:rsid w:val="00D96CE0"/>
    <w:rsid w:val="00D96F64"/>
    <w:rsid w:val="00DA0E81"/>
    <w:rsid w:val="00DA2394"/>
    <w:rsid w:val="00DA2ADE"/>
    <w:rsid w:val="00DA30C1"/>
    <w:rsid w:val="00DA5309"/>
    <w:rsid w:val="00DA5C50"/>
    <w:rsid w:val="00DA6471"/>
    <w:rsid w:val="00DA657F"/>
    <w:rsid w:val="00DA67D5"/>
    <w:rsid w:val="00DA7631"/>
    <w:rsid w:val="00DA7CD3"/>
    <w:rsid w:val="00DB003B"/>
    <w:rsid w:val="00DB06FA"/>
    <w:rsid w:val="00DB139B"/>
    <w:rsid w:val="00DB23DA"/>
    <w:rsid w:val="00DB3019"/>
    <w:rsid w:val="00DB3E82"/>
    <w:rsid w:val="00DB3E86"/>
    <w:rsid w:val="00DB5918"/>
    <w:rsid w:val="00DB69CE"/>
    <w:rsid w:val="00DB6EAC"/>
    <w:rsid w:val="00DC1178"/>
    <w:rsid w:val="00DC122F"/>
    <w:rsid w:val="00DC1623"/>
    <w:rsid w:val="00DC1BA6"/>
    <w:rsid w:val="00DC4AC8"/>
    <w:rsid w:val="00DC6273"/>
    <w:rsid w:val="00DC6559"/>
    <w:rsid w:val="00DC732F"/>
    <w:rsid w:val="00DD054E"/>
    <w:rsid w:val="00DD0D3B"/>
    <w:rsid w:val="00DD1628"/>
    <w:rsid w:val="00DD188D"/>
    <w:rsid w:val="00DD2EA5"/>
    <w:rsid w:val="00DD3B1B"/>
    <w:rsid w:val="00DD490F"/>
    <w:rsid w:val="00DD4B01"/>
    <w:rsid w:val="00DD668A"/>
    <w:rsid w:val="00DD6899"/>
    <w:rsid w:val="00DD6C85"/>
    <w:rsid w:val="00DD758C"/>
    <w:rsid w:val="00DE0F50"/>
    <w:rsid w:val="00DE1981"/>
    <w:rsid w:val="00DE1FF1"/>
    <w:rsid w:val="00DE2404"/>
    <w:rsid w:val="00DE2494"/>
    <w:rsid w:val="00DE3692"/>
    <w:rsid w:val="00DE486A"/>
    <w:rsid w:val="00DE4B8F"/>
    <w:rsid w:val="00DF356D"/>
    <w:rsid w:val="00DF4568"/>
    <w:rsid w:val="00DF598E"/>
    <w:rsid w:val="00DF7230"/>
    <w:rsid w:val="00DF75E5"/>
    <w:rsid w:val="00DF764A"/>
    <w:rsid w:val="00E008AE"/>
    <w:rsid w:val="00E01C29"/>
    <w:rsid w:val="00E0208B"/>
    <w:rsid w:val="00E03CA9"/>
    <w:rsid w:val="00E05747"/>
    <w:rsid w:val="00E0581C"/>
    <w:rsid w:val="00E05E3D"/>
    <w:rsid w:val="00E074AF"/>
    <w:rsid w:val="00E1004A"/>
    <w:rsid w:val="00E108CB"/>
    <w:rsid w:val="00E10D61"/>
    <w:rsid w:val="00E12114"/>
    <w:rsid w:val="00E169C2"/>
    <w:rsid w:val="00E17B57"/>
    <w:rsid w:val="00E201EF"/>
    <w:rsid w:val="00E21049"/>
    <w:rsid w:val="00E2162A"/>
    <w:rsid w:val="00E21783"/>
    <w:rsid w:val="00E21AA1"/>
    <w:rsid w:val="00E22E88"/>
    <w:rsid w:val="00E23030"/>
    <w:rsid w:val="00E24CA5"/>
    <w:rsid w:val="00E265E0"/>
    <w:rsid w:val="00E2742E"/>
    <w:rsid w:val="00E275E2"/>
    <w:rsid w:val="00E30077"/>
    <w:rsid w:val="00E31172"/>
    <w:rsid w:val="00E311BD"/>
    <w:rsid w:val="00E314EA"/>
    <w:rsid w:val="00E3175B"/>
    <w:rsid w:val="00E322ED"/>
    <w:rsid w:val="00E3241D"/>
    <w:rsid w:val="00E33BD2"/>
    <w:rsid w:val="00E34019"/>
    <w:rsid w:val="00E3475B"/>
    <w:rsid w:val="00E35F56"/>
    <w:rsid w:val="00E36BDC"/>
    <w:rsid w:val="00E37D4F"/>
    <w:rsid w:val="00E40C82"/>
    <w:rsid w:val="00E410C8"/>
    <w:rsid w:val="00E4253C"/>
    <w:rsid w:val="00E42A73"/>
    <w:rsid w:val="00E443D4"/>
    <w:rsid w:val="00E45632"/>
    <w:rsid w:val="00E465A6"/>
    <w:rsid w:val="00E478BE"/>
    <w:rsid w:val="00E47B2F"/>
    <w:rsid w:val="00E51F7F"/>
    <w:rsid w:val="00E5212B"/>
    <w:rsid w:val="00E53AED"/>
    <w:rsid w:val="00E53BA6"/>
    <w:rsid w:val="00E5464F"/>
    <w:rsid w:val="00E55151"/>
    <w:rsid w:val="00E57EF7"/>
    <w:rsid w:val="00E6214C"/>
    <w:rsid w:val="00E62B4D"/>
    <w:rsid w:val="00E652A4"/>
    <w:rsid w:val="00E6556B"/>
    <w:rsid w:val="00E65966"/>
    <w:rsid w:val="00E717DB"/>
    <w:rsid w:val="00E71F5D"/>
    <w:rsid w:val="00E72444"/>
    <w:rsid w:val="00E73558"/>
    <w:rsid w:val="00E73DC3"/>
    <w:rsid w:val="00E75663"/>
    <w:rsid w:val="00E76433"/>
    <w:rsid w:val="00E80EDF"/>
    <w:rsid w:val="00E85A35"/>
    <w:rsid w:val="00E87CA0"/>
    <w:rsid w:val="00E908C5"/>
    <w:rsid w:val="00E916B0"/>
    <w:rsid w:val="00E91D74"/>
    <w:rsid w:val="00E92C65"/>
    <w:rsid w:val="00E9315D"/>
    <w:rsid w:val="00E9341E"/>
    <w:rsid w:val="00E95C34"/>
    <w:rsid w:val="00E96447"/>
    <w:rsid w:val="00E96816"/>
    <w:rsid w:val="00E968A2"/>
    <w:rsid w:val="00E9760F"/>
    <w:rsid w:val="00EA191E"/>
    <w:rsid w:val="00EA1B13"/>
    <w:rsid w:val="00EA2A19"/>
    <w:rsid w:val="00EA6179"/>
    <w:rsid w:val="00EB1101"/>
    <w:rsid w:val="00EB1325"/>
    <w:rsid w:val="00EB17B1"/>
    <w:rsid w:val="00EB5687"/>
    <w:rsid w:val="00EB7DEB"/>
    <w:rsid w:val="00EC07F7"/>
    <w:rsid w:val="00EC0DDF"/>
    <w:rsid w:val="00EC3BF6"/>
    <w:rsid w:val="00EC5619"/>
    <w:rsid w:val="00ED0CA8"/>
    <w:rsid w:val="00ED3061"/>
    <w:rsid w:val="00ED3478"/>
    <w:rsid w:val="00ED37D8"/>
    <w:rsid w:val="00ED6CA9"/>
    <w:rsid w:val="00ED7590"/>
    <w:rsid w:val="00ED776A"/>
    <w:rsid w:val="00EE0347"/>
    <w:rsid w:val="00EE03CB"/>
    <w:rsid w:val="00EE042F"/>
    <w:rsid w:val="00EE1900"/>
    <w:rsid w:val="00EE2AF1"/>
    <w:rsid w:val="00EE329B"/>
    <w:rsid w:val="00EE341B"/>
    <w:rsid w:val="00EE53C1"/>
    <w:rsid w:val="00EE58A8"/>
    <w:rsid w:val="00EE6921"/>
    <w:rsid w:val="00EE7A19"/>
    <w:rsid w:val="00EE7D24"/>
    <w:rsid w:val="00EF060F"/>
    <w:rsid w:val="00EF1D80"/>
    <w:rsid w:val="00EF3776"/>
    <w:rsid w:val="00EF4B9C"/>
    <w:rsid w:val="00EF5335"/>
    <w:rsid w:val="00EF74F7"/>
    <w:rsid w:val="00EF7623"/>
    <w:rsid w:val="00EF7B27"/>
    <w:rsid w:val="00F01691"/>
    <w:rsid w:val="00F02C22"/>
    <w:rsid w:val="00F030E7"/>
    <w:rsid w:val="00F04615"/>
    <w:rsid w:val="00F046EF"/>
    <w:rsid w:val="00F04FF0"/>
    <w:rsid w:val="00F0636C"/>
    <w:rsid w:val="00F06603"/>
    <w:rsid w:val="00F06CE5"/>
    <w:rsid w:val="00F076DB"/>
    <w:rsid w:val="00F079BB"/>
    <w:rsid w:val="00F07B37"/>
    <w:rsid w:val="00F124C9"/>
    <w:rsid w:val="00F14F48"/>
    <w:rsid w:val="00F17C42"/>
    <w:rsid w:val="00F2064F"/>
    <w:rsid w:val="00F23593"/>
    <w:rsid w:val="00F23A68"/>
    <w:rsid w:val="00F24FE9"/>
    <w:rsid w:val="00F25001"/>
    <w:rsid w:val="00F25265"/>
    <w:rsid w:val="00F267FD"/>
    <w:rsid w:val="00F30E8E"/>
    <w:rsid w:val="00F313E3"/>
    <w:rsid w:val="00F3169A"/>
    <w:rsid w:val="00F3172B"/>
    <w:rsid w:val="00F328B9"/>
    <w:rsid w:val="00F342DD"/>
    <w:rsid w:val="00F34E64"/>
    <w:rsid w:val="00F35740"/>
    <w:rsid w:val="00F3578C"/>
    <w:rsid w:val="00F35A19"/>
    <w:rsid w:val="00F36BFA"/>
    <w:rsid w:val="00F37220"/>
    <w:rsid w:val="00F4032E"/>
    <w:rsid w:val="00F4079C"/>
    <w:rsid w:val="00F41137"/>
    <w:rsid w:val="00F4117C"/>
    <w:rsid w:val="00F41B60"/>
    <w:rsid w:val="00F42FB3"/>
    <w:rsid w:val="00F439C8"/>
    <w:rsid w:val="00F45603"/>
    <w:rsid w:val="00F457B2"/>
    <w:rsid w:val="00F46CAB"/>
    <w:rsid w:val="00F4727A"/>
    <w:rsid w:val="00F479F5"/>
    <w:rsid w:val="00F47D82"/>
    <w:rsid w:val="00F50268"/>
    <w:rsid w:val="00F50C6F"/>
    <w:rsid w:val="00F50EFB"/>
    <w:rsid w:val="00F53888"/>
    <w:rsid w:val="00F53CF7"/>
    <w:rsid w:val="00F55C17"/>
    <w:rsid w:val="00F56F34"/>
    <w:rsid w:val="00F6010B"/>
    <w:rsid w:val="00F612E6"/>
    <w:rsid w:val="00F6194B"/>
    <w:rsid w:val="00F6202C"/>
    <w:rsid w:val="00F62E6E"/>
    <w:rsid w:val="00F63014"/>
    <w:rsid w:val="00F634D9"/>
    <w:rsid w:val="00F63F5D"/>
    <w:rsid w:val="00F64A4A"/>
    <w:rsid w:val="00F66297"/>
    <w:rsid w:val="00F67648"/>
    <w:rsid w:val="00F71BC7"/>
    <w:rsid w:val="00F73A0A"/>
    <w:rsid w:val="00F74229"/>
    <w:rsid w:val="00F74573"/>
    <w:rsid w:val="00F754AD"/>
    <w:rsid w:val="00F75ACA"/>
    <w:rsid w:val="00F81BC4"/>
    <w:rsid w:val="00F83222"/>
    <w:rsid w:val="00F841C0"/>
    <w:rsid w:val="00F84DF1"/>
    <w:rsid w:val="00F850BA"/>
    <w:rsid w:val="00F868C6"/>
    <w:rsid w:val="00F86EC8"/>
    <w:rsid w:val="00F86F47"/>
    <w:rsid w:val="00F879C9"/>
    <w:rsid w:val="00F87A95"/>
    <w:rsid w:val="00F8C14D"/>
    <w:rsid w:val="00F91FDC"/>
    <w:rsid w:val="00F92CBF"/>
    <w:rsid w:val="00F93B61"/>
    <w:rsid w:val="00F947B1"/>
    <w:rsid w:val="00F94B68"/>
    <w:rsid w:val="00FA000F"/>
    <w:rsid w:val="00FA0BE7"/>
    <w:rsid w:val="00FA1344"/>
    <w:rsid w:val="00FA14DE"/>
    <w:rsid w:val="00FA1F7A"/>
    <w:rsid w:val="00FA2813"/>
    <w:rsid w:val="00FA3042"/>
    <w:rsid w:val="00FA342B"/>
    <w:rsid w:val="00FA640C"/>
    <w:rsid w:val="00FA66D1"/>
    <w:rsid w:val="00FA694B"/>
    <w:rsid w:val="00FA7AA9"/>
    <w:rsid w:val="00FB0B86"/>
    <w:rsid w:val="00FB239F"/>
    <w:rsid w:val="00FB29D2"/>
    <w:rsid w:val="00FB339C"/>
    <w:rsid w:val="00FB3BC1"/>
    <w:rsid w:val="00FB5A58"/>
    <w:rsid w:val="00FB5DE6"/>
    <w:rsid w:val="00FB62B8"/>
    <w:rsid w:val="00FB63E0"/>
    <w:rsid w:val="00FB7847"/>
    <w:rsid w:val="00FC09BF"/>
    <w:rsid w:val="00FC0AB7"/>
    <w:rsid w:val="00FC27F6"/>
    <w:rsid w:val="00FC35C1"/>
    <w:rsid w:val="00FC386E"/>
    <w:rsid w:val="00FC3B5B"/>
    <w:rsid w:val="00FC62BC"/>
    <w:rsid w:val="00FC72AD"/>
    <w:rsid w:val="00FD0655"/>
    <w:rsid w:val="00FD0A08"/>
    <w:rsid w:val="00FD2559"/>
    <w:rsid w:val="00FD28A2"/>
    <w:rsid w:val="00FD34D0"/>
    <w:rsid w:val="00FD441B"/>
    <w:rsid w:val="00FD534A"/>
    <w:rsid w:val="00FD58AE"/>
    <w:rsid w:val="00FD64EF"/>
    <w:rsid w:val="00FD730C"/>
    <w:rsid w:val="00FD7DDB"/>
    <w:rsid w:val="00FE0474"/>
    <w:rsid w:val="00FE12A8"/>
    <w:rsid w:val="00FE1BFF"/>
    <w:rsid w:val="00FE2809"/>
    <w:rsid w:val="00FE3E33"/>
    <w:rsid w:val="00FE419F"/>
    <w:rsid w:val="00FE4241"/>
    <w:rsid w:val="00FE425D"/>
    <w:rsid w:val="00FE4620"/>
    <w:rsid w:val="00FE7128"/>
    <w:rsid w:val="00FF0F9C"/>
    <w:rsid w:val="00FF18AA"/>
    <w:rsid w:val="00FF35DD"/>
    <w:rsid w:val="00FF5A8B"/>
    <w:rsid w:val="00FF7AC3"/>
    <w:rsid w:val="01150129"/>
    <w:rsid w:val="012BCAE3"/>
    <w:rsid w:val="01E8AF2D"/>
    <w:rsid w:val="0210EB08"/>
    <w:rsid w:val="02610059"/>
    <w:rsid w:val="029DB00F"/>
    <w:rsid w:val="02F6C880"/>
    <w:rsid w:val="0393D29E"/>
    <w:rsid w:val="03A97D20"/>
    <w:rsid w:val="03B9745D"/>
    <w:rsid w:val="03BB3A1D"/>
    <w:rsid w:val="043C6ED6"/>
    <w:rsid w:val="0542C6D8"/>
    <w:rsid w:val="0610A817"/>
    <w:rsid w:val="06335729"/>
    <w:rsid w:val="065287FC"/>
    <w:rsid w:val="07254B63"/>
    <w:rsid w:val="0736FBED"/>
    <w:rsid w:val="073C9D88"/>
    <w:rsid w:val="073FB81E"/>
    <w:rsid w:val="08312713"/>
    <w:rsid w:val="084F7AE9"/>
    <w:rsid w:val="08E02F00"/>
    <w:rsid w:val="0A1DDEFC"/>
    <w:rsid w:val="0A259100"/>
    <w:rsid w:val="0A2EF2CF"/>
    <w:rsid w:val="0AA55DAF"/>
    <w:rsid w:val="0AF4D8F7"/>
    <w:rsid w:val="0B4130A5"/>
    <w:rsid w:val="0B42C03C"/>
    <w:rsid w:val="0BA22449"/>
    <w:rsid w:val="0BD40707"/>
    <w:rsid w:val="0C09151B"/>
    <w:rsid w:val="0C5B94C1"/>
    <w:rsid w:val="0C8DF2E0"/>
    <w:rsid w:val="0CFB393C"/>
    <w:rsid w:val="0D96D75B"/>
    <w:rsid w:val="0DD2A4E2"/>
    <w:rsid w:val="0E3697A4"/>
    <w:rsid w:val="0F1C2949"/>
    <w:rsid w:val="0F4CA744"/>
    <w:rsid w:val="1020C4B9"/>
    <w:rsid w:val="10B65FE3"/>
    <w:rsid w:val="10C53D4C"/>
    <w:rsid w:val="124F2F11"/>
    <w:rsid w:val="130002E1"/>
    <w:rsid w:val="13A1FBEA"/>
    <w:rsid w:val="13A97DBD"/>
    <w:rsid w:val="13EA8107"/>
    <w:rsid w:val="1482A1B0"/>
    <w:rsid w:val="14ABAE95"/>
    <w:rsid w:val="14B97608"/>
    <w:rsid w:val="1512F2B7"/>
    <w:rsid w:val="1562ED29"/>
    <w:rsid w:val="16361D93"/>
    <w:rsid w:val="166E68BE"/>
    <w:rsid w:val="167D5608"/>
    <w:rsid w:val="17A80D70"/>
    <w:rsid w:val="18872DDE"/>
    <w:rsid w:val="194517AE"/>
    <w:rsid w:val="1A0D7EC5"/>
    <w:rsid w:val="1A754728"/>
    <w:rsid w:val="1C66D61C"/>
    <w:rsid w:val="1CA7FF26"/>
    <w:rsid w:val="1D23B630"/>
    <w:rsid w:val="1D603183"/>
    <w:rsid w:val="1E2590FE"/>
    <w:rsid w:val="1EE51553"/>
    <w:rsid w:val="2015FB23"/>
    <w:rsid w:val="2043AACD"/>
    <w:rsid w:val="2059DCE6"/>
    <w:rsid w:val="206A86BE"/>
    <w:rsid w:val="20938D94"/>
    <w:rsid w:val="20B5733B"/>
    <w:rsid w:val="20E029CB"/>
    <w:rsid w:val="216E9C0B"/>
    <w:rsid w:val="21DECD47"/>
    <w:rsid w:val="228DF081"/>
    <w:rsid w:val="22A421DD"/>
    <w:rsid w:val="22A89BC7"/>
    <w:rsid w:val="22E718B6"/>
    <w:rsid w:val="2333518A"/>
    <w:rsid w:val="237024F3"/>
    <w:rsid w:val="23814AC3"/>
    <w:rsid w:val="23C3035D"/>
    <w:rsid w:val="240BEBCA"/>
    <w:rsid w:val="24F81512"/>
    <w:rsid w:val="267DA7DE"/>
    <w:rsid w:val="27130B9E"/>
    <w:rsid w:val="27B9403C"/>
    <w:rsid w:val="27DFD02A"/>
    <w:rsid w:val="28319D89"/>
    <w:rsid w:val="289AC1D6"/>
    <w:rsid w:val="28C328F4"/>
    <w:rsid w:val="28E53B05"/>
    <w:rsid w:val="29070B00"/>
    <w:rsid w:val="29DFF74D"/>
    <w:rsid w:val="2A0D3D26"/>
    <w:rsid w:val="2A383F5C"/>
    <w:rsid w:val="2A9FBE0B"/>
    <w:rsid w:val="2AC9EFEC"/>
    <w:rsid w:val="2B192914"/>
    <w:rsid w:val="2B721A16"/>
    <w:rsid w:val="2B8A4367"/>
    <w:rsid w:val="2C94B6C4"/>
    <w:rsid w:val="2D1FBDCE"/>
    <w:rsid w:val="2D6ABF97"/>
    <w:rsid w:val="2DCD25F7"/>
    <w:rsid w:val="2E7FBF49"/>
    <w:rsid w:val="2EE0F0D7"/>
    <w:rsid w:val="2EFB1003"/>
    <w:rsid w:val="2F3DA0F4"/>
    <w:rsid w:val="2FA1D62C"/>
    <w:rsid w:val="30FAF622"/>
    <w:rsid w:val="31FB2124"/>
    <w:rsid w:val="32EB9469"/>
    <w:rsid w:val="3392D359"/>
    <w:rsid w:val="33CDBA03"/>
    <w:rsid w:val="340F7C4B"/>
    <w:rsid w:val="3468CD41"/>
    <w:rsid w:val="34753497"/>
    <w:rsid w:val="34C74D85"/>
    <w:rsid w:val="34FEF181"/>
    <w:rsid w:val="354C9C3D"/>
    <w:rsid w:val="3551B459"/>
    <w:rsid w:val="35B97D1C"/>
    <w:rsid w:val="36EAD2AC"/>
    <w:rsid w:val="370A4C7D"/>
    <w:rsid w:val="379F44E9"/>
    <w:rsid w:val="37D72E98"/>
    <w:rsid w:val="38667E8C"/>
    <w:rsid w:val="3936C865"/>
    <w:rsid w:val="39550FA6"/>
    <w:rsid w:val="3979509C"/>
    <w:rsid w:val="39C3246E"/>
    <w:rsid w:val="39DABCCB"/>
    <w:rsid w:val="3AC276DE"/>
    <w:rsid w:val="3AD82FEE"/>
    <w:rsid w:val="3AF9E8D2"/>
    <w:rsid w:val="3B4574FD"/>
    <w:rsid w:val="3BD77A4E"/>
    <w:rsid w:val="3C104959"/>
    <w:rsid w:val="3CA8EF27"/>
    <w:rsid w:val="3D249633"/>
    <w:rsid w:val="3D339D20"/>
    <w:rsid w:val="3E051EE2"/>
    <w:rsid w:val="3E60507F"/>
    <w:rsid w:val="3EB3B9E9"/>
    <w:rsid w:val="3EFFA1BC"/>
    <w:rsid w:val="3F6F8AD4"/>
    <w:rsid w:val="3FDDA7CB"/>
    <w:rsid w:val="425236EE"/>
    <w:rsid w:val="42EAB49C"/>
    <w:rsid w:val="43307743"/>
    <w:rsid w:val="447D7BFC"/>
    <w:rsid w:val="44AFAC4B"/>
    <w:rsid w:val="4577C16F"/>
    <w:rsid w:val="45D96F99"/>
    <w:rsid w:val="46CF6F8D"/>
    <w:rsid w:val="46EF4629"/>
    <w:rsid w:val="47024C68"/>
    <w:rsid w:val="47F956AB"/>
    <w:rsid w:val="484460C0"/>
    <w:rsid w:val="485BB7FB"/>
    <w:rsid w:val="48684481"/>
    <w:rsid w:val="487FB6CF"/>
    <w:rsid w:val="499C6556"/>
    <w:rsid w:val="4A59A64F"/>
    <w:rsid w:val="4A6FC850"/>
    <w:rsid w:val="4A75E134"/>
    <w:rsid w:val="4AAC435F"/>
    <w:rsid w:val="4AFAA5B8"/>
    <w:rsid w:val="4B5781A1"/>
    <w:rsid w:val="4BB468BC"/>
    <w:rsid w:val="4D48ED32"/>
    <w:rsid w:val="4D854105"/>
    <w:rsid w:val="4DC64E82"/>
    <w:rsid w:val="4DDA92DC"/>
    <w:rsid w:val="4E81EA5F"/>
    <w:rsid w:val="4EAD9F5E"/>
    <w:rsid w:val="4F0BEBEE"/>
    <w:rsid w:val="4F4E10DF"/>
    <w:rsid w:val="4F97C75A"/>
    <w:rsid w:val="4FFE0A79"/>
    <w:rsid w:val="5074F05C"/>
    <w:rsid w:val="51116324"/>
    <w:rsid w:val="51285AA2"/>
    <w:rsid w:val="51658A3D"/>
    <w:rsid w:val="516DDAC1"/>
    <w:rsid w:val="52319E6F"/>
    <w:rsid w:val="5239B5B8"/>
    <w:rsid w:val="52F4286F"/>
    <w:rsid w:val="52F8A4EC"/>
    <w:rsid w:val="53237B9B"/>
    <w:rsid w:val="5437DDE3"/>
    <w:rsid w:val="54790101"/>
    <w:rsid w:val="5497A990"/>
    <w:rsid w:val="549D3013"/>
    <w:rsid w:val="54B6F562"/>
    <w:rsid w:val="54D043E2"/>
    <w:rsid w:val="5597F5D4"/>
    <w:rsid w:val="55ACF0F8"/>
    <w:rsid w:val="55B2EE2F"/>
    <w:rsid w:val="55CC5368"/>
    <w:rsid w:val="567AC8E0"/>
    <w:rsid w:val="56DAAE8B"/>
    <w:rsid w:val="577843E4"/>
    <w:rsid w:val="578A4BBD"/>
    <w:rsid w:val="57AE7E03"/>
    <w:rsid w:val="584970C5"/>
    <w:rsid w:val="585C0201"/>
    <w:rsid w:val="587BD347"/>
    <w:rsid w:val="588C694D"/>
    <w:rsid w:val="58991FB2"/>
    <w:rsid w:val="58E74C7C"/>
    <w:rsid w:val="591615CE"/>
    <w:rsid w:val="594B10C5"/>
    <w:rsid w:val="5A2F065C"/>
    <w:rsid w:val="5AF534EF"/>
    <w:rsid w:val="5B170135"/>
    <w:rsid w:val="5B27215F"/>
    <w:rsid w:val="5B4B276C"/>
    <w:rsid w:val="5B5A9AE9"/>
    <w:rsid w:val="5B920F38"/>
    <w:rsid w:val="5BAB2C60"/>
    <w:rsid w:val="5BDCB321"/>
    <w:rsid w:val="5C0379E7"/>
    <w:rsid w:val="5C24B94E"/>
    <w:rsid w:val="5CD378CA"/>
    <w:rsid w:val="5D2065FC"/>
    <w:rsid w:val="5DD870BB"/>
    <w:rsid w:val="5DF502AE"/>
    <w:rsid w:val="5EA2944A"/>
    <w:rsid w:val="60899976"/>
    <w:rsid w:val="61554933"/>
    <w:rsid w:val="61CFDA68"/>
    <w:rsid w:val="61ECB436"/>
    <w:rsid w:val="62CDCBA8"/>
    <w:rsid w:val="62DC55D0"/>
    <w:rsid w:val="63761F1A"/>
    <w:rsid w:val="63AEA0FE"/>
    <w:rsid w:val="647FE6F5"/>
    <w:rsid w:val="65084383"/>
    <w:rsid w:val="6530C8FF"/>
    <w:rsid w:val="65338B00"/>
    <w:rsid w:val="66F0F4BF"/>
    <w:rsid w:val="6724192B"/>
    <w:rsid w:val="67599D11"/>
    <w:rsid w:val="67F6C59E"/>
    <w:rsid w:val="684F42AC"/>
    <w:rsid w:val="686A59D4"/>
    <w:rsid w:val="687117F7"/>
    <w:rsid w:val="68C00F6C"/>
    <w:rsid w:val="698B738D"/>
    <w:rsid w:val="69A1BB5E"/>
    <w:rsid w:val="69B21D21"/>
    <w:rsid w:val="6A83C45E"/>
    <w:rsid w:val="6B169D13"/>
    <w:rsid w:val="6B42F243"/>
    <w:rsid w:val="6B6DF677"/>
    <w:rsid w:val="6B8EAA71"/>
    <w:rsid w:val="6BEAE661"/>
    <w:rsid w:val="6BFE1656"/>
    <w:rsid w:val="6CFA12F7"/>
    <w:rsid w:val="6E0A4F1B"/>
    <w:rsid w:val="6E3FF1FE"/>
    <w:rsid w:val="6EDD9272"/>
    <w:rsid w:val="6F5D1F78"/>
    <w:rsid w:val="6FF8F440"/>
    <w:rsid w:val="70439217"/>
    <w:rsid w:val="70B82158"/>
    <w:rsid w:val="70ECF49C"/>
    <w:rsid w:val="7122CC29"/>
    <w:rsid w:val="71B1B49A"/>
    <w:rsid w:val="72833F6A"/>
    <w:rsid w:val="7284FAFB"/>
    <w:rsid w:val="72B28AF6"/>
    <w:rsid w:val="72D273D6"/>
    <w:rsid w:val="730AAC97"/>
    <w:rsid w:val="7355C9DC"/>
    <w:rsid w:val="73C518CA"/>
    <w:rsid w:val="748736AB"/>
    <w:rsid w:val="749E80E3"/>
    <w:rsid w:val="7578CCDF"/>
    <w:rsid w:val="76D0D4BE"/>
    <w:rsid w:val="76F2CCFD"/>
    <w:rsid w:val="7769070D"/>
    <w:rsid w:val="77CADCC1"/>
    <w:rsid w:val="780BD987"/>
    <w:rsid w:val="782A844E"/>
    <w:rsid w:val="786BE5BF"/>
    <w:rsid w:val="7876B78D"/>
    <w:rsid w:val="78BD079C"/>
    <w:rsid w:val="78EC1AA5"/>
    <w:rsid w:val="7A802093"/>
    <w:rsid w:val="7B34C0F7"/>
    <w:rsid w:val="7B452A66"/>
    <w:rsid w:val="7B5427CC"/>
    <w:rsid w:val="7B8682BA"/>
    <w:rsid w:val="7B9E759C"/>
    <w:rsid w:val="7BD4889B"/>
    <w:rsid w:val="7C64B33F"/>
    <w:rsid w:val="7C6627E8"/>
    <w:rsid w:val="7C8CAE95"/>
    <w:rsid w:val="7CA73345"/>
    <w:rsid w:val="7CC91E42"/>
    <w:rsid w:val="7D7DA4F7"/>
    <w:rsid w:val="7D88757D"/>
    <w:rsid w:val="7DB33FD4"/>
    <w:rsid w:val="7E6FF972"/>
    <w:rsid w:val="7EF87C6B"/>
    <w:rsid w:val="7F565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21D8B"/>
  <w15:chartTrackingRefBased/>
  <w15:docId w15:val="{A06AE71B-7C75-497F-A64E-BD6834DB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rsid w:val="00EF060F"/>
    <w:pPr>
      <w:spacing w:after="120" w:line="312" w:lineRule="auto"/>
    </w:pPr>
    <w:rPr>
      <w:rFonts w:ascii="Arial" w:hAnsi="Arial"/>
      <w:color w:val="000000" w:themeColor="text1"/>
      <w:sz w:val="24"/>
    </w:rPr>
  </w:style>
  <w:style w:type="paragraph" w:styleId="Heading1">
    <w:name w:val="heading 1"/>
    <w:basedOn w:val="Normal"/>
    <w:next w:val="Normal"/>
    <w:link w:val="Heading1Char"/>
    <w:uiPriority w:val="9"/>
    <w:qFormat/>
    <w:rsid w:val="00332E93"/>
    <w:pPr>
      <w:keepNext/>
      <w:keepLines/>
      <w:spacing w:before="360"/>
      <w:outlineLvl w:val="0"/>
    </w:pPr>
    <w:rPr>
      <w:rFonts w:ascii="Century Gothic" w:eastAsiaTheme="majorEastAsia" w:hAnsi="Century Gothic" w:cstheme="majorBidi"/>
      <w:b/>
      <w:color w:val="00435F"/>
      <w:sz w:val="44"/>
      <w:szCs w:val="32"/>
    </w:rPr>
  </w:style>
  <w:style w:type="paragraph" w:styleId="Heading2">
    <w:name w:val="heading 2"/>
    <w:basedOn w:val="Normal"/>
    <w:next w:val="Normal"/>
    <w:link w:val="Heading2Char"/>
    <w:uiPriority w:val="9"/>
    <w:unhideWhenUsed/>
    <w:qFormat/>
    <w:rsid w:val="00332E93"/>
    <w:pPr>
      <w:keepNext/>
      <w:keepLines/>
      <w:spacing w:before="120"/>
      <w:outlineLvl w:val="1"/>
    </w:pPr>
    <w:rPr>
      <w:rFonts w:ascii="Century Gothic" w:eastAsiaTheme="majorEastAsia" w:hAnsi="Century Gothic" w:cstheme="majorBidi"/>
      <w:b/>
      <w:color w:val="00435F"/>
      <w:sz w:val="36"/>
      <w:szCs w:val="26"/>
    </w:rPr>
  </w:style>
  <w:style w:type="paragraph" w:styleId="Heading3">
    <w:name w:val="heading 3"/>
    <w:basedOn w:val="Normal"/>
    <w:next w:val="Normal"/>
    <w:link w:val="Heading3Char"/>
    <w:uiPriority w:val="9"/>
    <w:unhideWhenUsed/>
    <w:qFormat/>
    <w:rsid w:val="00332E93"/>
    <w:pPr>
      <w:keepNext/>
      <w:keepLines/>
      <w:spacing w:before="120"/>
      <w:outlineLvl w:val="2"/>
    </w:pPr>
    <w:rPr>
      <w:rFonts w:ascii="Century Gothic" w:eastAsiaTheme="majorEastAsia" w:hAnsi="Century Gothic" w:cstheme="majorBidi"/>
      <w:b/>
      <w:sz w:val="32"/>
      <w:szCs w:val="24"/>
    </w:rPr>
  </w:style>
  <w:style w:type="paragraph" w:styleId="Heading4">
    <w:name w:val="heading 4"/>
    <w:basedOn w:val="Normal"/>
    <w:next w:val="Normal"/>
    <w:link w:val="Heading4Char"/>
    <w:autoRedefine/>
    <w:uiPriority w:val="9"/>
    <w:unhideWhenUsed/>
    <w:qFormat/>
    <w:rsid w:val="00197071"/>
    <w:pPr>
      <w:keepNext/>
      <w:keepLines/>
      <w:shd w:val="clear" w:color="auto" w:fill="FFFFFF"/>
      <w:spacing w:before="120"/>
      <w:outlineLvl w:val="3"/>
    </w:pPr>
    <w:rPr>
      <w:rFonts w:ascii="Century Gothic" w:eastAsiaTheme="majorEastAsia" w:hAnsi="Century Gothic" w:cstheme="majorBidi"/>
      <w:b/>
      <w:iCs/>
      <w:sz w:val="28"/>
    </w:rPr>
  </w:style>
  <w:style w:type="paragraph" w:styleId="Heading5">
    <w:name w:val="heading 5"/>
    <w:basedOn w:val="Normal"/>
    <w:next w:val="Normal"/>
    <w:link w:val="Heading5Char"/>
    <w:uiPriority w:val="9"/>
    <w:unhideWhenUsed/>
    <w:qFormat/>
    <w:rsid w:val="00866C7D"/>
    <w:pPr>
      <w:keepNext/>
      <w:keepLines/>
      <w:spacing w:before="120"/>
      <w:outlineLvl w:val="4"/>
    </w:pPr>
    <w:rPr>
      <w:rFonts w:ascii="Century Gothic" w:eastAsiaTheme="majorEastAsia" w:hAnsi="Century Gothic" w:cstheme="majorBidi"/>
      <w:b/>
      <w:sz w:val="26"/>
    </w:rPr>
  </w:style>
  <w:style w:type="paragraph" w:styleId="Heading6">
    <w:name w:val="heading 6"/>
    <w:basedOn w:val="Normal"/>
    <w:next w:val="Normal"/>
    <w:link w:val="Heading6Char"/>
    <w:autoRedefine/>
    <w:uiPriority w:val="9"/>
    <w:unhideWhenUsed/>
    <w:qFormat/>
    <w:rsid w:val="005A692A"/>
    <w:pPr>
      <w:keepNext/>
      <w:keepLines/>
      <w:spacing w:before="120"/>
      <w:outlineLvl w:val="5"/>
    </w:pPr>
    <w:rPr>
      <w:rFonts w:ascii="Century Gothic" w:eastAsiaTheme="majorEastAsia" w:hAnsi="Century Gothic" w:cstheme="majorBidi"/>
      <w:b/>
    </w:rPr>
  </w:style>
  <w:style w:type="paragraph" w:styleId="Heading7">
    <w:name w:val="heading 7"/>
    <w:basedOn w:val="Normal"/>
    <w:next w:val="Normal"/>
    <w:link w:val="Heading7Char"/>
    <w:uiPriority w:val="9"/>
    <w:unhideWhenUsed/>
    <w:rsid w:val="007205D0"/>
    <w:pPr>
      <w:keepNext/>
      <w:keepLines/>
      <w:spacing w:before="120"/>
      <w:outlineLvl w:val="6"/>
    </w:pPr>
    <w:rPr>
      <w:rFonts w:asciiTheme="majorHAnsi" w:eastAsiaTheme="majorEastAsia" w:hAnsiTheme="majorHAnsi" w:cstheme="majorBidi"/>
      <w:b/>
      <w:iCs/>
      <w:color w:val="1F3864" w:themeColor="accent1" w:themeShade="80"/>
      <w:sz w:val="32"/>
    </w:rPr>
  </w:style>
  <w:style w:type="paragraph" w:styleId="Heading8">
    <w:name w:val="heading 8"/>
    <w:basedOn w:val="Normal"/>
    <w:next w:val="Normal"/>
    <w:link w:val="Heading8Char"/>
    <w:uiPriority w:val="9"/>
    <w:unhideWhenUsed/>
    <w:rsid w:val="007205D0"/>
    <w:pPr>
      <w:keepNext/>
      <w:keepLines/>
      <w:spacing w:before="120"/>
      <w:outlineLvl w:val="7"/>
    </w:pPr>
    <w:rPr>
      <w:rFonts w:asciiTheme="majorHAnsi" w:eastAsiaTheme="majorEastAsia" w:hAnsiTheme="majorHAnsi" w:cstheme="majorBidi"/>
      <w:b/>
      <w:color w:val="1F3864" w:themeColor="accent1" w:themeShade="80"/>
      <w:sz w:val="28"/>
      <w:szCs w:val="21"/>
    </w:rPr>
  </w:style>
  <w:style w:type="paragraph" w:styleId="Heading9">
    <w:name w:val="heading 9"/>
    <w:basedOn w:val="Normal"/>
    <w:next w:val="Normal"/>
    <w:link w:val="Heading9Char"/>
    <w:uiPriority w:val="9"/>
    <w:unhideWhenUsed/>
    <w:rsid w:val="007205D0"/>
    <w:pPr>
      <w:keepNext/>
      <w:keepLines/>
      <w:spacing w:before="40" w:after="0"/>
      <w:outlineLvl w:val="8"/>
    </w:pPr>
    <w:rPr>
      <w:rFonts w:asciiTheme="majorHAnsi" w:eastAsiaTheme="majorEastAsia" w:hAnsiTheme="majorHAnsi" w:cstheme="majorBidi"/>
      <w:b/>
      <w:iCs/>
      <w:color w:val="1F3864"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7205D0"/>
    <w:rPr>
      <w:rFonts w:asciiTheme="majorHAnsi" w:eastAsiaTheme="majorEastAsia" w:hAnsiTheme="majorHAnsi" w:cstheme="majorBidi"/>
      <w:b/>
      <w:iCs/>
      <w:color w:val="1F3864" w:themeColor="accent1" w:themeShade="80"/>
      <w:sz w:val="32"/>
    </w:rPr>
  </w:style>
  <w:style w:type="paragraph" w:styleId="Title">
    <w:name w:val="Title"/>
    <w:next w:val="Heading1"/>
    <w:link w:val="TitleChar"/>
    <w:uiPriority w:val="10"/>
    <w:qFormat/>
    <w:rsid w:val="00D05803"/>
    <w:pPr>
      <w:spacing w:before="240" w:after="240" w:line="240" w:lineRule="auto"/>
      <w:contextualSpacing/>
    </w:pPr>
    <w:rPr>
      <w:rFonts w:ascii="Century Gothic" w:eastAsiaTheme="majorEastAsia" w:hAnsi="Century Gothic" w:cstheme="majorBidi"/>
      <w:b/>
      <w:color w:val="000000" w:themeColor="text1"/>
      <w:spacing w:val="-10"/>
      <w:kern w:val="28"/>
      <w:sz w:val="96"/>
      <w:szCs w:val="56"/>
    </w:rPr>
  </w:style>
  <w:style w:type="character" w:customStyle="1" w:styleId="TitleChar">
    <w:name w:val="Title Char"/>
    <w:basedOn w:val="DefaultParagraphFont"/>
    <w:link w:val="Title"/>
    <w:uiPriority w:val="10"/>
    <w:rsid w:val="00D05803"/>
    <w:rPr>
      <w:rFonts w:ascii="Century Gothic" w:eastAsiaTheme="majorEastAsia" w:hAnsi="Century Gothic" w:cstheme="majorBidi"/>
      <w:b/>
      <w:color w:val="000000" w:themeColor="text1"/>
      <w:spacing w:val="-10"/>
      <w:kern w:val="28"/>
      <w:sz w:val="96"/>
      <w:szCs w:val="56"/>
    </w:rPr>
  </w:style>
  <w:style w:type="paragraph" w:styleId="Subtitle">
    <w:name w:val="Subtitle"/>
    <w:basedOn w:val="Normal"/>
    <w:next w:val="Normal"/>
    <w:link w:val="SubtitleChar"/>
    <w:uiPriority w:val="11"/>
    <w:qFormat/>
    <w:rsid w:val="00EF060F"/>
    <w:pPr>
      <w:numPr>
        <w:ilvl w:val="1"/>
      </w:numPr>
    </w:pPr>
    <w:rPr>
      <w:rFonts w:ascii="Century Gothic" w:eastAsiaTheme="minorEastAsia" w:hAnsi="Century Gothic"/>
      <w:b/>
      <w:sz w:val="32"/>
    </w:rPr>
  </w:style>
  <w:style w:type="character" w:customStyle="1" w:styleId="SubtitleChar">
    <w:name w:val="Subtitle Char"/>
    <w:basedOn w:val="DefaultParagraphFont"/>
    <w:link w:val="Subtitle"/>
    <w:uiPriority w:val="11"/>
    <w:rsid w:val="00EF060F"/>
    <w:rPr>
      <w:rFonts w:ascii="Century Gothic" w:eastAsiaTheme="minorEastAsia" w:hAnsi="Century Gothic"/>
      <w:b/>
      <w:color w:val="000000" w:themeColor="text1"/>
      <w:sz w:val="32"/>
    </w:rPr>
  </w:style>
  <w:style w:type="paragraph" w:styleId="NoSpacing">
    <w:name w:val="No Spacing"/>
    <w:aliases w:val="Intro text"/>
    <w:uiPriority w:val="1"/>
    <w:qFormat/>
    <w:rsid w:val="002542CC"/>
    <w:pPr>
      <w:spacing w:before="120" w:after="240" w:line="240" w:lineRule="auto"/>
    </w:pPr>
    <w:rPr>
      <w:rFonts w:ascii="Century Gothic" w:hAnsi="Century Gothic"/>
      <w:color w:val="000000" w:themeColor="text1"/>
      <w:sz w:val="32"/>
    </w:rPr>
  </w:style>
  <w:style w:type="character" w:customStyle="1" w:styleId="Heading1Char">
    <w:name w:val="Heading 1 Char"/>
    <w:basedOn w:val="DefaultParagraphFont"/>
    <w:link w:val="Heading1"/>
    <w:uiPriority w:val="9"/>
    <w:rsid w:val="00332E93"/>
    <w:rPr>
      <w:rFonts w:ascii="Century Gothic" w:eastAsiaTheme="majorEastAsia" w:hAnsi="Century Gothic" w:cstheme="majorBidi"/>
      <w:b/>
      <w:color w:val="00435F"/>
      <w:sz w:val="44"/>
      <w:szCs w:val="32"/>
    </w:rPr>
  </w:style>
  <w:style w:type="character" w:customStyle="1" w:styleId="Heading2Char">
    <w:name w:val="Heading 2 Char"/>
    <w:basedOn w:val="DefaultParagraphFont"/>
    <w:link w:val="Heading2"/>
    <w:uiPriority w:val="9"/>
    <w:rsid w:val="00332E93"/>
    <w:rPr>
      <w:rFonts w:ascii="Century Gothic" w:eastAsiaTheme="majorEastAsia" w:hAnsi="Century Gothic" w:cstheme="majorBidi"/>
      <w:b/>
      <w:color w:val="00435F"/>
      <w:sz w:val="36"/>
      <w:szCs w:val="26"/>
    </w:rPr>
  </w:style>
  <w:style w:type="paragraph" w:styleId="Caption">
    <w:name w:val="caption"/>
    <w:basedOn w:val="Normal"/>
    <w:next w:val="Normal"/>
    <w:uiPriority w:val="35"/>
    <w:unhideWhenUsed/>
    <w:qFormat/>
    <w:rsid w:val="007F325C"/>
    <w:pPr>
      <w:spacing w:before="40" w:after="240" w:line="240" w:lineRule="auto"/>
    </w:pPr>
    <w:rPr>
      <w:rFonts w:ascii="Century Gothic" w:hAnsi="Century Gothic"/>
      <w:iCs/>
      <w:sz w:val="18"/>
      <w:szCs w:val="18"/>
    </w:rPr>
  </w:style>
  <w:style w:type="paragraph" w:customStyle="1" w:styleId="BulletL1">
    <w:name w:val="Bullet L1"/>
    <w:link w:val="BulletL1Char"/>
    <w:qFormat/>
    <w:rsid w:val="00332E93"/>
    <w:pPr>
      <w:numPr>
        <w:numId w:val="5"/>
      </w:numPr>
      <w:spacing w:after="120" w:line="312" w:lineRule="auto"/>
      <w:contextualSpacing/>
    </w:pPr>
    <w:rPr>
      <w:rFonts w:ascii="Century Gothic" w:hAnsi="Century Gothic"/>
      <w:color w:val="000000" w:themeColor="text1"/>
      <w:sz w:val="24"/>
    </w:rPr>
  </w:style>
  <w:style w:type="table" w:styleId="TableGrid">
    <w:name w:val="Table Grid"/>
    <w:aliases w:val="PT TAble"/>
    <w:basedOn w:val="TableNormal"/>
    <w:uiPriority w:val="39"/>
    <w:rsid w:val="00610D71"/>
    <w:pPr>
      <w:spacing w:after="0" w:line="240" w:lineRule="auto"/>
    </w:pPr>
    <w:rPr>
      <w:rFonts w:ascii="Century Gothic" w:hAnsi="Century Gothic"/>
      <w:color w:val="000000" w:themeColor="text1"/>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32E93"/>
    <w:rPr>
      <w:rFonts w:ascii="Century Gothic" w:hAnsi="Century Gothic"/>
      <w:color w:val="000000" w:themeColor="text1"/>
      <w:sz w:val="24"/>
    </w:rPr>
  </w:style>
  <w:style w:type="character" w:customStyle="1" w:styleId="Heading3Char">
    <w:name w:val="Heading 3 Char"/>
    <w:basedOn w:val="DefaultParagraphFont"/>
    <w:link w:val="Heading3"/>
    <w:uiPriority w:val="9"/>
    <w:rsid w:val="00332E93"/>
    <w:rPr>
      <w:rFonts w:ascii="Century Gothic" w:eastAsiaTheme="majorEastAsia" w:hAnsi="Century Gothic" w:cstheme="majorBidi"/>
      <w:b/>
      <w:color w:val="000000" w:themeColor="text1"/>
      <w:sz w:val="32"/>
      <w:szCs w:val="24"/>
    </w:rPr>
  </w:style>
  <w:style w:type="character" w:customStyle="1" w:styleId="Heading6Char">
    <w:name w:val="Heading 6 Char"/>
    <w:basedOn w:val="DefaultParagraphFont"/>
    <w:link w:val="Heading6"/>
    <w:uiPriority w:val="9"/>
    <w:rsid w:val="005A692A"/>
    <w:rPr>
      <w:rFonts w:ascii="Century Gothic" w:eastAsiaTheme="majorEastAsia" w:hAnsi="Century Gothic" w:cstheme="majorBidi"/>
      <w:b/>
      <w:color w:val="000000" w:themeColor="text1"/>
      <w:sz w:val="24"/>
    </w:rPr>
  </w:style>
  <w:style w:type="table" w:styleId="GridTable4">
    <w:name w:val="Grid Table 4"/>
    <w:basedOn w:val="TableNormal"/>
    <w:uiPriority w:val="49"/>
    <w:rsid w:val="007205D0"/>
    <w:pPr>
      <w:spacing w:after="0" w:line="240" w:lineRule="auto"/>
    </w:pPr>
    <w:rPr>
      <w:rFonts w:ascii="Arial" w:hAnsi="Arial"/>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L5">
    <w:name w:val="Bullet L5"/>
    <w:link w:val="BulletL5Char"/>
    <w:autoRedefine/>
    <w:rsid w:val="00717E4C"/>
    <w:pPr>
      <w:numPr>
        <w:ilvl w:val="1"/>
        <w:numId w:val="18"/>
      </w:numPr>
      <w:spacing w:after="60" w:line="312" w:lineRule="auto"/>
    </w:pPr>
    <w:rPr>
      <w:rFonts w:ascii="Century Gothic" w:hAnsi="Century Gothic"/>
      <w:color w:val="000000" w:themeColor="text1"/>
      <w:sz w:val="24"/>
    </w:rPr>
  </w:style>
  <w:style w:type="character" w:customStyle="1" w:styleId="BulletL5Char">
    <w:name w:val="Bullet L5 Char"/>
    <w:basedOn w:val="BulletL1Char"/>
    <w:link w:val="BulletL5"/>
    <w:rsid w:val="00717E4C"/>
    <w:rPr>
      <w:rFonts w:ascii="Century Gothic" w:hAnsi="Century Gothic"/>
      <w:color w:val="000000" w:themeColor="text1"/>
      <w:sz w:val="24"/>
    </w:rPr>
  </w:style>
  <w:style w:type="character" w:customStyle="1" w:styleId="Heading4Char">
    <w:name w:val="Heading 4 Char"/>
    <w:basedOn w:val="DefaultParagraphFont"/>
    <w:link w:val="Heading4"/>
    <w:uiPriority w:val="9"/>
    <w:rsid w:val="00197071"/>
    <w:rPr>
      <w:rFonts w:ascii="Century Gothic" w:eastAsiaTheme="majorEastAsia" w:hAnsi="Century Gothic" w:cstheme="majorBidi"/>
      <w:b/>
      <w:iCs/>
      <w:color w:val="000000" w:themeColor="text1"/>
      <w:sz w:val="28"/>
      <w:shd w:val="clear" w:color="auto" w:fill="FFFFFF"/>
    </w:rPr>
  </w:style>
  <w:style w:type="character" w:customStyle="1" w:styleId="Heading5Char">
    <w:name w:val="Heading 5 Char"/>
    <w:basedOn w:val="DefaultParagraphFont"/>
    <w:link w:val="Heading5"/>
    <w:uiPriority w:val="9"/>
    <w:rsid w:val="00866C7D"/>
    <w:rPr>
      <w:rFonts w:ascii="Century Gothic" w:eastAsiaTheme="majorEastAsia" w:hAnsi="Century Gothic" w:cstheme="majorBidi"/>
      <w:b/>
      <w:color w:val="000000" w:themeColor="text1"/>
      <w:sz w:val="26"/>
    </w:rPr>
  </w:style>
  <w:style w:type="paragraph" w:customStyle="1" w:styleId="Tableheadingblack">
    <w:name w:val="Table heading black"/>
    <w:basedOn w:val="Tableheadingwhite"/>
    <w:next w:val="Normal"/>
    <w:autoRedefine/>
    <w:qFormat/>
    <w:rsid w:val="007B1917"/>
    <w:rPr>
      <w:b w:val="0"/>
      <w:bCs w:val="0"/>
      <w:color w:val="auto"/>
      <w:szCs w:val="28"/>
    </w:rPr>
  </w:style>
  <w:style w:type="paragraph" w:customStyle="1" w:styleId="Tableheadingwhite">
    <w:name w:val="Table heading white"/>
    <w:basedOn w:val="Normal"/>
    <w:link w:val="TableheadingwhiteChar"/>
    <w:autoRedefine/>
    <w:qFormat/>
    <w:rsid w:val="00154D06"/>
    <w:pPr>
      <w:spacing w:after="40" w:line="240" w:lineRule="auto"/>
      <w:jc w:val="center"/>
    </w:pPr>
    <w:rPr>
      <w:rFonts w:ascii="Century Gothic" w:hAnsi="Century Gothic"/>
      <w:b/>
      <w:bCs/>
      <w:color w:val="FFFFFF" w:themeColor="background1"/>
      <w:szCs w:val="24"/>
    </w:rPr>
  </w:style>
  <w:style w:type="character" w:customStyle="1" w:styleId="TableheadingwhiteChar">
    <w:name w:val="Table heading white Char"/>
    <w:basedOn w:val="DefaultParagraphFont"/>
    <w:link w:val="Tableheadingwhite"/>
    <w:rsid w:val="00154D06"/>
    <w:rPr>
      <w:rFonts w:ascii="Century Gothic" w:hAnsi="Century Gothic"/>
      <w:b/>
      <w:bCs/>
      <w:color w:val="FFFFFF" w:themeColor="background1"/>
      <w:sz w:val="24"/>
      <w:szCs w:val="24"/>
    </w:rPr>
  </w:style>
  <w:style w:type="paragraph" w:customStyle="1" w:styleId="Tablecopy">
    <w:name w:val="Table copy"/>
    <w:next w:val="Normal"/>
    <w:link w:val="TablecopyChar"/>
    <w:autoRedefine/>
    <w:qFormat/>
    <w:rsid w:val="00FB63E0"/>
    <w:pPr>
      <w:spacing w:after="40" w:line="240" w:lineRule="auto"/>
    </w:pPr>
    <w:rPr>
      <w:rFonts w:ascii="Century Gothic" w:hAnsi="Century Gothic"/>
      <w:color w:val="000000" w:themeColor="text1"/>
      <w:sz w:val="20"/>
    </w:rPr>
  </w:style>
  <w:style w:type="character" w:customStyle="1" w:styleId="TablecopyChar">
    <w:name w:val="Table copy Char"/>
    <w:basedOn w:val="DefaultParagraphFont"/>
    <w:link w:val="Tablecopy"/>
    <w:rsid w:val="00FB63E0"/>
    <w:rPr>
      <w:rFonts w:ascii="Century Gothic" w:hAnsi="Century Gothic"/>
      <w:color w:val="000000" w:themeColor="text1"/>
      <w:sz w:val="20"/>
    </w:rPr>
  </w:style>
  <w:style w:type="paragraph" w:styleId="Header">
    <w:name w:val="header"/>
    <w:link w:val="HeaderChar"/>
    <w:autoRedefine/>
    <w:uiPriority w:val="99"/>
    <w:unhideWhenUsed/>
    <w:qFormat/>
    <w:rsid w:val="004E201D"/>
    <w:pPr>
      <w:tabs>
        <w:tab w:val="center" w:pos="4513"/>
        <w:tab w:val="right" w:pos="9026"/>
      </w:tabs>
      <w:spacing w:after="0" w:line="240" w:lineRule="auto"/>
    </w:pPr>
    <w:rPr>
      <w:rFonts w:ascii="Century Gothic" w:hAnsi="Century Gothic"/>
      <w:color w:val="000000" w:themeColor="text1"/>
      <w:sz w:val="16"/>
    </w:rPr>
  </w:style>
  <w:style w:type="character" w:customStyle="1" w:styleId="HeaderChar">
    <w:name w:val="Header Char"/>
    <w:basedOn w:val="DefaultParagraphFont"/>
    <w:link w:val="Header"/>
    <w:uiPriority w:val="99"/>
    <w:rsid w:val="004E201D"/>
    <w:rPr>
      <w:rFonts w:ascii="Century Gothic" w:hAnsi="Century Gothic"/>
      <w:color w:val="000000" w:themeColor="text1"/>
      <w:sz w:val="16"/>
    </w:rPr>
  </w:style>
  <w:style w:type="paragraph" w:styleId="Footer">
    <w:name w:val="footer"/>
    <w:basedOn w:val="Normal"/>
    <w:link w:val="FooterChar"/>
    <w:uiPriority w:val="99"/>
    <w:unhideWhenUsed/>
    <w:qFormat/>
    <w:rsid w:val="00CA2F8C"/>
    <w:pPr>
      <w:tabs>
        <w:tab w:val="center" w:pos="4513"/>
        <w:tab w:val="right" w:pos="9026"/>
      </w:tabs>
      <w:spacing w:after="0" w:line="240" w:lineRule="auto"/>
      <w:jc w:val="right"/>
    </w:pPr>
    <w:rPr>
      <w:rFonts w:ascii="Century Gothic" w:hAnsi="Century Gothic"/>
      <w:szCs w:val="24"/>
    </w:rPr>
  </w:style>
  <w:style w:type="character" w:customStyle="1" w:styleId="FooterChar">
    <w:name w:val="Footer Char"/>
    <w:basedOn w:val="DefaultParagraphFont"/>
    <w:link w:val="Footer"/>
    <w:uiPriority w:val="99"/>
    <w:rsid w:val="00CA2F8C"/>
    <w:rPr>
      <w:rFonts w:ascii="Century Gothic" w:hAnsi="Century Gothic"/>
      <w:color w:val="000000" w:themeColor="text1"/>
      <w:sz w:val="24"/>
      <w:szCs w:val="24"/>
    </w:rPr>
  </w:style>
  <w:style w:type="paragraph" w:styleId="TOC1">
    <w:name w:val="toc 1"/>
    <w:basedOn w:val="Normal"/>
    <w:next w:val="Normal"/>
    <w:uiPriority w:val="39"/>
    <w:unhideWhenUsed/>
    <w:qFormat/>
    <w:rsid w:val="004E201D"/>
    <w:rPr>
      <w:rFonts w:ascii="Century Gothic" w:hAnsi="Century Gothic"/>
    </w:rPr>
  </w:style>
  <w:style w:type="paragraph" w:styleId="TOC2">
    <w:name w:val="toc 2"/>
    <w:next w:val="Normal"/>
    <w:autoRedefine/>
    <w:uiPriority w:val="39"/>
    <w:unhideWhenUsed/>
    <w:rsid w:val="007205D0"/>
    <w:pPr>
      <w:spacing w:after="120" w:line="312" w:lineRule="auto"/>
      <w:ind w:left="284"/>
    </w:pPr>
    <w:rPr>
      <w:rFonts w:ascii="Arial" w:hAnsi="Arial"/>
      <w:color w:val="000000" w:themeColor="text1"/>
      <w:sz w:val="24"/>
    </w:rPr>
  </w:style>
  <w:style w:type="paragraph" w:styleId="TOC3">
    <w:name w:val="toc 3"/>
    <w:next w:val="Normal"/>
    <w:autoRedefine/>
    <w:uiPriority w:val="39"/>
    <w:unhideWhenUsed/>
    <w:rsid w:val="007205D0"/>
    <w:pPr>
      <w:spacing w:after="120" w:line="312" w:lineRule="auto"/>
      <w:ind w:left="567"/>
    </w:pPr>
    <w:rPr>
      <w:rFonts w:ascii="Arial" w:hAnsi="Arial"/>
      <w:color w:val="000000" w:themeColor="text1"/>
      <w:sz w:val="24"/>
    </w:rPr>
  </w:style>
  <w:style w:type="character" w:styleId="Hyperlink">
    <w:name w:val="Hyperlink"/>
    <w:basedOn w:val="DefaultParagraphFont"/>
    <w:uiPriority w:val="99"/>
    <w:unhideWhenUsed/>
    <w:rsid w:val="007205D0"/>
    <w:rPr>
      <w:color w:val="1F3864" w:themeColor="accent1" w:themeShade="80"/>
      <w:u w:val="single"/>
    </w:rPr>
  </w:style>
  <w:style w:type="paragraph" w:customStyle="1" w:styleId="FooterDepartmentdivisionunitnameCover">
    <w:name w:val="Footer Department/division/unit name (Cover)"/>
    <w:qFormat/>
    <w:rsid w:val="007205D0"/>
    <w:pPr>
      <w:spacing w:after="0" w:line="240" w:lineRule="auto"/>
    </w:pPr>
    <w:rPr>
      <w:rFonts w:asciiTheme="majorHAnsi" w:eastAsiaTheme="majorEastAsia" w:hAnsiTheme="majorHAnsi" w:cstheme="majorBidi"/>
      <w:b/>
      <w:iCs/>
      <w:noProof/>
      <w:color w:val="000000" w:themeColor="text1"/>
      <w:sz w:val="20"/>
    </w:rPr>
  </w:style>
  <w:style w:type="paragraph" w:styleId="TOCHeading">
    <w:name w:val="TOC Heading"/>
    <w:basedOn w:val="Heading1"/>
    <w:next w:val="Heading1"/>
    <w:uiPriority w:val="39"/>
    <w:semiHidden/>
    <w:unhideWhenUsed/>
    <w:qFormat/>
    <w:rsid w:val="007205D0"/>
    <w:pPr>
      <w:spacing w:before="0" w:after="240"/>
      <w:outlineLvl w:val="9"/>
    </w:pPr>
  </w:style>
  <w:style w:type="character" w:customStyle="1" w:styleId="Heading8Char">
    <w:name w:val="Heading 8 Char"/>
    <w:basedOn w:val="DefaultParagraphFont"/>
    <w:link w:val="Heading8"/>
    <w:uiPriority w:val="9"/>
    <w:rsid w:val="007205D0"/>
    <w:rPr>
      <w:rFonts w:asciiTheme="majorHAnsi" w:eastAsiaTheme="majorEastAsia" w:hAnsiTheme="majorHAnsi" w:cstheme="majorBidi"/>
      <w:b/>
      <w:color w:val="1F3864" w:themeColor="accent1" w:themeShade="80"/>
      <w:sz w:val="28"/>
      <w:szCs w:val="21"/>
    </w:rPr>
  </w:style>
  <w:style w:type="character" w:styleId="SubtleEmphasis">
    <w:name w:val="Subtle Emphasis"/>
    <w:basedOn w:val="DefaultParagraphFont"/>
    <w:uiPriority w:val="19"/>
    <w:rsid w:val="007205D0"/>
    <w:rPr>
      <w:rFonts w:asciiTheme="minorHAnsi" w:hAnsiTheme="minorHAnsi"/>
      <w:i/>
      <w:iCs/>
      <w:color w:val="3B3838" w:themeColor="background2" w:themeShade="40"/>
      <w:sz w:val="24"/>
    </w:rPr>
  </w:style>
  <w:style w:type="character" w:customStyle="1" w:styleId="Heading9Char">
    <w:name w:val="Heading 9 Char"/>
    <w:basedOn w:val="DefaultParagraphFont"/>
    <w:link w:val="Heading9"/>
    <w:uiPriority w:val="9"/>
    <w:rsid w:val="007205D0"/>
    <w:rPr>
      <w:rFonts w:asciiTheme="majorHAnsi" w:eastAsiaTheme="majorEastAsia" w:hAnsiTheme="majorHAnsi" w:cstheme="majorBidi"/>
      <w:b/>
      <w:iCs/>
      <w:color w:val="1F3864" w:themeColor="accent1" w:themeShade="80"/>
      <w:sz w:val="24"/>
      <w:szCs w:val="21"/>
    </w:rPr>
  </w:style>
  <w:style w:type="paragraph" w:customStyle="1" w:styleId="BulletL3">
    <w:name w:val="Bullet L3"/>
    <w:basedOn w:val="BulletL1"/>
    <w:autoRedefine/>
    <w:qFormat/>
    <w:rsid w:val="00AB4ACD"/>
    <w:pPr>
      <w:numPr>
        <w:numId w:val="6"/>
      </w:numPr>
    </w:pPr>
  </w:style>
  <w:style w:type="character" w:styleId="UnresolvedMention">
    <w:name w:val="Unresolved Mention"/>
    <w:basedOn w:val="DefaultParagraphFont"/>
    <w:uiPriority w:val="99"/>
    <w:semiHidden/>
    <w:unhideWhenUsed/>
    <w:rsid w:val="007205D0"/>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7205D0"/>
    <w:pPr>
      <w:spacing w:after="0" w:line="240" w:lineRule="auto"/>
    </w:pPr>
    <w:rPr>
      <w:sz w:val="20"/>
      <w:szCs w:val="20"/>
    </w:rPr>
  </w:style>
  <w:style w:type="paragraph" w:customStyle="1" w:styleId="Tablebullet">
    <w:name w:val="Table bullet"/>
    <w:basedOn w:val="Tablecopy"/>
    <w:qFormat/>
    <w:rsid w:val="00545FAB"/>
    <w:pPr>
      <w:numPr>
        <w:numId w:val="10"/>
      </w:numPr>
    </w:pPr>
    <w:rPr>
      <w:sz w:val="22"/>
    </w:rPr>
  </w:style>
  <w:style w:type="character" w:styleId="Emphasis">
    <w:name w:val="Emphasis"/>
    <w:basedOn w:val="DefaultParagraphFont"/>
    <w:uiPriority w:val="20"/>
    <w:rsid w:val="007205D0"/>
    <w:rPr>
      <w:rFonts w:asciiTheme="minorHAnsi" w:hAnsiTheme="minorHAnsi"/>
      <w:b w:val="0"/>
      <w:i w:val="0"/>
      <w:iCs/>
      <w:sz w:val="28"/>
    </w:rPr>
  </w:style>
  <w:style w:type="character" w:styleId="IntenseEmphasis">
    <w:name w:val="Intense Emphasis"/>
    <w:basedOn w:val="DefaultParagraphFont"/>
    <w:uiPriority w:val="21"/>
    <w:rsid w:val="007205D0"/>
    <w:rPr>
      <w:rFonts w:asciiTheme="minorHAnsi" w:hAnsiTheme="minorHAnsi"/>
      <w:b w:val="0"/>
      <w:i w:val="0"/>
      <w:iCs/>
      <w:color w:val="1F3864" w:themeColor="accent1" w:themeShade="80"/>
      <w:sz w:val="28"/>
    </w:rPr>
  </w:style>
  <w:style w:type="paragraph" w:styleId="Quote">
    <w:name w:val="Quote"/>
    <w:basedOn w:val="Normal"/>
    <w:next w:val="Normal"/>
    <w:link w:val="QuoteChar"/>
    <w:autoRedefine/>
    <w:uiPriority w:val="29"/>
    <w:rsid w:val="007205D0"/>
    <w:pPr>
      <w:pBdr>
        <w:top w:val="single" w:sz="8" w:space="6" w:color="auto"/>
        <w:bottom w:val="single" w:sz="8" w:space="6" w:color="auto"/>
      </w:pBdr>
      <w:spacing w:before="240" w:after="240"/>
      <w:ind w:left="851" w:right="851"/>
    </w:pPr>
    <w:rPr>
      <w:iCs/>
      <w:color w:val="3B3838" w:themeColor="background2" w:themeShade="40"/>
    </w:rPr>
  </w:style>
  <w:style w:type="character" w:customStyle="1" w:styleId="QuoteChar">
    <w:name w:val="Quote Char"/>
    <w:basedOn w:val="DefaultParagraphFont"/>
    <w:link w:val="Quote"/>
    <w:uiPriority w:val="29"/>
    <w:rsid w:val="007205D0"/>
    <w:rPr>
      <w:rFonts w:ascii="Arial" w:hAnsi="Arial"/>
      <w:iCs/>
      <w:color w:val="3B3838" w:themeColor="background2" w:themeShade="40"/>
      <w:sz w:val="24"/>
    </w:rPr>
  </w:style>
  <w:style w:type="paragraph" w:styleId="IntenseQuote">
    <w:name w:val="Intense Quote"/>
    <w:basedOn w:val="Normal"/>
    <w:next w:val="Normal"/>
    <w:link w:val="IntenseQuoteChar"/>
    <w:uiPriority w:val="30"/>
    <w:rsid w:val="007205D0"/>
    <w:pPr>
      <w:pBdr>
        <w:top w:val="single" w:sz="4" w:space="6" w:color="4472C4" w:themeColor="accent1"/>
        <w:bottom w:val="single" w:sz="4" w:space="6" w:color="4472C4" w:themeColor="accent1"/>
      </w:pBdr>
      <w:spacing w:before="240" w:after="240"/>
      <w:ind w:left="851" w:right="851"/>
    </w:pPr>
    <w:rPr>
      <w:iCs/>
      <w:color w:val="1F3864" w:themeColor="accent1" w:themeShade="80"/>
    </w:rPr>
  </w:style>
  <w:style w:type="character" w:customStyle="1" w:styleId="IntenseQuoteChar">
    <w:name w:val="Intense Quote Char"/>
    <w:basedOn w:val="DefaultParagraphFont"/>
    <w:link w:val="IntenseQuote"/>
    <w:uiPriority w:val="30"/>
    <w:rsid w:val="007205D0"/>
    <w:rPr>
      <w:rFonts w:ascii="Arial" w:hAnsi="Arial"/>
      <w:iCs/>
      <w:color w:val="1F3864" w:themeColor="accent1" w:themeShade="80"/>
      <w:sz w:val="24"/>
    </w:rPr>
  </w:style>
  <w:style w:type="character" w:styleId="SubtleReference">
    <w:name w:val="Subtle Reference"/>
    <w:basedOn w:val="DefaultParagraphFont"/>
    <w:uiPriority w:val="31"/>
    <w:rsid w:val="007205D0"/>
    <w:rPr>
      <w:rFonts w:asciiTheme="minorHAnsi" w:hAnsiTheme="minorHAnsi"/>
      <w:smallCaps/>
      <w:color w:val="3B3838" w:themeColor="background2" w:themeShade="40"/>
      <w:sz w:val="24"/>
    </w:rPr>
  </w:style>
  <w:style w:type="character" w:styleId="IntenseReference">
    <w:name w:val="Intense Reference"/>
    <w:basedOn w:val="DefaultParagraphFont"/>
    <w:uiPriority w:val="32"/>
    <w:rsid w:val="007205D0"/>
    <w:rPr>
      <w:rFonts w:asciiTheme="minorHAnsi" w:hAnsiTheme="minorHAnsi"/>
      <w:b w:val="0"/>
      <w:bCs/>
      <w:smallCaps/>
      <w:color w:val="1F3864" w:themeColor="accent1" w:themeShade="80"/>
      <w:spacing w:val="5"/>
      <w:sz w:val="24"/>
    </w:rPr>
  </w:style>
  <w:style w:type="character" w:styleId="BookTitle">
    <w:name w:val="Book Title"/>
    <w:basedOn w:val="DefaultParagraphFont"/>
    <w:uiPriority w:val="33"/>
    <w:rsid w:val="007205D0"/>
    <w:rPr>
      <w:rFonts w:asciiTheme="minorHAnsi" w:hAnsiTheme="minorHAnsi"/>
      <w:b w:val="0"/>
      <w:bCs/>
      <w:i w:val="0"/>
      <w:iCs/>
      <w:spacing w:val="5"/>
      <w:sz w:val="24"/>
    </w:rPr>
  </w:style>
  <w:style w:type="paragraph" w:customStyle="1" w:styleId="NumberlistL1">
    <w:name w:val="Number list L1"/>
    <w:link w:val="NumberlistL1Char"/>
    <w:autoRedefine/>
    <w:rsid w:val="007205D0"/>
    <w:pPr>
      <w:numPr>
        <w:numId w:val="8"/>
      </w:numPr>
      <w:spacing w:after="60" w:line="312" w:lineRule="auto"/>
    </w:pPr>
    <w:rPr>
      <w:rFonts w:ascii="Arial" w:hAnsi="Arial"/>
      <w:color w:val="000000" w:themeColor="text1"/>
      <w:sz w:val="24"/>
    </w:rPr>
  </w:style>
  <w:style w:type="paragraph" w:customStyle="1" w:styleId="NumberlistL2">
    <w:name w:val="Number list L2"/>
    <w:basedOn w:val="NumberlistL1"/>
    <w:link w:val="NumberlistL2Char"/>
    <w:autoRedefine/>
    <w:rsid w:val="007205D0"/>
    <w:pPr>
      <w:numPr>
        <w:ilvl w:val="1"/>
        <w:numId w:val="9"/>
      </w:numPr>
    </w:pPr>
  </w:style>
  <w:style w:type="character" w:customStyle="1" w:styleId="NumberlistL1Char">
    <w:name w:val="Number list L1 Char"/>
    <w:basedOn w:val="DefaultParagraphFont"/>
    <w:link w:val="NumberlistL1"/>
    <w:rsid w:val="007205D0"/>
    <w:rPr>
      <w:rFonts w:ascii="Arial" w:hAnsi="Arial"/>
      <w:color w:val="000000" w:themeColor="text1"/>
      <w:sz w:val="24"/>
    </w:rPr>
  </w:style>
  <w:style w:type="character" w:customStyle="1" w:styleId="NumberlistL2Char">
    <w:name w:val="Number list L2 Char"/>
    <w:basedOn w:val="NumberlistL1Char"/>
    <w:link w:val="NumberlistL2"/>
    <w:rsid w:val="007205D0"/>
    <w:rPr>
      <w:rFonts w:ascii="Arial" w:hAnsi="Arial"/>
      <w:color w:val="000000" w:themeColor="text1"/>
      <w:sz w:val="24"/>
    </w:rPr>
  </w:style>
  <w:style w:type="paragraph" w:customStyle="1" w:styleId="NumberlistL3">
    <w:name w:val="Number list L3"/>
    <w:basedOn w:val="NumberlistL2"/>
    <w:link w:val="NumberlistL3Char"/>
    <w:rsid w:val="007205D0"/>
    <w:pPr>
      <w:numPr>
        <w:ilvl w:val="2"/>
      </w:numPr>
    </w:pPr>
  </w:style>
  <w:style w:type="character" w:customStyle="1" w:styleId="NumberlistL3Char">
    <w:name w:val="Number list L3 Char"/>
    <w:basedOn w:val="NumberlistL2Char"/>
    <w:link w:val="NumberlistL3"/>
    <w:rsid w:val="007205D0"/>
    <w:rPr>
      <w:rFonts w:ascii="Arial" w:hAnsi="Arial"/>
      <w:color w:val="000000" w:themeColor="text1"/>
      <w:sz w:val="24"/>
    </w:rPr>
  </w:style>
  <w:style w:type="character" w:customStyle="1" w:styleId="InstructionalRed">
    <w:name w:val="Instructional Red"/>
    <w:basedOn w:val="DefaultParagraphFont"/>
    <w:uiPriority w:val="1"/>
    <w:rsid w:val="007205D0"/>
    <w:rPr>
      <w:rFonts w:asciiTheme="minorHAnsi" w:hAnsiTheme="minorHAnsi"/>
      <w:color w:val="833C0B" w:themeColor="accent2" w:themeShade="80"/>
      <w:sz w:val="24"/>
    </w:rPr>
  </w:style>
  <w:style w:type="paragraph" w:styleId="ListNumber">
    <w:name w:val="List Number"/>
    <w:aliases w:val="List Number L1"/>
    <w:basedOn w:val="Normal"/>
    <w:next w:val="ListContinue"/>
    <w:link w:val="ListNumberChar"/>
    <w:uiPriority w:val="4"/>
    <w:qFormat/>
    <w:rsid w:val="00F74229"/>
    <w:pPr>
      <w:numPr>
        <w:numId w:val="7"/>
      </w:numPr>
      <w:ind w:left="709" w:hanging="709"/>
    </w:pPr>
    <w:rPr>
      <w:rFonts w:ascii="Century Gothic" w:hAnsi="Century Gothic"/>
      <w:color w:val="auto"/>
      <w:spacing w:val="-2"/>
      <w:kern w:val="0"/>
      <w14:ligatures w14:val="none"/>
    </w:rPr>
  </w:style>
  <w:style w:type="paragraph" w:styleId="ListContinue">
    <w:name w:val="List Continue"/>
    <w:basedOn w:val="Normal"/>
    <w:uiPriority w:val="4"/>
    <w:qFormat/>
    <w:rsid w:val="00197071"/>
    <w:pPr>
      <w:spacing w:line="288" w:lineRule="auto"/>
      <w:ind w:left="284"/>
      <w:contextualSpacing/>
    </w:pPr>
    <w:rPr>
      <w:rFonts w:ascii="Century Gothic" w:hAnsi="Century Gothic"/>
      <w:color w:val="auto"/>
      <w:spacing w:val="-2"/>
      <w:kern w:val="0"/>
      <w:sz w:val="22"/>
      <w14:ligatures w14:val="none"/>
    </w:rPr>
  </w:style>
  <w:style w:type="paragraph" w:styleId="ListNumber2">
    <w:name w:val="List Number 2"/>
    <w:aliases w:val="List Number L2"/>
    <w:basedOn w:val="Normal"/>
    <w:link w:val="ListNumber2Char"/>
    <w:autoRedefine/>
    <w:uiPriority w:val="4"/>
    <w:qFormat/>
    <w:rsid w:val="00972644"/>
    <w:pPr>
      <w:numPr>
        <w:ilvl w:val="1"/>
        <w:numId w:val="7"/>
      </w:numPr>
      <w:ind w:left="1418" w:hanging="709"/>
      <w:contextualSpacing/>
    </w:pPr>
    <w:rPr>
      <w:rFonts w:ascii="Century Gothic" w:hAnsi="Century Gothic"/>
      <w:color w:val="auto"/>
      <w:spacing w:val="-2"/>
      <w:kern w:val="0"/>
      <w:szCs w:val="24"/>
      <w14:ligatures w14:val="none"/>
    </w:rPr>
  </w:style>
  <w:style w:type="paragraph" w:styleId="ListNumber3">
    <w:name w:val="List Number 3"/>
    <w:aliases w:val="List Number L3"/>
    <w:basedOn w:val="Normal"/>
    <w:link w:val="ListNumber3Char"/>
    <w:uiPriority w:val="4"/>
    <w:qFormat/>
    <w:rsid w:val="00CA706E"/>
    <w:pPr>
      <w:numPr>
        <w:ilvl w:val="2"/>
        <w:numId w:val="7"/>
      </w:numPr>
      <w:tabs>
        <w:tab w:val="left" w:pos="2127"/>
      </w:tabs>
      <w:ind w:left="2127" w:hanging="709"/>
      <w:contextualSpacing/>
    </w:pPr>
    <w:rPr>
      <w:rFonts w:ascii="Century Gothic" w:hAnsi="Century Gothic"/>
      <w:color w:val="auto"/>
      <w:spacing w:val="-2"/>
      <w:kern w:val="0"/>
      <w14:ligatures w14:val="none"/>
    </w:rPr>
  </w:style>
  <w:style w:type="paragraph" w:styleId="ListParagraph">
    <w:name w:val="List Paragraph"/>
    <w:basedOn w:val="Normal"/>
    <w:link w:val="ListParagraphChar"/>
    <w:uiPriority w:val="34"/>
    <w:qFormat/>
    <w:rsid w:val="007F325C"/>
    <w:pPr>
      <w:ind w:left="720"/>
      <w:contextualSpacing/>
    </w:pPr>
    <w:rPr>
      <w:rFonts w:ascii="Century Gothic" w:hAnsi="Century Gothic"/>
      <w:color w:val="auto"/>
      <w:sz w:val="22"/>
    </w:rPr>
  </w:style>
  <w:style w:type="table" w:styleId="ListTable3">
    <w:name w:val="List Table 3"/>
    <w:basedOn w:val="TableNormal"/>
    <w:uiPriority w:val="48"/>
    <w:rsid w:val="007205D0"/>
    <w:pPr>
      <w:spacing w:after="0" w:line="240" w:lineRule="auto"/>
    </w:pPr>
    <w:rPr>
      <w:rFonts w:ascii="Arial" w:hAnsi="Arial"/>
      <w:color w:val="000000" w:themeColor="text1"/>
      <w:sz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FootnoteTextChar">
    <w:name w:val="Footnote Text Char"/>
    <w:basedOn w:val="DefaultParagraphFont"/>
    <w:link w:val="FootnoteText"/>
    <w:uiPriority w:val="99"/>
    <w:semiHidden/>
    <w:rsid w:val="007205D0"/>
    <w:rPr>
      <w:rFonts w:ascii="Arial" w:hAnsi="Arial"/>
      <w:color w:val="000000" w:themeColor="text1"/>
      <w:sz w:val="20"/>
      <w:szCs w:val="20"/>
    </w:rPr>
  </w:style>
  <w:style w:type="character" w:styleId="FootnoteReference">
    <w:name w:val="footnote reference"/>
    <w:basedOn w:val="FootnoteTextChar"/>
    <w:uiPriority w:val="99"/>
    <w:unhideWhenUsed/>
    <w:qFormat/>
    <w:rsid w:val="004E201D"/>
    <w:rPr>
      <w:rFonts w:ascii="Century Gothic" w:hAnsi="Century Gothic"/>
      <w:color w:val="000000" w:themeColor="text1"/>
      <w:sz w:val="16"/>
      <w:szCs w:val="20"/>
      <w:vertAlign w:val="superscript"/>
    </w:rPr>
  </w:style>
  <w:style w:type="character" w:styleId="EndnoteReference">
    <w:name w:val="endnote reference"/>
    <w:basedOn w:val="DefaultParagraphFont"/>
    <w:uiPriority w:val="99"/>
    <w:semiHidden/>
    <w:unhideWhenUsed/>
    <w:rsid w:val="007205D0"/>
    <w:rPr>
      <w:vertAlign w:val="superscript"/>
    </w:rPr>
  </w:style>
  <w:style w:type="table" w:styleId="GridTable2">
    <w:name w:val="Grid Table 2"/>
    <w:basedOn w:val="TableNormal"/>
    <w:uiPriority w:val="47"/>
    <w:rsid w:val="007205D0"/>
    <w:pPr>
      <w:spacing w:after="0" w:line="240" w:lineRule="auto"/>
    </w:pPr>
    <w:rPr>
      <w:rFonts w:ascii="Arial" w:hAnsi="Arial"/>
      <w:color w:val="000000" w:themeColor="text1"/>
      <w:sz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4077E4"/>
    <w:rPr>
      <w:color w:val="954F72" w:themeColor="followedHyperlink"/>
      <w:u w:val="single"/>
    </w:rPr>
  </w:style>
  <w:style w:type="character" w:styleId="CommentReference">
    <w:name w:val="annotation reference"/>
    <w:basedOn w:val="DefaultParagraphFont"/>
    <w:uiPriority w:val="99"/>
    <w:semiHidden/>
    <w:unhideWhenUsed/>
    <w:rsid w:val="00ED776A"/>
    <w:rPr>
      <w:sz w:val="16"/>
      <w:szCs w:val="16"/>
    </w:rPr>
  </w:style>
  <w:style w:type="paragraph" w:styleId="CommentText">
    <w:name w:val="annotation text"/>
    <w:basedOn w:val="Normal"/>
    <w:link w:val="CommentTextChar"/>
    <w:uiPriority w:val="99"/>
    <w:unhideWhenUsed/>
    <w:rsid w:val="00ED776A"/>
    <w:pPr>
      <w:spacing w:after="0" w:line="360" w:lineRule="auto"/>
    </w:pPr>
    <w:rPr>
      <w:rFonts w:eastAsia="Times New Roman" w:cs="Times New Roman"/>
      <w:color w:val="auto"/>
      <w:kern w:val="0"/>
      <w:sz w:val="20"/>
      <w:szCs w:val="20"/>
      <w14:ligatures w14:val="none"/>
    </w:rPr>
  </w:style>
  <w:style w:type="character" w:customStyle="1" w:styleId="CommentTextChar">
    <w:name w:val="Comment Text Char"/>
    <w:basedOn w:val="DefaultParagraphFont"/>
    <w:link w:val="CommentText"/>
    <w:uiPriority w:val="99"/>
    <w:rsid w:val="00ED776A"/>
    <w:rPr>
      <w:rFonts w:ascii="Arial" w:eastAsia="Times New Roman" w:hAnsi="Arial" w:cs="Times New Roman"/>
      <w:kern w:val="0"/>
      <w:sz w:val="20"/>
      <w:szCs w:val="20"/>
      <w14:ligatures w14:val="none"/>
    </w:rPr>
  </w:style>
  <w:style w:type="paragraph" w:customStyle="1" w:styleId="BodyText1">
    <w:name w:val="Body Text1"/>
    <w:basedOn w:val="Normal"/>
    <w:link w:val="BodytextChar"/>
    <w:qFormat/>
    <w:rsid w:val="002D3397"/>
    <w:pPr>
      <w:spacing w:after="160" w:line="288" w:lineRule="auto"/>
    </w:pPr>
    <w:rPr>
      <w:rFonts w:ascii="Century Gothic" w:eastAsia="Times New Roman" w:hAnsi="Century Gothic" w:cs="Times New Roman"/>
      <w:color w:val="auto"/>
      <w:kern w:val="0"/>
      <w:szCs w:val="24"/>
      <w14:ligatures w14:val="none"/>
    </w:rPr>
  </w:style>
  <w:style w:type="character" w:customStyle="1" w:styleId="BodytextChar">
    <w:name w:val="Body text Char"/>
    <w:basedOn w:val="DefaultParagraphFont"/>
    <w:link w:val="BodyText1"/>
    <w:rsid w:val="002D3397"/>
    <w:rPr>
      <w:rFonts w:ascii="Century Gothic" w:eastAsia="Times New Roman" w:hAnsi="Century Gothic" w:cs="Times New Roman"/>
      <w:kern w:val="0"/>
      <w:sz w:val="24"/>
      <w:szCs w:val="24"/>
      <w14:ligatures w14:val="none"/>
    </w:rPr>
  </w:style>
  <w:style w:type="character" w:customStyle="1" w:styleId="ListParagraphChar">
    <w:name w:val="List Paragraph Char"/>
    <w:basedOn w:val="DefaultParagraphFont"/>
    <w:link w:val="ListParagraph"/>
    <w:uiPriority w:val="34"/>
    <w:locked/>
    <w:rsid w:val="007F325C"/>
    <w:rPr>
      <w:rFonts w:ascii="Century Gothic" w:hAnsi="Century Gothic"/>
    </w:rPr>
  </w:style>
  <w:style w:type="paragraph" w:styleId="CommentSubject">
    <w:name w:val="annotation subject"/>
    <w:basedOn w:val="CommentText"/>
    <w:next w:val="CommentText"/>
    <w:link w:val="CommentSubjectChar"/>
    <w:uiPriority w:val="99"/>
    <w:semiHidden/>
    <w:unhideWhenUsed/>
    <w:rsid w:val="001965CD"/>
    <w:pPr>
      <w:spacing w:after="120" w:line="240" w:lineRule="auto"/>
    </w:pPr>
    <w:rPr>
      <w:rFonts w:asciiTheme="minorHAnsi" w:eastAsiaTheme="minorHAnsi" w:hAnsiTheme="minorHAnsi" w:cstheme="minorBidi"/>
      <w:b/>
      <w:bCs/>
      <w:color w:val="000000" w:themeColor="text1"/>
      <w:kern w:val="2"/>
      <w14:ligatures w14:val="standardContextual"/>
    </w:rPr>
  </w:style>
  <w:style w:type="character" w:customStyle="1" w:styleId="CommentSubjectChar">
    <w:name w:val="Comment Subject Char"/>
    <w:basedOn w:val="CommentTextChar"/>
    <w:link w:val="CommentSubject"/>
    <w:uiPriority w:val="99"/>
    <w:semiHidden/>
    <w:rsid w:val="001965CD"/>
    <w:rPr>
      <w:rFonts w:ascii="Arial" w:eastAsia="Times New Roman" w:hAnsi="Arial" w:cs="Times New Roman"/>
      <w:b/>
      <w:bCs/>
      <w:color w:val="000000" w:themeColor="text1"/>
      <w:kern w:val="0"/>
      <w:sz w:val="20"/>
      <w:szCs w:val="20"/>
      <w14:ligatures w14:val="none"/>
    </w:rPr>
  </w:style>
  <w:style w:type="paragraph" w:styleId="NormalWeb">
    <w:name w:val="Normal (Web)"/>
    <w:basedOn w:val="Normal"/>
    <w:uiPriority w:val="99"/>
    <w:unhideWhenUsed/>
    <w:rsid w:val="00D13D2C"/>
    <w:pPr>
      <w:spacing w:after="100" w:afterAutospacing="1" w:line="360" w:lineRule="auto"/>
    </w:pPr>
    <w:rPr>
      <w:rFonts w:eastAsia="Times New Roman" w:cs="Times New Roman"/>
      <w:color w:val="auto"/>
      <w:kern w:val="0"/>
      <w:szCs w:val="24"/>
      <w:lang w:eastAsia="en-AU"/>
      <w14:ligatures w14:val="none"/>
    </w:rPr>
  </w:style>
  <w:style w:type="character" w:styleId="Strong">
    <w:name w:val="Strong"/>
    <w:basedOn w:val="DefaultParagraphFont"/>
    <w:uiPriority w:val="22"/>
    <w:qFormat/>
    <w:rsid w:val="007F325C"/>
    <w:rPr>
      <w:rFonts w:ascii="Century Gothic" w:hAnsi="Century Gothic"/>
      <w:b/>
      <w:bCs/>
    </w:rPr>
  </w:style>
  <w:style w:type="paragraph" w:customStyle="1" w:styleId="abstract">
    <w:name w:val="abstract"/>
    <w:basedOn w:val="Normal"/>
    <w:rsid w:val="00E72444"/>
    <w:pPr>
      <w:spacing w:before="100" w:beforeAutospacing="1" w:after="100" w:afterAutospacing="1" w:line="240" w:lineRule="auto"/>
    </w:pPr>
    <w:rPr>
      <w:rFonts w:ascii="Times New Roman" w:eastAsia="Times New Roman" w:hAnsi="Times New Roman" w:cs="Times New Roman"/>
      <w:color w:val="auto"/>
      <w:kern w:val="0"/>
      <w:szCs w:val="24"/>
      <w:lang w:eastAsia="en-AU"/>
      <w14:ligatures w14:val="none"/>
    </w:rPr>
  </w:style>
  <w:style w:type="paragraph" w:styleId="BodyTextIndent">
    <w:name w:val="Body Text Indent"/>
    <w:basedOn w:val="Normal"/>
    <w:link w:val="BodyTextIndentChar"/>
    <w:semiHidden/>
    <w:rsid w:val="00D524D6"/>
    <w:pPr>
      <w:spacing w:after="0" w:line="360" w:lineRule="auto"/>
      <w:ind w:left="720"/>
    </w:pPr>
    <w:rPr>
      <w:rFonts w:eastAsia="Times New Roman" w:cs="Arial"/>
      <w:color w:val="auto"/>
      <w:kern w:val="0"/>
      <w:szCs w:val="24"/>
      <w14:ligatures w14:val="none"/>
    </w:rPr>
  </w:style>
  <w:style w:type="character" w:customStyle="1" w:styleId="BodyTextIndentChar">
    <w:name w:val="Body Text Indent Char"/>
    <w:basedOn w:val="DefaultParagraphFont"/>
    <w:link w:val="BodyTextIndent"/>
    <w:semiHidden/>
    <w:rsid w:val="00D524D6"/>
    <w:rPr>
      <w:rFonts w:ascii="Arial" w:eastAsia="Times New Roman" w:hAnsi="Arial" w:cs="Arial"/>
      <w:kern w:val="0"/>
      <w:sz w:val="24"/>
      <w:szCs w:val="24"/>
      <w14:ligatures w14:val="none"/>
    </w:rPr>
  </w:style>
  <w:style w:type="paragraph" w:styleId="BodyTextIndent2">
    <w:name w:val="Body Text Indent 2"/>
    <w:basedOn w:val="Normal"/>
    <w:link w:val="BodyTextIndent2Char"/>
    <w:uiPriority w:val="99"/>
    <w:semiHidden/>
    <w:unhideWhenUsed/>
    <w:rsid w:val="00B37A3C"/>
    <w:pPr>
      <w:spacing w:line="480" w:lineRule="auto"/>
      <w:ind w:left="283"/>
    </w:pPr>
  </w:style>
  <w:style w:type="character" w:customStyle="1" w:styleId="BodyTextIndent2Char">
    <w:name w:val="Body Text Indent 2 Char"/>
    <w:basedOn w:val="DefaultParagraphFont"/>
    <w:link w:val="BodyTextIndent2"/>
    <w:uiPriority w:val="99"/>
    <w:semiHidden/>
    <w:rsid w:val="00B37A3C"/>
    <w:rPr>
      <w:color w:val="000000" w:themeColor="text1"/>
      <w:sz w:val="24"/>
    </w:rPr>
  </w:style>
  <w:style w:type="paragraph" w:styleId="BodyTextIndent3">
    <w:name w:val="Body Text Indent 3"/>
    <w:basedOn w:val="Normal"/>
    <w:link w:val="BodyTextIndent3Char"/>
    <w:uiPriority w:val="99"/>
    <w:semiHidden/>
    <w:unhideWhenUsed/>
    <w:rsid w:val="00B37A3C"/>
    <w:pPr>
      <w:ind w:left="283"/>
    </w:pPr>
    <w:rPr>
      <w:sz w:val="16"/>
      <w:szCs w:val="16"/>
    </w:rPr>
  </w:style>
  <w:style w:type="character" w:customStyle="1" w:styleId="BodyTextIndent3Char">
    <w:name w:val="Body Text Indent 3 Char"/>
    <w:basedOn w:val="DefaultParagraphFont"/>
    <w:link w:val="BodyTextIndent3"/>
    <w:uiPriority w:val="99"/>
    <w:semiHidden/>
    <w:rsid w:val="00B37A3C"/>
    <w:rPr>
      <w:color w:val="000000" w:themeColor="text1"/>
      <w:sz w:val="16"/>
      <w:szCs w:val="16"/>
    </w:rPr>
  </w:style>
  <w:style w:type="paragraph" w:styleId="BodyText">
    <w:name w:val="Body Text"/>
    <w:basedOn w:val="Normal"/>
    <w:link w:val="BodyTextChar0"/>
    <w:uiPriority w:val="99"/>
    <w:semiHidden/>
    <w:unhideWhenUsed/>
    <w:rsid w:val="002C3E25"/>
  </w:style>
  <w:style w:type="character" w:customStyle="1" w:styleId="BodyTextChar0">
    <w:name w:val="Body Text Char"/>
    <w:basedOn w:val="DefaultParagraphFont"/>
    <w:link w:val="BodyText"/>
    <w:uiPriority w:val="99"/>
    <w:semiHidden/>
    <w:rsid w:val="002C3E25"/>
    <w:rPr>
      <w:color w:val="000000" w:themeColor="text1"/>
      <w:sz w:val="24"/>
    </w:rPr>
  </w:style>
  <w:style w:type="paragraph" w:customStyle="1" w:styleId="Do">
    <w:name w:val="Do"/>
    <w:basedOn w:val="Title"/>
    <w:rsid w:val="00407771"/>
    <w:pPr>
      <w:spacing w:before="0" w:after="120" w:line="312" w:lineRule="auto"/>
    </w:pPr>
    <w:rPr>
      <w:rFonts w:asciiTheme="minorHAnsi" w:hAnsiTheme="minorHAnsi" w:cstheme="minorHAnsi"/>
      <w:color w:val="538135" w:themeColor="accent6" w:themeShade="BF"/>
      <w:sz w:val="28"/>
      <w:szCs w:val="28"/>
    </w:rPr>
  </w:style>
  <w:style w:type="paragraph" w:customStyle="1" w:styleId="DoNot">
    <w:name w:val="Do Not"/>
    <w:basedOn w:val="BulletL1"/>
    <w:rsid w:val="00407771"/>
    <w:pPr>
      <w:numPr>
        <w:numId w:val="0"/>
      </w:numPr>
    </w:pPr>
    <w:rPr>
      <w:b/>
      <w:bCs/>
      <w:color w:val="C00000"/>
      <w:sz w:val="28"/>
      <w:szCs w:val="28"/>
    </w:rPr>
  </w:style>
  <w:style w:type="paragraph" w:styleId="TOC4">
    <w:name w:val="toc 4"/>
    <w:basedOn w:val="Normal"/>
    <w:next w:val="Normal"/>
    <w:autoRedefine/>
    <w:uiPriority w:val="39"/>
    <w:unhideWhenUsed/>
    <w:rsid w:val="00AE0050"/>
    <w:pPr>
      <w:spacing w:after="100" w:line="259" w:lineRule="auto"/>
      <w:ind w:left="660"/>
    </w:pPr>
    <w:rPr>
      <w:rFonts w:asciiTheme="minorHAnsi" w:eastAsiaTheme="minorEastAsia" w:hAnsiTheme="minorHAnsi"/>
      <w:color w:val="auto"/>
      <w:sz w:val="22"/>
      <w:lang w:eastAsia="en-AU"/>
    </w:rPr>
  </w:style>
  <w:style w:type="paragraph" w:styleId="TOC5">
    <w:name w:val="toc 5"/>
    <w:basedOn w:val="Normal"/>
    <w:next w:val="Normal"/>
    <w:autoRedefine/>
    <w:uiPriority w:val="39"/>
    <w:unhideWhenUsed/>
    <w:rsid w:val="00AE0050"/>
    <w:pPr>
      <w:spacing w:after="100" w:line="259" w:lineRule="auto"/>
      <w:ind w:left="880"/>
    </w:pPr>
    <w:rPr>
      <w:rFonts w:asciiTheme="minorHAnsi" w:eastAsiaTheme="minorEastAsia" w:hAnsiTheme="minorHAnsi"/>
      <w:color w:val="auto"/>
      <w:sz w:val="22"/>
      <w:lang w:eastAsia="en-AU"/>
    </w:rPr>
  </w:style>
  <w:style w:type="paragraph" w:styleId="TOC6">
    <w:name w:val="toc 6"/>
    <w:basedOn w:val="Normal"/>
    <w:next w:val="Normal"/>
    <w:autoRedefine/>
    <w:uiPriority w:val="39"/>
    <w:unhideWhenUsed/>
    <w:rsid w:val="00AE0050"/>
    <w:pPr>
      <w:spacing w:after="100" w:line="259" w:lineRule="auto"/>
      <w:ind w:left="1100"/>
    </w:pPr>
    <w:rPr>
      <w:rFonts w:asciiTheme="minorHAnsi" w:eastAsiaTheme="minorEastAsia" w:hAnsiTheme="minorHAnsi"/>
      <w:color w:val="auto"/>
      <w:sz w:val="22"/>
      <w:lang w:eastAsia="en-AU"/>
    </w:rPr>
  </w:style>
  <w:style w:type="paragraph" w:styleId="TOC7">
    <w:name w:val="toc 7"/>
    <w:basedOn w:val="Normal"/>
    <w:next w:val="Normal"/>
    <w:autoRedefine/>
    <w:uiPriority w:val="39"/>
    <w:unhideWhenUsed/>
    <w:rsid w:val="00AE0050"/>
    <w:pPr>
      <w:spacing w:after="100" w:line="259" w:lineRule="auto"/>
      <w:ind w:left="1320"/>
    </w:pPr>
    <w:rPr>
      <w:rFonts w:asciiTheme="minorHAnsi" w:eastAsiaTheme="minorEastAsia" w:hAnsiTheme="minorHAnsi"/>
      <w:color w:val="auto"/>
      <w:sz w:val="22"/>
      <w:lang w:eastAsia="en-AU"/>
    </w:rPr>
  </w:style>
  <w:style w:type="paragraph" w:styleId="TOC8">
    <w:name w:val="toc 8"/>
    <w:basedOn w:val="Normal"/>
    <w:next w:val="Normal"/>
    <w:autoRedefine/>
    <w:uiPriority w:val="39"/>
    <w:unhideWhenUsed/>
    <w:rsid w:val="00AE0050"/>
    <w:pPr>
      <w:spacing w:after="100" w:line="259" w:lineRule="auto"/>
      <w:ind w:left="1540"/>
    </w:pPr>
    <w:rPr>
      <w:rFonts w:asciiTheme="minorHAnsi" w:eastAsiaTheme="minorEastAsia" w:hAnsiTheme="minorHAnsi"/>
      <w:color w:val="auto"/>
      <w:sz w:val="22"/>
      <w:lang w:eastAsia="en-AU"/>
    </w:rPr>
  </w:style>
  <w:style w:type="paragraph" w:styleId="TOC9">
    <w:name w:val="toc 9"/>
    <w:basedOn w:val="Normal"/>
    <w:next w:val="Normal"/>
    <w:autoRedefine/>
    <w:uiPriority w:val="39"/>
    <w:unhideWhenUsed/>
    <w:rsid w:val="00AE0050"/>
    <w:pPr>
      <w:spacing w:after="100" w:line="259" w:lineRule="auto"/>
      <w:ind w:left="1760"/>
    </w:pPr>
    <w:rPr>
      <w:rFonts w:asciiTheme="minorHAnsi" w:eastAsiaTheme="minorEastAsia" w:hAnsiTheme="minorHAnsi"/>
      <w:color w:val="auto"/>
      <w:sz w:val="22"/>
      <w:lang w:eastAsia="en-AU"/>
    </w:rPr>
  </w:style>
  <w:style w:type="paragraph" w:styleId="Revision">
    <w:name w:val="Revision"/>
    <w:hidden/>
    <w:uiPriority w:val="99"/>
    <w:semiHidden/>
    <w:rsid w:val="008C11AB"/>
    <w:pPr>
      <w:spacing w:after="0" w:line="240" w:lineRule="auto"/>
    </w:pPr>
    <w:rPr>
      <w:rFonts w:ascii="Arial" w:hAnsi="Arial"/>
      <w:color w:val="000000" w:themeColor="text1"/>
      <w:sz w:val="24"/>
    </w:rPr>
  </w:style>
  <w:style w:type="paragraph" w:customStyle="1" w:styleId="BulletL2">
    <w:name w:val="Bullet L2"/>
    <w:basedOn w:val="BulletL5"/>
    <w:link w:val="BulletL2Char"/>
    <w:qFormat/>
    <w:rsid w:val="00332E93"/>
    <w:pPr>
      <w:numPr>
        <w:ilvl w:val="0"/>
      </w:numPr>
    </w:pPr>
  </w:style>
  <w:style w:type="character" w:customStyle="1" w:styleId="BulletL2Char">
    <w:name w:val="Bullet L2 Char"/>
    <w:basedOn w:val="BulletL5Char"/>
    <w:link w:val="BulletL2"/>
    <w:rsid w:val="00332E93"/>
    <w:rPr>
      <w:rFonts w:ascii="Century Gothic" w:hAnsi="Century Gothic"/>
      <w:color w:val="000000" w:themeColor="text1"/>
      <w:sz w:val="24"/>
    </w:rPr>
  </w:style>
  <w:style w:type="paragraph" w:customStyle="1" w:styleId="Headinglistnumber1">
    <w:name w:val="Heading list number 1"/>
    <w:basedOn w:val="ListNumber"/>
    <w:link w:val="Headinglistnumber1Char"/>
    <w:qFormat/>
    <w:rsid w:val="002C4775"/>
    <w:rPr>
      <w:b/>
      <w:bCs/>
      <w:color w:val="00435F"/>
      <w:sz w:val="36"/>
      <w:szCs w:val="36"/>
    </w:rPr>
  </w:style>
  <w:style w:type="character" w:customStyle="1" w:styleId="ListNumberChar">
    <w:name w:val="List Number Char"/>
    <w:aliases w:val="List Number L1 Char"/>
    <w:basedOn w:val="DefaultParagraphFont"/>
    <w:link w:val="ListNumber"/>
    <w:uiPriority w:val="4"/>
    <w:rsid w:val="00A46161"/>
    <w:rPr>
      <w:rFonts w:ascii="Century Gothic" w:hAnsi="Century Gothic"/>
      <w:spacing w:val="-2"/>
      <w:kern w:val="0"/>
      <w:sz w:val="24"/>
      <w14:ligatures w14:val="none"/>
    </w:rPr>
  </w:style>
  <w:style w:type="character" w:customStyle="1" w:styleId="Headinglistnumber1Char">
    <w:name w:val="Heading list number 1 Char"/>
    <w:basedOn w:val="ListNumberChar"/>
    <w:link w:val="Headinglistnumber1"/>
    <w:rsid w:val="002C4775"/>
    <w:rPr>
      <w:rFonts w:ascii="Century Gothic" w:hAnsi="Century Gothic"/>
      <w:b/>
      <w:bCs/>
      <w:color w:val="00435F"/>
      <w:spacing w:val="-2"/>
      <w:kern w:val="0"/>
      <w:sz w:val="36"/>
      <w:szCs w:val="36"/>
      <w14:ligatures w14:val="none"/>
    </w:rPr>
  </w:style>
  <w:style w:type="paragraph" w:customStyle="1" w:styleId="Headinglist2">
    <w:name w:val="Heading list 2"/>
    <w:basedOn w:val="ListNumber2"/>
    <w:link w:val="Headinglist2Char"/>
    <w:qFormat/>
    <w:rsid w:val="000D5263"/>
  </w:style>
  <w:style w:type="character" w:customStyle="1" w:styleId="ListNumber2Char">
    <w:name w:val="List Number 2 Char"/>
    <w:aliases w:val="List Number L2 Char"/>
    <w:basedOn w:val="DefaultParagraphFont"/>
    <w:link w:val="ListNumber2"/>
    <w:uiPriority w:val="4"/>
    <w:rsid w:val="00972644"/>
    <w:rPr>
      <w:rFonts w:ascii="Century Gothic" w:hAnsi="Century Gothic"/>
      <w:spacing w:val="-2"/>
      <w:kern w:val="0"/>
      <w:sz w:val="24"/>
      <w:szCs w:val="24"/>
      <w14:ligatures w14:val="none"/>
    </w:rPr>
  </w:style>
  <w:style w:type="character" w:customStyle="1" w:styleId="Headinglist2Char">
    <w:name w:val="Heading list 2 Char"/>
    <w:basedOn w:val="ListNumber2Char"/>
    <w:link w:val="Headinglist2"/>
    <w:rsid w:val="000D5263"/>
    <w:rPr>
      <w:rFonts w:ascii="Century Gothic" w:hAnsi="Century Gothic"/>
      <w:spacing w:val="-2"/>
      <w:kern w:val="0"/>
      <w:sz w:val="24"/>
      <w:szCs w:val="24"/>
      <w14:ligatures w14:val="none"/>
    </w:rPr>
  </w:style>
  <w:style w:type="paragraph" w:customStyle="1" w:styleId="Headinglist3">
    <w:name w:val="Heading list 3"/>
    <w:basedOn w:val="ListNumber3"/>
    <w:link w:val="Headinglist3Char"/>
    <w:qFormat/>
    <w:rsid w:val="000D5263"/>
    <w:rPr>
      <w:b/>
      <w:bCs/>
    </w:rPr>
  </w:style>
  <w:style w:type="character" w:customStyle="1" w:styleId="ListNumber3Char">
    <w:name w:val="List Number 3 Char"/>
    <w:aliases w:val="List Number L3 Char"/>
    <w:basedOn w:val="DefaultParagraphFont"/>
    <w:link w:val="ListNumber3"/>
    <w:uiPriority w:val="4"/>
    <w:rsid w:val="000D5263"/>
    <w:rPr>
      <w:rFonts w:ascii="Century Gothic" w:hAnsi="Century Gothic"/>
      <w:spacing w:val="-2"/>
      <w:kern w:val="0"/>
      <w:sz w:val="24"/>
      <w14:ligatures w14:val="none"/>
    </w:rPr>
  </w:style>
  <w:style w:type="character" w:customStyle="1" w:styleId="Headinglist3Char">
    <w:name w:val="Heading list 3 Char"/>
    <w:basedOn w:val="ListNumber3Char"/>
    <w:link w:val="Headinglist3"/>
    <w:rsid w:val="000D5263"/>
    <w:rPr>
      <w:rFonts w:ascii="Century Gothic" w:hAnsi="Century Gothic"/>
      <w:b/>
      <w:bCs/>
      <w:spacing w:val="-2"/>
      <w:kern w:val="0"/>
      <w:sz w:val="24"/>
      <w14:ligatures w14:val="none"/>
    </w:rPr>
  </w:style>
  <w:style w:type="table" w:styleId="ListTable4-Accent1">
    <w:name w:val="List Table 4 Accent 1"/>
    <w:aliases w:val="PT Table  - Accent 1"/>
    <w:basedOn w:val="TableNormal"/>
    <w:uiPriority w:val="49"/>
    <w:rsid w:val="00D777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color w:val="FFFFFF" w:themeColor="background1"/>
      </w:rPr>
      <w:tblPr/>
      <w:tcPr>
        <w:shd w:val="clear" w:color="auto" w:fill="1F3864" w:themeFill="accent1" w:themeFillShade="80"/>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rPr>
        <w:rFonts w:ascii="Century Gothic" w:hAnsi="Century Gothic"/>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tblPr/>
      <w:tcPr>
        <w:shd w:val="clear" w:color="auto" w:fill="BAE5F2"/>
      </w:tcPr>
    </w:tblStylePr>
  </w:style>
  <w:style w:type="table" w:styleId="ListTable4-Accent6">
    <w:name w:val="List Table 4 Accent 6"/>
    <w:basedOn w:val="TableNormal"/>
    <w:uiPriority w:val="49"/>
    <w:rsid w:val="00017F3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BasicParagraph">
    <w:name w:val="[Basic Paragraph]"/>
    <w:basedOn w:val="Normal"/>
    <w:uiPriority w:val="99"/>
    <w:rsid w:val="003627B4"/>
    <w:pPr>
      <w:autoSpaceDE w:val="0"/>
      <w:autoSpaceDN w:val="0"/>
      <w:adjustRightInd w:val="0"/>
      <w:spacing w:after="0" w:line="288" w:lineRule="auto"/>
      <w:textAlignment w:val="center"/>
    </w:pPr>
    <w:rPr>
      <w:rFonts w:ascii="Minion Pro" w:hAnsi="Minion Pro" w:cs="Minion Pro"/>
      <w:color w:val="000000"/>
      <w:kern w:val="0"/>
      <w:szCs w:val="24"/>
      <w:lang w:val="en-US"/>
    </w:rPr>
  </w:style>
  <w:style w:type="character" w:styleId="PlaceholderText">
    <w:name w:val="Placeholder Text"/>
    <w:basedOn w:val="DefaultParagraphFont"/>
    <w:uiPriority w:val="99"/>
    <w:semiHidden/>
    <w:rsid w:val="00840A1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536559">
      <w:bodyDiv w:val="1"/>
      <w:marLeft w:val="0"/>
      <w:marRight w:val="0"/>
      <w:marTop w:val="0"/>
      <w:marBottom w:val="0"/>
      <w:divBdr>
        <w:top w:val="none" w:sz="0" w:space="0" w:color="auto"/>
        <w:left w:val="none" w:sz="0" w:space="0" w:color="auto"/>
        <w:bottom w:val="none" w:sz="0" w:space="0" w:color="auto"/>
        <w:right w:val="none" w:sz="0" w:space="0" w:color="auto"/>
      </w:divBdr>
    </w:div>
    <w:div w:id="354771783">
      <w:bodyDiv w:val="1"/>
      <w:marLeft w:val="0"/>
      <w:marRight w:val="0"/>
      <w:marTop w:val="0"/>
      <w:marBottom w:val="0"/>
      <w:divBdr>
        <w:top w:val="none" w:sz="0" w:space="0" w:color="auto"/>
        <w:left w:val="none" w:sz="0" w:space="0" w:color="auto"/>
        <w:bottom w:val="none" w:sz="0" w:space="0" w:color="auto"/>
        <w:right w:val="none" w:sz="0" w:space="0" w:color="auto"/>
      </w:divBdr>
    </w:div>
    <w:div w:id="457334703">
      <w:bodyDiv w:val="1"/>
      <w:marLeft w:val="0"/>
      <w:marRight w:val="0"/>
      <w:marTop w:val="0"/>
      <w:marBottom w:val="0"/>
      <w:divBdr>
        <w:top w:val="none" w:sz="0" w:space="0" w:color="auto"/>
        <w:left w:val="none" w:sz="0" w:space="0" w:color="auto"/>
        <w:bottom w:val="none" w:sz="0" w:space="0" w:color="auto"/>
        <w:right w:val="none" w:sz="0" w:space="0" w:color="auto"/>
      </w:divBdr>
    </w:div>
    <w:div w:id="775246339">
      <w:bodyDiv w:val="1"/>
      <w:marLeft w:val="0"/>
      <w:marRight w:val="0"/>
      <w:marTop w:val="0"/>
      <w:marBottom w:val="0"/>
      <w:divBdr>
        <w:top w:val="none" w:sz="0" w:space="0" w:color="auto"/>
        <w:left w:val="none" w:sz="0" w:space="0" w:color="auto"/>
        <w:bottom w:val="none" w:sz="0" w:space="0" w:color="auto"/>
        <w:right w:val="none" w:sz="0" w:space="0" w:color="auto"/>
      </w:divBdr>
      <w:divsChild>
        <w:div w:id="344289970">
          <w:marLeft w:val="0"/>
          <w:marRight w:val="0"/>
          <w:marTop w:val="0"/>
          <w:marBottom w:val="0"/>
          <w:divBdr>
            <w:top w:val="none" w:sz="0" w:space="0" w:color="auto"/>
            <w:left w:val="none" w:sz="0" w:space="0" w:color="auto"/>
            <w:bottom w:val="none" w:sz="0" w:space="0" w:color="auto"/>
            <w:right w:val="none" w:sz="0" w:space="0" w:color="auto"/>
          </w:divBdr>
        </w:div>
      </w:divsChild>
    </w:div>
    <w:div w:id="852955675">
      <w:bodyDiv w:val="1"/>
      <w:marLeft w:val="0"/>
      <w:marRight w:val="0"/>
      <w:marTop w:val="0"/>
      <w:marBottom w:val="0"/>
      <w:divBdr>
        <w:top w:val="none" w:sz="0" w:space="0" w:color="auto"/>
        <w:left w:val="none" w:sz="0" w:space="0" w:color="auto"/>
        <w:bottom w:val="none" w:sz="0" w:space="0" w:color="auto"/>
        <w:right w:val="none" w:sz="0" w:space="0" w:color="auto"/>
      </w:divBdr>
      <w:divsChild>
        <w:div w:id="964389692">
          <w:marLeft w:val="0"/>
          <w:marRight w:val="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sChild>
                <w:div w:id="197683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67343">
          <w:marLeft w:val="0"/>
          <w:marRight w:val="0"/>
          <w:marTop w:val="0"/>
          <w:marBottom w:val="0"/>
          <w:divBdr>
            <w:top w:val="none" w:sz="0" w:space="0" w:color="auto"/>
            <w:left w:val="none" w:sz="0" w:space="0" w:color="auto"/>
            <w:bottom w:val="none" w:sz="0" w:space="0" w:color="auto"/>
            <w:right w:val="none" w:sz="0" w:space="0" w:color="auto"/>
          </w:divBdr>
          <w:divsChild>
            <w:div w:id="132330303">
              <w:marLeft w:val="0"/>
              <w:marRight w:val="0"/>
              <w:marTop w:val="0"/>
              <w:marBottom w:val="0"/>
              <w:divBdr>
                <w:top w:val="none" w:sz="0" w:space="0" w:color="auto"/>
                <w:left w:val="none" w:sz="0" w:space="0" w:color="auto"/>
                <w:bottom w:val="none" w:sz="0" w:space="0" w:color="auto"/>
                <w:right w:val="none" w:sz="0" w:space="0" w:color="auto"/>
              </w:divBdr>
            </w:div>
            <w:div w:id="864712622">
              <w:marLeft w:val="0"/>
              <w:marRight w:val="0"/>
              <w:marTop w:val="0"/>
              <w:marBottom w:val="0"/>
              <w:divBdr>
                <w:top w:val="none" w:sz="0" w:space="0" w:color="auto"/>
                <w:left w:val="none" w:sz="0" w:space="0" w:color="auto"/>
                <w:bottom w:val="none" w:sz="0" w:space="0" w:color="auto"/>
                <w:right w:val="none" w:sz="0" w:space="0" w:color="auto"/>
              </w:divBdr>
              <w:divsChild>
                <w:div w:id="1327974446">
                  <w:marLeft w:val="0"/>
                  <w:marRight w:val="0"/>
                  <w:marTop w:val="0"/>
                  <w:marBottom w:val="0"/>
                  <w:divBdr>
                    <w:top w:val="none" w:sz="0" w:space="0" w:color="auto"/>
                    <w:left w:val="none" w:sz="0" w:space="0" w:color="auto"/>
                    <w:bottom w:val="none" w:sz="0" w:space="0" w:color="auto"/>
                    <w:right w:val="none" w:sz="0" w:space="0" w:color="auto"/>
                  </w:divBdr>
                  <w:divsChild>
                    <w:div w:id="1256014418">
                      <w:marLeft w:val="0"/>
                      <w:marRight w:val="0"/>
                      <w:marTop w:val="0"/>
                      <w:marBottom w:val="0"/>
                      <w:divBdr>
                        <w:top w:val="none" w:sz="0" w:space="0" w:color="auto"/>
                        <w:left w:val="none" w:sz="0" w:space="0" w:color="auto"/>
                        <w:bottom w:val="none" w:sz="0" w:space="0" w:color="auto"/>
                        <w:right w:val="none" w:sz="0" w:space="0" w:color="auto"/>
                      </w:divBdr>
                      <w:divsChild>
                        <w:div w:id="54667165">
                          <w:marLeft w:val="0"/>
                          <w:marRight w:val="0"/>
                          <w:marTop w:val="0"/>
                          <w:marBottom w:val="0"/>
                          <w:divBdr>
                            <w:top w:val="single" w:sz="8" w:space="0" w:color="D60000"/>
                            <w:left w:val="single" w:sz="8" w:space="0" w:color="D60000"/>
                            <w:bottom w:val="single" w:sz="8" w:space="0" w:color="D60000"/>
                            <w:right w:val="single" w:sz="8" w:space="0" w:color="D60000"/>
                          </w:divBdr>
                          <w:divsChild>
                            <w:div w:id="341011931">
                              <w:marLeft w:val="0"/>
                              <w:marRight w:val="0"/>
                              <w:marTop w:val="0"/>
                              <w:marBottom w:val="0"/>
                              <w:divBdr>
                                <w:top w:val="none" w:sz="0" w:space="0" w:color="auto"/>
                                <w:left w:val="none" w:sz="0" w:space="0" w:color="auto"/>
                                <w:bottom w:val="none" w:sz="0" w:space="0" w:color="auto"/>
                                <w:right w:val="none" w:sz="0" w:space="0" w:color="auto"/>
                              </w:divBdr>
                            </w:div>
                            <w:div w:id="1319311756">
                              <w:marLeft w:val="0"/>
                              <w:marRight w:val="0"/>
                              <w:marTop w:val="0"/>
                              <w:marBottom w:val="0"/>
                              <w:divBdr>
                                <w:top w:val="none" w:sz="0" w:space="0" w:color="auto"/>
                                <w:left w:val="none" w:sz="0" w:space="0" w:color="auto"/>
                                <w:bottom w:val="none" w:sz="0" w:space="0" w:color="auto"/>
                                <w:right w:val="none" w:sz="0" w:space="0" w:color="auto"/>
                              </w:divBdr>
                            </w:div>
                          </w:divsChild>
                        </w:div>
                        <w:div w:id="238249456">
                          <w:marLeft w:val="0"/>
                          <w:marRight w:val="0"/>
                          <w:marTop w:val="0"/>
                          <w:marBottom w:val="0"/>
                          <w:divBdr>
                            <w:top w:val="single" w:sz="8" w:space="0" w:color="D60000"/>
                            <w:left w:val="single" w:sz="8" w:space="0" w:color="D60000"/>
                            <w:bottom w:val="single" w:sz="8" w:space="0" w:color="D60000"/>
                            <w:right w:val="single" w:sz="8" w:space="0" w:color="D60000"/>
                          </w:divBdr>
                          <w:divsChild>
                            <w:div w:id="866648915">
                              <w:marLeft w:val="0"/>
                              <w:marRight w:val="0"/>
                              <w:marTop w:val="0"/>
                              <w:marBottom w:val="0"/>
                              <w:divBdr>
                                <w:top w:val="none" w:sz="0" w:space="0" w:color="auto"/>
                                <w:left w:val="none" w:sz="0" w:space="0" w:color="auto"/>
                                <w:bottom w:val="none" w:sz="0" w:space="0" w:color="auto"/>
                                <w:right w:val="none" w:sz="0" w:space="0" w:color="auto"/>
                              </w:divBdr>
                            </w:div>
                            <w:div w:id="2063945858">
                              <w:marLeft w:val="0"/>
                              <w:marRight w:val="0"/>
                              <w:marTop w:val="0"/>
                              <w:marBottom w:val="0"/>
                              <w:divBdr>
                                <w:top w:val="none" w:sz="0" w:space="0" w:color="auto"/>
                                <w:left w:val="none" w:sz="0" w:space="0" w:color="auto"/>
                                <w:bottom w:val="none" w:sz="0" w:space="0" w:color="auto"/>
                                <w:right w:val="none" w:sz="0" w:space="0" w:color="auto"/>
                              </w:divBdr>
                            </w:div>
                          </w:divsChild>
                        </w:div>
                        <w:div w:id="664671879">
                          <w:marLeft w:val="0"/>
                          <w:marRight w:val="0"/>
                          <w:marTop w:val="0"/>
                          <w:marBottom w:val="0"/>
                          <w:divBdr>
                            <w:top w:val="single" w:sz="8" w:space="0" w:color="09805A"/>
                            <w:left w:val="single" w:sz="8" w:space="0" w:color="09805A"/>
                            <w:bottom w:val="single" w:sz="8" w:space="0" w:color="09805A"/>
                            <w:right w:val="single" w:sz="8" w:space="0" w:color="09805A"/>
                          </w:divBdr>
                          <w:divsChild>
                            <w:div w:id="148446061">
                              <w:marLeft w:val="0"/>
                              <w:marRight w:val="0"/>
                              <w:marTop w:val="0"/>
                              <w:marBottom w:val="0"/>
                              <w:divBdr>
                                <w:top w:val="none" w:sz="0" w:space="0" w:color="auto"/>
                                <w:left w:val="none" w:sz="0" w:space="0" w:color="auto"/>
                                <w:bottom w:val="none" w:sz="0" w:space="0" w:color="auto"/>
                                <w:right w:val="none" w:sz="0" w:space="0" w:color="auto"/>
                              </w:divBdr>
                            </w:div>
                            <w:div w:id="1691955212">
                              <w:marLeft w:val="0"/>
                              <w:marRight w:val="0"/>
                              <w:marTop w:val="0"/>
                              <w:marBottom w:val="0"/>
                              <w:divBdr>
                                <w:top w:val="none" w:sz="0" w:space="0" w:color="auto"/>
                                <w:left w:val="none" w:sz="0" w:space="0" w:color="auto"/>
                                <w:bottom w:val="none" w:sz="0" w:space="0" w:color="auto"/>
                                <w:right w:val="none" w:sz="0" w:space="0" w:color="auto"/>
                              </w:divBdr>
                            </w:div>
                          </w:divsChild>
                        </w:div>
                        <w:div w:id="927694203">
                          <w:marLeft w:val="0"/>
                          <w:marRight w:val="0"/>
                          <w:marTop w:val="0"/>
                          <w:marBottom w:val="0"/>
                          <w:divBdr>
                            <w:top w:val="single" w:sz="8" w:space="0" w:color="09805A"/>
                            <w:left w:val="single" w:sz="8" w:space="0" w:color="09805A"/>
                            <w:bottom w:val="single" w:sz="8" w:space="0" w:color="09805A"/>
                            <w:right w:val="single" w:sz="8" w:space="0" w:color="09805A"/>
                          </w:divBdr>
                          <w:divsChild>
                            <w:div w:id="54089839">
                              <w:marLeft w:val="0"/>
                              <w:marRight w:val="0"/>
                              <w:marTop w:val="0"/>
                              <w:marBottom w:val="0"/>
                              <w:divBdr>
                                <w:top w:val="none" w:sz="0" w:space="0" w:color="auto"/>
                                <w:left w:val="none" w:sz="0" w:space="0" w:color="auto"/>
                                <w:bottom w:val="none" w:sz="0" w:space="0" w:color="auto"/>
                                <w:right w:val="none" w:sz="0" w:space="0" w:color="auto"/>
                              </w:divBdr>
                            </w:div>
                            <w:div w:id="1049455597">
                              <w:marLeft w:val="0"/>
                              <w:marRight w:val="0"/>
                              <w:marTop w:val="0"/>
                              <w:marBottom w:val="0"/>
                              <w:divBdr>
                                <w:top w:val="none" w:sz="0" w:space="0" w:color="auto"/>
                                <w:left w:val="none" w:sz="0" w:space="0" w:color="auto"/>
                                <w:bottom w:val="none" w:sz="0" w:space="0" w:color="auto"/>
                                <w:right w:val="none" w:sz="0" w:space="0" w:color="auto"/>
                              </w:divBdr>
                            </w:div>
                          </w:divsChild>
                        </w:div>
                        <w:div w:id="1018431818">
                          <w:marLeft w:val="0"/>
                          <w:marRight w:val="0"/>
                          <w:marTop w:val="0"/>
                          <w:marBottom w:val="0"/>
                          <w:divBdr>
                            <w:top w:val="none" w:sz="0" w:space="0" w:color="auto"/>
                            <w:left w:val="none" w:sz="0" w:space="0" w:color="auto"/>
                            <w:bottom w:val="none" w:sz="0" w:space="0" w:color="auto"/>
                            <w:right w:val="none" w:sz="0" w:space="0" w:color="auto"/>
                          </w:divBdr>
                        </w:div>
                        <w:div w:id="1965189477">
                          <w:marLeft w:val="0"/>
                          <w:marRight w:val="0"/>
                          <w:marTop w:val="0"/>
                          <w:marBottom w:val="0"/>
                          <w:divBdr>
                            <w:top w:val="single" w:sz="8" w:space="0" w:color="00698F"/>
                            <w:left w:val="single" w:sz="8" w:space="0" w:color="00698F"/>
                            <w:bottom w:val="single" w:sz="8" w:space="0" w:color="00698F"/>
                            <w:right w:val="single" w:sz="8" w:space="0" w:color="00698F"/>
                          </w:divBdr>
                          <w:divsChild>
                            <w:div w:id="1156723215">
                              <w:marLeft w:val="0"/>
                              <w:marRight w:val="0"/>
                              <w:marTop w:val="0"/>
                              <w:marBottom w:val="0"/>
                              <w:divBdr>
                                <w:top w:val="none" w:sz="0" w:space="0" w:color="auto"/>
                                <w:left w:val="none" w:sz="0" w:space="0" w:color="auto"/>
                                <w:bottom w:val="none" w:sz="0" w:space="0" w:color="auto"/>
                                <w:right w:val="none" w:sz="0" w:space="0" w:color="auto"/>
                              </w:divBdr>
                            </w:div>
                            <w:div w:id="1240214490">
                              <w:marLeft w:val="0"/>
                              <w:marRight w:val="0"/>
                              <w:marTop w:val="0"/>
                              <w:marBottom w:val="0"/>
                              <w:divBdr>
                                <w:top w:val="none" w:sz="0" w:space="0" w:color="auto"/>
                                <w:left w:val="none" w:sz="0" w:space="0" w:color="auto"/>
                                <w:bottom w:val="none" w:sz="0" w:space="0" w:color="auto"/>
                                <w:right w:val="none" w:sz="0" w:space="0" w:color="auto"/>
                              </w:divBdr>
                            </w:div>
                          </w:divsChild>
                        </w:div>
                        <w:div w:id="2121215167">
                          <w:marLeft w:val="0"/>
                          <w:marRight w:val="0"/>
                          <w:marTop w:val="0"/>
                          <w:marBottom w:val="0"/>
                          <w:divBdr>
                            <w:top w:val="single" w:sz="8" w:space="0" w:color="00698F"/>
                            <w:left w:val="single" w:sz="8" w:space="0" w:color="00698F"/>
                            <w:bottom w:val="single" w:sz="8" w:space="0" w:color="00698F"/>
                            <w:right w:val="single" w:sz="8" w:space="0" w:color="00698F"/>
                          </w:divBdr>
                          <w:divsChild>
                            <w:div w:id="127555410">
                              <w:marLeft w:val="0"/>
                              <w:marRight w:val="0"/>
                              <w:marTop w:val="0"/>
                              <w:marBottom w:val="0"/>
                              <w:divBdr>
                                <w:top w:val="none" w:sz="0" w:space="0" w:color="auto"/>
                                <w:left w:val="none" w:sz="0" w:space="0" w:color="auto"/>
                                <w:bottom w:val="none" w:sz="0" w:space="0" w:color="auto"/>
                                <w:right w:val="none" w:sz="0" w:space="0" w:color="auto"/>
                              </w:divBdr>
                            </w:div>
                            <w:div w:id="39304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914946">
      <w:bodyDiv w:val="1"/>
      <w:marLeft w:val="0"/>
      <w:marRight w:val="0"/>
      <w:marTop w:val="0"/>
      <w:marBottom w:val="0"/>
      <w:divBdr>
        <w:top w:val="none" w:sz="0" w:space="0" w:color="auto"/>
        <w:left w:val="none" w:sz="0" w:space="0" w:color="auto"/>
        <w:bottom w:val="none" w:sz="0" w:space="0" w:color="auto"/>
        <w:right w:val="none" w:sz="0" w:space="0" w:color="auto"/>
      </w:divBdr>
    </w:div>
    <w:div w:id="984355027">
      <w:bodyDiv w:val="1"/>
      <w:marLeft w:val="0"/>
      <w:marRight w:val="0"/>
      <w:marTop w:val="0"/>
      <w:marBottom w:val="0"/>
      <w:divBdr>
        <w:top w:val="none" w:sz="0" w:space="0" w:color="auto"/>
        <w:left w:val="none" w:sz="0" w:space="0" w:color="auto"/>
        <w:bottom w:val="none" w:sz="0" w:space="0" w:color="auto"/>
        <w:right w:val="none" w:sz="0" w:space="0" w:color="auto"/>
      </w:divBdr>
      <w:divsChild>
        <w:div w:id="930048833">
          <w:marLeft w:val="0"/>
          <w:marRight w:val="0"/>
          <w:marTop w:val="0"/>
          <w:marBottom w:val="0"/>
          <w:divBdr>
            <w:top w:val="single" w:sz="8" w:space="0" w:color="D60000"/>
            <w:left w:val="single" w:sz="8" w:space="0" w:color="D60000"/>
            <w:bottom w:val="single" w:sz="8" w:space="0" w:color="D60000"/>
            <w:right w:val="single" w:sz="8" w:space="0" w:color="D60000"/>
          </w:divBdr>
          <w:divsChild>
            <w:div w:id="112215595">
              <w:marLeft w:val="0"/>
              <w:marRight w:val="0"/>
              <w:marTop w:val="0"/>
              <w:marBottom w:val="0"/>
              <w:divBdr>
                <w:top w:val="none" w:sz="0" w:space="0" w:color="auto"/>
                <w:left w:val="none" w:sz="0" w:space="0" w:color="auto"/>
                <w:bottom w:val="none" w:sz="0" w:space="0" w:color="auto"/>
                <w:right w:val="none" w:sz="0" w:space="0" w:color="auto"/>
              </w:divBdr>
            </w:div>
            <w:div w:id="1770002382">
              <w:marLeft w:val="0"/>
              <w:marRight w:val="0"/>
              <w:marTop w:val="0"/>
              <w:marBottom w:val="0"/>
              <w:divBdr>
                <w:top w:val="none" w:sz="0" w:space="0" w:color="auto"/>
                <w:left w:val="none" w:sz="0" w:space="0" w:color="auto"/>
                <w:bottom w:val="none" w:sz="0" w:space="0" w:color="auto"/>
                <w:right w:val="none" w:sz="0" w:space="0" w:color="auto"/>
              </w:divBdr>
            </w:div>
          </w:divsChild>
        </w:div>
        <w:div w:id="1187448165">
          <w:marLeft w:val="0"/>
          <w:marRight w:val="0"/>
          <w:marTop w:val="0"/>
          <w:marBottom w:val="0"/>
          <w:divBdr>
            <w:top w:val="single" w:sz="8" w:space="0" w:color="09805A"/>
            <w:left w:val="single" w:sz="8" w:space="0" w:color="09805A"/>
            <w:bottom w:val="single" w:sz="8" w:space="0" w:color="09805A"/>
            <w:right w:val="single" w:sz="8" w:space="0" w:color="09805A"/>
          </w:divBdr>
          <w:divsChild>
            <w:div w:id="1484275561">
              <w:marLeft w:val="0"/>
              <w:marRight w:val="0"/>
              <w:marTop w:val="0"/>
              <w:marBottom w:val="0"/>
              <w:divBdr>
                <w:top w:val="none" w:sz="0" w:space="0" w:color="auto"/>
                <w:left w:val="none" w:sz="0" w:space="0" w:color="auto"/>
                <w:bottom w:val="none" w:sz="0" w:space="0" w:color="auto"/>
                <w:right w:val="none" w:sz="0" w:space="0" w:color="auto"/>
              </w:divBdr>
            </w:div>
            <w:div w:id="191118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24281">
      <w:bodyDiv w:val="1"/>
      <w:marLeft w:val="0"/>
      <w:marRight w:val="0"/>
      <w:marTop w:val="0"/>
      <w:marBottom w:val="0"/>
      <w:divBdr>
        <w:top w:val="none" w:sz="0" w:space="0" w:color="auto"/>
        <w:left w:val="none" w:sz="0" w:space="0" w:color="auto"/>
        <w:bottom w:val="none" w:sz="0" w:space="0" w:color="auto"/>
        <w:right w:val="none" w:sz="0" w:space="0" w:color="auto"/>
      </w:divBdr>
    </w:div>
    <w:div w:id="1011882194">
      <w:bodyDiv w:val="1"/>
      <w:marLeft w:val="0"/>
      <w:marRight w:val="0"/>
      <w:marTop w:val="0"/>
      <w:marBottom w:val="0"/>
      <w:divBdr>
        <w:top w:val="none" w:sz="0" w:space="0" w:color="auto"/>
        <w:left w:val="none" w:sz="0" w:space="0" w:color="auto"/>
        <w:bottom w:val="none" w:sz="0" w:space="0" w:color="auto"/>
        <w:right w:val="none" w:sz="0" w:space="0" w:color="auto"/>
      </w:divBdr>
    </w:div>
    <w:div w:id="1065639721">
      <w:bodyDiv w:val="1"/>
      <w:marLeft w:val="0"/>
      <w:marRight w:val="0"/>
      <w:marTop w:val="0"/>
      <w:marBottom w:val="0"/>
      <w:divBdr>
        <w:top w:val="none" w:sz="0" w:space="0" w:color="auto"/>
        <w:left w:val="none" w:sz="0" w:space="0" w:color="auto"/>
        <w:bottom w:val="none" w:sz="0" w:space="0" w:color="auto"/>
        <w:right w:val="none" w:sz="0" w:space="0" w:color="auto"/>
      </w:divBdr>
    </w:div>
    <w:div w:id="1092161263">
      <w:bodyDiv w:val="1"/>
      <w:marLeft w:val="0"/>
      <w:marRight w:val="0"/>
      <w:marTop w:val="0"/>
      <w:marBottom w:val="0"/>
      <w:divBdr>
        <w:top w:val="none" w:sz="0" w:space="0" w:color="auto"/>
        <w:left w:val="none" w:sz="0" w:space="0" w:color="auto"/>
        <w:bottom w:val="none" w:sz="0" w:space="0" w:color="auto"/>
        <w:right w:val="none" w:sz="0" w:space="0" w:color="auto"/>
      </w:divBdr>
    </w:div>
    <w:div w:id="1101531965">
      <w:bodyDiv w:val="1"/>
      <w:marLeft w:val="0"/>
      <w:marRight w:val="0"/>
      <w:marTop w:val="0"/>
      <w:marBottom w:val="0"/>
      <w:divBdr>
        <w:top w:val="none" w:sz="0" w:space="0" w:color="auto"/>
        <w:left w:val="none" w:sz="0" w:space="0" w:color="auto"/>
        <w:bottom w:val="none" w:sz="0" w:space="0" w:color="auto"/>
        <w:right w:val="none" w:sz="0" w:space="0" w:color="auto"/>
      </w:divBdr>
    </w:div>
    <w:div w:id="1522209808">
      <w:bodyDiv w:val="1"/>
      <w:marLeft w:val="0"/>
      <w:marRight w:val="0"/>
      <w:marTop w:val="0"/>
      <w:marBottom w:val="0"/>
      <w:divBdr>
        <w:top w:val="none" w:sz="0" w:space="0" w:color="auto"/>
        <w:left w:val="none" w:sz="0" w:space="0" w:color="auto"/>
        <w:bottom w:val="none" w:sz="0" w:space="0" w:color="auto"/>
        <w:right w:val="none" w:sz="0" w:space="0" w:color="auto"/>
      </w:divBdr>
    </w:div>
    <w:div w:id="1597515088">
      <w:bodyDiv w:val="1"/>
      <w:marLeft w:val="0"/>
      <w:marRight w:val="0"/>
      <w:marTop w:val="0"/>
      <w:marBottom w:val="0"/>
      <w:divBdr>
        <w:top w:val="none" w:sz="0" w:space="0" w:color="auto"/>
        <w:left w:val="none" w:sz="0" w:space="0" w:color="auto"/>
        <w:bottom w:val="none" w:sz="0" w:space="0" w:color="auto"/>
        <w:right w:val="none" w:sz="0" w:space="0" w:color="auto"/>
      </w:divBdr>
      <w:divsChild>
        <w:div w:id="900404555">
          <w:marLeft w:val="0"/>
          <w:marRight w:val="0"/>
          <w:marTop w:val="0"/>
          <w:marBottom w:val="0"/>
          <w:divBdr>
            <w:top w:val="none" w:sz="0" w:space="0" w:color="auto"/>
            <w:left w:val="none" w:sz="0" w:space="0" w:color="auto"/>
            <w:bottom w:val="none" w:sz="0" w:space="0" w:color="auto"/>
            <w:right w:val="none" w:sz="0" w:space="0" w:color="auto"/>
          </w:divBdr>
        </w:div>
      </w:divsChild>
    </w:div>
    <w:div w:id="1698576255">
      <w:bodyDiv w:val="1"/>
      <w:marLeft w:val="0"/>
      <w:marRight w:val="0"/>
      <w:marTop w:val="0"/>
      <w:marBottom w:val="0"/>
      <w:divBdr>
        <w:top w:val="none" w:sz="0" w:space="0" w:color="auto"/>
        <w:left w:val="none" w:sz="0" w:space="0" w:color="auto"/>
        <w:bottom w:val="none" w:sz="0" w:space="0" w:color="auto"/>
        <w:right w:val="none" w:sz="0" w:space="0" w:color="auto"/>
      </w:divBdr>
      <w:divsChild>
        <w:div w:id="565189093">
          <w:marLeft w:val="0"/>
          <w:marRight w:val="0"/>
          <w:marTop w:val="0"/>
          <w:marBottom w:val="0"/>
          <w:divBdr>
            <w:top w:val="none" w:sz="0" w:space="0" w:color="auto"/>
            <w:left w:val="none" w:sz="0" w:space="0" w:color="auto"/>
            <w:bottom w:val="none" w:sz="0" w:space="0" w:color="auto"/>
            <w:right w:val="none" w:sz="0" w:space="0" w:color="auto"/>
          </w:divBdr>
        </w:div>
        <w:div w:id="2076194440">
          <w:marLeft w:val="0"/>
          <w:marRight w:val="0"/>
          <w:marTop w:val="0"/>
          <w:marBottom w:val="0"/>
          <w:divBdr>
            <w:top w:val="single" w:sz="8" w:space="0" w:color="00698F"/>
            <w:left w:val="single" w:sz="8" w:space="0" w:color="00698F"/>
            <w:bottom w:val="single" w:sz="8" w:space="0" w:color="00698F"/>
            <w:right w:val="single" w:sz="8" w:space="0" w:color="00698F"/>
          </w:divBdr>
          <w:divsChild>
            <w:div w:id="498467530">
              <w:marLeft w:val="0"/>
              <w:marRight w:val="0"/>
              <w:marTop w:val="0"/>
              <w:marBottom w:val="0"/>
              <w:divBdr>
                <w:top w:val="none" w:sz="0" w:space="0" w:color="auto"/>
                <w:left w:val="none" w:sz="0" w:space="0" w:color="auto"/>
                <w:bottom w:val="none" w:sz="0" w:space="0" w:color="auto"/>
                <w:right w:val="none" w:sz="0" w:space="0" w:color="auto"/>
              </w:divBdr>
            </w:div>
            <w:div w:id="167392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4053">
      <w:bodyDiv w:val="1"/>
      <w:marLeft w:val="0"/>
      <w:marRight w:val="0"/>
      <w:marTop w:val="0"/>
      <w:marBottom w:val="0"/>
      <w:divBdr>
        <w:top w:val="none" w:sz="0" w:space="0" w:color="auto"/>
        <w:left w:val="none" w:sz="0" w:space="0" w:color="auto"/>
        <w:bottom w:val="none" w:sz="0" w:space="0" w:color="auto"/>
        <w:right w:val="none" w:sz="0" w:space="0" w:color="auto"/>
      </w:divBdr>
    </w:div>
    <w:div w:id="1915355451">
      <w:bodyDiv w:val="1"/>
      <w:marLeft w:val="0"/>
      <w:marRight w:val="0"/>
      <w:marTop w:val="0"/>
      <w:marBottom w:val="0"/>
      <w:divBdr>
        <w:top w:val="none" w:sz="0" w:space="0" w:color="auto"/>
        <w:left w:val="none" w:sz="0" w:space="0" w:color="auto"/>
        <w:bottom w:val="none" w:sz="0" w:space="0" w:color="auto"/>
        <w:right w:val="none" w:sz="0" w:space="0" w:color="auto"/>
      </w:divBdr>
    </w:div>
    <w:div w:id="2007322764">
      <w:bodyDiv w:val="1"/>
      <w:marLeft w:val="0"/>
      <w:marRight w:val="0"/>
      <w:marTop w:val="0"/>
      <w:marBottom w:val="0"/>
      <w:divBdr>
        <w:top w:val="none" w:sz="0" w:space="0" w:color="auto"/>
        <w:left w:val="none" w:sz="0" w:space="0" w:color="auto"/>
        <w:bottom w:val="none" w:sz="0" w:space="0" w:color="auto"/>
        <w:right w:val="none" w:sz="0" w:space="0" w:color="auto"/>
      </w:divBdr>
    </w:div>
    <w:div w:id="2014062854">
      <w:bodyDiv w:val="1"/>
      <w:marLeft w:val="0"/>
      <w:marRight w:val="0"/>
      <w:marTop w:val="0"/>
      <w:marBottom w:val="0"/>
      <w:divBdr>
        <w:top w:val="none" w:sz="0" w:space="0" w:color="auto"/>
        <w:left w:val="none" w:sz="0" w:space="0" w:color="auto"/>
        <w:bottom w:val="none" w:sz="0" w:space="0" w:color="auto"/>
        <w:right w:val="none" w:sz="0" w:space="0" w:color="auto"/>
      </w:divBdr>
    </w:div>
    <w:div w:id="2078623487">
      <w:bodyDiv w:val="1"/>
      <w:marLeft w:val="0"/>
      <w:marRight w:val="0"/>
      <w:marTop w:val="0"/>
      <w:marBottom w:val="0"/>
      <w:divBdr>
        <w:top w:val="none" w:sz="0" w:space="0" w:color="auto"/>
        <w:left w:val="none" w:sz="0" w:space="0" w:color="auto"/>
        <w:bottom w:val="none" w:sz="0" w:space="0" w:color="auto"/>
        <w:right w:val="none" w:sz="0" w:space="0" w:color="auto"/>
      </w:divBdr>
    </w:div>
    <w:div w:id="2096440048">
      <w:bodyDiv w:val="1"/>
      <w:marLeft w:val="0"/>
      <w:marRight w:val="0"/>
      <w:marTop w:val="0"/>
      <w:marBottom w:val="0"/>
      <w:divBdr>
        <w:top w:val="none" w:sz="0" w:space="0" w:color="auto"/>
        <w:left w:val="none" w:sz="0" w:space="0" w:color="auto"/>
        <w:bottom w:val="none" w:sz="0" w:space="0" w:color="auto"/>
        <w:right w:val="none" w:sz="0" w:space="0" w:color="auto"/>
      </w:divBdr>
    </w:div>
    <w:div w:id="213616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administratorpublictrustee.sharepoint.com/sites/PublicTrustee/Public%20Trustee%20Brand/Public%20Trustee%20Letterhead%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78C247B9044149A282A086BA3D2832"/>
        <w:category>
          <w:name w:val="General"/>
          <w:gallery w:val="placeholder"/>
        </w:category>
        <w:types>
          <w:type w:val="bbPlcHdr"/>
        </w:types>
        <w:behaviors>
          <w:behavior w:val="content"/>
        </w:behaviors>
        <w:guid w:val="{40657DEF-81EF-45F6-92FF-BB7884A11AC3}"/>
      </w:docPartPr>
      <w:docPartBody>
        <w:p w:rsidR="007E3868" w:rsidRDefault="007E3868" w:rsidP="007E3868">
          <w:pPr>
            <w:pStyle w:val="B578C247B9044149A282A086BA3D28322"/>
          </w:pPr>
          <w:r>
            <w:rPr>
              <w:rStyle w:val="PlaceholderText"/>
            </w:rPr>
            <w:t xml:space="preserve"> </w:t>
          </w:r>
        </w:p>
      </w:docPartBody>
    </w:docPart>
    <w:docPart>
      <w:docPartPr>
        <w:name w:val="F9775B54001F4F839EA8394F21440C25"/>
        <w:category>
          <w:name w:val="General"/>
          <w:gallery w:val="placeholder"/>
        </w:category>
        <w:types>
          <w:type w:val="bbPlcHdr"/>
        </w:types>
        <w:behaviors>
          <w:behavior w:val="content"/>
        </w:behaviors>
        <w:guid w:val="{5751153B-917C-4DBB-963A-3EDACDE1D059}"/>
      </w:docPartPr>
      <w:docPartBody>
        <w:p w:rsidR="007E3868" w:rsidRDefault="007E3868" w:rsidP="007E3868">
          <w:pPr>
            <w:pStyle w:val="F9775B54001F4F839EA8394F21440C252"/>
          </w:pPr>
          <w:r>
            <w:rPr>
              <w:rStyle w:val="PlaceholderText"/>
            </w:rPr>
            <w:t xml:space="preserve"> </w:t>
          </w:r>
        </w:p>
      </w:docPartBody>
    </w:docPart>
    <w:docPart>
      <w:docPartPr>
        <w:name w:val="25AD17D2C48C4944BFB1B4C8B2626038"/>
        <w:category>
          <w:name w:val="General"/>
          <w:gallery w:val="placeholder"/>
        </w:category>
        <w:types>
          <w:type w:val="bbPlcHdr"/>
        </w:types>
        <w:behaviors>
          <w:behavior w:val="content"/>
        </w:behaviors>
        <w:guid w:val="{11A8B506-DB12-4B84-953F-1F08B6A8FC20}"/>
      </w:docPartPr>
      <w:docPartBody>
        <w:p w:rsidR="007E3868" w:rsidRDefault="007E3868" w:rsidP="007E3868">
          <w:pPr>
            <w:pStyle w:val="25AD17D2C48C4944BFB1B4C8B26260382"/>
          </w:pPr>
          <w:r>
            <w:rPr>
              <w:rStyle w:val="PlaceholderText"/>
            </w:rPr>
            <w:t xml:space="preserve"> </w:t>
          </w:r>
        </w:p>
      </w:docPartBody>
    </w:docPart>
    <w:docPart>
      <w:docPartPr>
        <w:name w:val="5AC40F24A71B4DCF9EAFD718C33D2847"/>
        <w:category>
          <w:name w:val="General"/>
          <w:gallery w:val="placeholder"/>
        </w:category>
        <w:types>
          <w:type w:val="bbPlcHdr"/>
        </w:types>
        <w:behaviors>
          <w:behavior w:val="content"/>
        </w:behaviors>
        <w:guid w:val="{464D2A56-BF00-4427-AB3F-1BB43D41BBBF}"/>
      </w:docPartPr>
      <w:docPartBody>
        <w:p w:rsidR="007E3868" w:rsidRDefault="007E3868" w:rsidP="007E3868">
          <w:pPr>
            <w:pStyle w:val="5AC40F24A71B4DCF9EAFD718C33D28472"/>
          </w:pPr>
          <w:r>
            <w:rPr>
              <w:rStyle w:val="PlaceholderText"/>
            </w:rPr>
            <w:t xml:space="preserve"> </w:t>
          </w:r>
        </w:p>
      </w:docPartBody>
    </w:docPart>
    <w:docPart>
      <w:docPartPr>
        <w:name w:val="381DED04C53D4AE9A637DB7A3E8E29C5"/>
        <w:category>
          <w:name w:val="General"/>
          <w:gallery w:val="placeholder"/>
        </w:category>
        <w:types>
          <w:type w:val="bbPlcHdr"/>
        </w:types>
        <w:behaviors>
          <w:behavior w:val="content"/>
        </w:behaviors>
        <w:guid w:val="{1358E9BC-1C26-4537-9045-408BE3475A40}"/>
      </w:docPartPr>
      <w:docPartBody>
        <w:p w:rsidR="007E3868" w:rsidRDefault="007E3868" w:rsidP="007E3868">
          <w:pPr>
            <w:pStyle w:val="381DED04C53D4AE9A637DB7A3E8E29C52"/>
          </w:pPr>
          <w:r>
            <w:rPr>
              <w:rStyle w:val="PlaceholderText"/>
            </w:rPr>
            <w:t xml:space="preserve"> </w:t>
          </w:r>
        </w:p>
      </w:docPartBody>
    </w:docPart>
    <w:docPart>
      <w:docPartPr>
        <w:name w:val="473518DBFBD44A478D0495C49D07F571"/>
        <w:category>
          <w:name w:val="General"/>
          <w:gallery w:val="placeholder"/>
        </w:category>
        <w:types>
          <w:type w:val="bbPlcHdr"/>
        </w:types>
        <w:behaviors>
          <w:behavior w:val="content"/>
        </w:behaviors>
        <w:guid w:val="{2902ABA8-DCDF-4325-85C9-D0526997FE88}"/>
      </w:docPartPr>
      <w:docPartBody>
        <w:p w:rsidR="007E3868" w:rsidRDefault="007E3868" w:rsidP="007E3868">
          <w:pPr>
            <w:pStyle w:val="473518DBFBD44A478D0495C49D07F5712"/>
          </w:pPr>
          <w:r>
            <w:rPr>
              <w:rStyle w:val="PlaceholderText"/>
            </w:rPr>
            <w:t xml:space="preserve"> </w:t>
          </w:r>
        </w:p>
      </w:docPartBody>
    </w:docPart>
    <w:docPart>
      <w:docPartPr>
        <w:name w:val="206500A4305349B399CAD4F3485145BC"/>
        <w:category>
          <w:name w:val="General"/>
          <w:gallery w:val="placeholder"/>
        </w:category>
        <w:types>
          <w:type w:val="bbPlcHdr"/>
        </w:types>
        <w:behaviors>
          <w:behavior w:val="content"/>
        </w:behaviors>
        <w:guid w:val="{CB1C05FB-B827-4C59-AF37-C80F0DBC37D1}"/>
      </w:docPartPr>
      <w:docPartBody>
        <w:p w:rsidR="007E3868" w:rsidRDefault="007E3868" w:rsidP="007E3868">
          <w:pPr>
            <w:pStyle w:val="206500A4305349B399CAD4F3485145BC2"/>
          </w:pPr>
          <w:r>
            <w:rPr>
              <w:rStyle w:val="PlaceholderText"/>
            </w:rPr>
            <w:t xml:space="preserve"> </w:t>
          </w:r>
        </w:p>
      </w:docPartBody>
    </w:docPart>
    <w:docPart>
      <w:docPartPr>
        <w:name w:val="9FF8E3E92E454D71B5A93D095972D539"/>
        <w:category>
          <w:name w:val="General"/>
          <w:gallery w:val="placeholder"/>
        </w:category>
        <w:types>
          <w:type w:val="bbPlcHdr"/>
        </w:types>
        <w:behaviors>
          <w:behavior w:val="content"/>
        </w:behaviors>
        <w:guid w:val="{A37D334E-9140-44FA-AFF9-A5C63C3C6B58}"/>
      </w:docPartPr>
      <w:docPartBody>
        <w:p w:rsidR="007E3868" w:rsidRDefault="007E3868" w:rsidP="007E3868">
          <w:pPr>
            <w:pStyle w:val="9FF8E3E92E454D71B5A93D095972D5392"/>
          </w:pPr>
          <w:r>
            <w:rPr>
              <w:rStyle w:val="PlaceholderText"/>
            </w:rPr>
            <w:t xml:space="preserve"> </w:t>
          </w:r>
        </w:p>
      </w:docPartBody>
    </w:docPart>
    <w:docPart>
      <w:docPartPr>
        <w:name w:val="F20C21B122394994863316C47E02ED31"/>
        <w:category>
          <w:name w:val="General"/>
          <w:gallery w:val="placeholder"/>
        </w:category>
        <w:types>
          <w:type w:val="bbPlcHdr"/>
        </w:types>
        <w:behaviors>
          <w:behavior w:val="content"/>
        </w:behaviors>
        <w:guid w:val="{71F15603-0CE5-457D-B2B5-ECB85E6A2466}"/>
      </w:docPartPr>
      <w:docPartBody>
        <w:p w:rsidR="007E3868" w:rsidRDefault="007E3868" w:rsidP="007E3868">
          <w:pPr>
            <w:pStyle w:val="F20C21B122394994863316C47E02ED312"/>
          </w:pPr>
          <w:r>
            <w:rPr>
              <w:rStyle w:val="PlaceholderText"/>
            </w:rPr>
            <w:t xml:space="preserve"> </w:t>
          </w:r>
        </w:p>
      </w:docPartBody>
    </w:docPart>
    <w:docPart>
      <w:docPartPr>
        <w:name w:val="6495B424CAD7421FA260972E83EB1A35"/>
        <w:category>
          <w:name w:val="General"/>
          <w:gallery w:val="placeholder"/>
        </w:category>
        <w:types>
          <w:type w:val="bbPlcHdr"/>
        </w:types>
        <w:behaviors>
          <w:behavior w:val="content"/>
        </w:behaviors>
        <w:guid w:val="{6322B348-C5B1-4A54-B83C-BB6BFC8BC27D}"/>
      </w:docPartPr>
      <w:docPartBody>
        <w:p w:rsidR="007E3868" w:rsidRDefault="007E3868" w:rsidP="007E3868">
          <w:pPr>
            <w:pStyle w:val="6495B424CAD7421FA260972E83EB1A352"/>
          </w:pPr>
          <w:r>
            <w:rPr>
              <w:rStyle w:val="PlaceholderText"/>
            </w:rPr>
            <w:t xml:space="preserve"> </w:t>
          </w:r>
        </w:p>
      </w:docPartBody>
    </w:docPart>
    <w:docPart>
      <w:docPartPr>
        <w:name w:val="D191514D42EF4A858D2803BEC4809946"/>
        <w:category>
          <w:name w:val="General"/>
          <w:gallery w:val="placeholder"/>
        </w:category>
        <w:types>
          <w:type w:val="bbPlcHdr"/>
        </w:types>
        <w:behaviors>
          <w:behavior w:val="content"/>
        </w:behaviors>
        <w:guid w:val="{32F574F3-7DF0-4521-B4D7-9FB2101D28F8}"/>
      </w:docPartPr>
      <w:docPartBody>
        <w:p w:rsidR="004E795E" w:rsidRDefault="007E3868" w:rsidP="007E3868">
          <w:pPr>
            <w:pStyle w:val="D191514D42EF4A858D2803BEC48099463"/>
          </w:pPr>
          <w:r>
            <w:rPr>
              <w:rStyle w:val="PlaceholderText"/>
            </w:rPr>
            <w:t xml:space="preserve">  </w:t>
          </w:r>
        </w:p>
      </w:docPartBody>
    </w:docPart>
    <w:docPart>
      <w:docPartPr>
        <w:name w:val="C5CC18AF21564361BEE8931F0558BD00"/>
        <w:category>
          <w:name w:val="General"/>
          <w:gallery w:val="placeholder"/>
        </w:category>
        <w:types>
          <w:type w:val="bbPlcHdr"/>
        </w:types>
        <w:behaviors>
          <w:behavior w:val="content"/>
        </w:behaviors>
        <w:guid w:val="{E395C4A0-1082-43AE-82C3-01F936F9D5C9}"/>
      </w:docPartPr>
      <w:docPartBody>
        <w:p w:rsidR="004E795E" w:rsidRDefault="007E3868" w:rsidP="007E3868">
          <w:pPr>
            <w:pStyle w:val="C5CC18AF21564361BEE8931F0558BD003"/>
          </w:pPr>
          <w:r>
            <w:rPr>
              <w:rStyle w:val="PlaceholderText"/>
            </w:rPr>
            <w:t xml:space="preserve">  </w:t>
          </w:r>
        </w:p>
      </w:docPartBody>
    </w:docPart>
    <w:docPart>
      <w:docPartPr>
        <w:name w:val="9DD66FB9A0E54A959AF612EADB77DA18"/>
        <w:category>
          <w:name w:val="General"/>
          <w:gallery w:val="placeholder"/>
        </w:category>
        <w:types>
          <w:type w:val="bbPlcHdr"/>
        </w:types>
        <w:behaviors>
          <w:behavior w:val="content"/>
        </w:behaviors>
        <w:guid w:val="{3AD676A5-8840-4F67-8892-ADA9CBDFD613}"/>
      </w:docPartPr>
      <w:docPartBody>
        <w:p w:rsidR="004E795E" w:rsidRDefault="007E3868" w:rsidP="007E3868">
          <w:pPr>
            <w:pStyle w:val="9DD66FB9A0E54A959AF612EADB77DA183"/>
          </w:pPr>
          <w:r>
            <w:rPr>
              <w:rStyle w:val="PlaceholderText"/>
            </w:rPr>
            <w:t xml:space="preserve"> </w:t>
          </w:r>
        </w:p>
      </w:docPartBody>
    </w:docPart>
    <w:docPart>
      <w:docPartPr>
        <w:name w:val="67AE9C4E98154F3A8ED1DF7097588E8A"/>
        <w:category>
          <w:name w:val="General"/>
          <w:gallery w:val="placeholder"/>
        </w:category>
        <w:types>
          <w:type w:val="bbPlcHdr"/>
        </w:types>
        <w:behaviors>
          <w:behavior w:val="content"/>
        </w:behaviors>
        <w:guid w:val="{B364C273-5BFB-4B94-9F09-76C4099E9DEC}"/>
      </w:docPartPr>
      <w:docPartBody>
        <w:p w:rsidR="004E795E" w:rsidRDefault="007E3868" w:rsidP="007E3868">
          <w:pPr>
            <w:pStyle w:val="67AE9C4E98154F3A8ED1DF7097588E8A3"/>
          </w:pPr>
          <w:r>
            <w:rPr>
              <w:rStyle w:val="PlaceholderText"/>
            </w:rPr>
            <w:t xml:space="preserve"> </w:t>
          </w:r>
        </w:p>
      </w:docPartBody>
    </w:docPart>
    <w:docPart>
      <w:docPartPr>
        <w:name w:val="F69EC96C8F5840D596AF2AD39446C7F6"/>
        <w:category>
          <w:name w:val="General"/>
          <w:gallery w:val="placeholder"/>
        </w:category>
        <w:types>
          <w:type w:val="bbPlcHdr"/>
        </w:types>
        <w:behaviors>
          <w:behavior w:val="content"/>
        </w:behaviors>
        <w:guid w:val="{E8F6247E-7F85-4C97-97FC-F9C1C5B72038}"/>
      </w:docPartPr>
      <w:docPartBody>
        <w:p w:rsidR="004E795E" w:rsidRDefault="007E3868" w:rsidP="007E3868">
          <w:pPr>
            <w:pStyle w:val="F69EC96C8F5840D596AF2AD39446C7F62"/>
          </w:pPr>
          <w:r>
            <w:rPr>
              <w:rStyle w:val="PlaceholderText"/>
            </w:rPr>
            <w:t xml:space="preserve">  </w:t>
          </w:r>
        </w:p>
      </w:docPartBody>
    </w:docPart>
    <w:docPart>
      <w:docPartPr>
        <w:name w:val="3BD4C82F9AD3414AB031911BA009130B"/>
        <w:category>
          <w:name w:val="General"/>
          <w:gallery w:val="placeholder"/>
        </w:category>
        <w:types>
          <w:type w:val="bbPlcHdr"/>
        </w:types>
        <w:behaviors>
          <w:behavior w:val="content"/>
        </w:behaviors>
        <w:guid w:val="{41BDA0E7-3348-4B17-8F2F-AEB2B9127ABA}"/>
      </w:docPartPr>
      <w:docPartBody>
        <w:p w:rsidR="004E795E" w:rsidRDefault="007E3868" w:rsidP="007E3868">
          <w:pPr>
            <w:pStyle w:val="3BD4C82F9AD3414AB031911BA009130B2"/>
          </w:pPr>
          <w:r>
            <w:rPr>
              <w:rStyle w:val="PlaceholderText"/>
            </w:rPr>
            <w:t xml:space="preserve">  </w:t>
          </w:r>
        </w:p>
      </w:docPartBody>
    </w:docPart>
    <w:docPart>
      <w:docPartPr>
        <w:name w:val="F4717F9DD4B34A6D8D58FFC2BDA279DB"/>
        <w:category>
          <w:name w:val="General"/>
          <w:gallery w:val="placeholder"/>
        </w:category>
        <w:types>
          <w:type w:val="bbPlcHdr"/>
        </w:types>
        <w:behaviors>
          <w:behavior w:val="content"/>
        </w:behaviors>
        <w:guid w:val="{1AC11E48-A770-4F38-8AA4-11F3D1573AF6}"/>
      </w:docPartPr>
      <w:docPartBody>
        <w:p w:rsidR="004E795E" w:rsidRDefault="007E3868" w:rsidP="007E3868">
          <w:pPr>
            <w:pStyle w:val="F4717F9DD4B34A6D8D58FFC2BDA279DB2"/>
          </w:pPr>
          <w:r>
            <w:rPr>
              <w:rStyle w:val="PlaceholderText"/>
            </w:rPr>
            <w:t xml:space="preserve">  </w:t>
          </w:r>
        </w:p>
      </w:docPartBody>
    </w:docPart>
    <w:docPart>
      <w:docPartPr>
        <w:name w:val="E51F27DE24B44997A7B2DCF33F5C8B6C"/>
        <w:category>
          <w:name w:val="General"/>
          <w:gallery w:val="placeholder"/>
        </w:category>
        <w:types>
          <w:type w:val="bbPlcHdr"/>
        </w:types>
        <w:behaviors>
          <w:behavior w:val="content"/>
        </w:behaviors>
        <w:guid w:val="{1438AC3F-EAEE-43D9-8B60-431B7407974E}"/>
      </w:docPartPr>
      <w:docPartBody>
        <w:p w:rsidR="004E795E" w:rsidRDefault="007E3868" w:rsidP="007E3868">
          <w:pPr>
            <w:pStyle w:val="E51F27DE24B44997A7B2DCF33F5C8B6C2"/>
          </w:pPr>
          <w:r>
            <w:rPr>
              <w:rStyle w:val="PlaceholderText"/>
            </w:rPr>
            <w:t xml:space="preserve">  </w:t>
          </w:r>
        </w:p>
      </w:docPartBody>
    </w:docPart>
    <w:docPart>
      <w:docPartPr>
        <w:name w:val="46A0CD7819F049C2A18F5854F7A3B6BA"/>
        <w:category>
          <w:name w:val="General"/>
          <w:gallery w:val="placeholder"/>
        </w:category>
        <w:types>
          <w:type w:val="bbPlcHdr"/>
        </w:types>
        <w:behaviors>
          <w:behavior w:val="content"/>
        </w:behaviors>
        <w:guid w:val="{FDF12AF8-C39D-4658-84F5-B0F199D09181}"/>
      </w:docPartPr>
      <w:docPartBody>
        <w:p w:rsidR="004E795E" w:rsidRDefault="007E3868" w:rsidP="007E3868">
          <w:pPr>
            <w:pStyle w:val="46A0CD7819F049C2A18F5854F7A3B6BA2"/>
          </w:pPr>
          <w:r>
            <w:rPr>
              <w:rStyle w:val="PlaceholderText"/>
            </w:rPr>
            <w:t xml:space="preserve">  </w:t>
          </w:r>
        </w:p>
      </w:docPartBody>
    </w:docPart>
    <w:docPart>
      <w:docPartPr>
        <w:name w:val="29E0208EEE8D4CC7B14AADFEEEA34F79"/>
        <w:category>
          <w:name w:val="General"/>
          <w:gallery w:val="placeholder"/>
        </w:category>
        <w:types>
          <w:type w:val="bbPlcHdr"/>
        </w:types>
        <w:behaviors>
          <w:behavior w:val="content"/>
        </w:behaviors>
        <w:guid w:val="{240A9FE2-C6D4-4581-8861-EE22243E2B4C}"/>
      </w:docPartPr>
      <w:docPartBody>
        <w:p w:rsidR="004E795E" w:rsidRDefault="007E3868" w:rsidP="007E3868">
          <w:pPr>
            <w:pStyle w:val="29E0208EEE8D4CC7B14AADFEEEA34F792"/>
          </w:pPr>
          <w:r>
            <w:rPr>
              <w:rStyle w:val="PlaceholderText"/>
            </w:rPr>
            <w:t xml:space="preserve">  </w:t>
          </w:r>
        </w:p>
      </w:docPartBody>
    </w:docPart>
    <w:docPart>
      <w:docPartPr>
        <w:name w:val="871B27691DE542B5BC2A66DA2ED9C5EE"/>
        <w:category>
          <w:name w:val="General"/>
          <w:gallery w:val="placeholder"/>
        </w:category>
        <w:types>
          <w:type w:val="bbPlcHdr"/>
        </w:types>
        <w:behaviors>
          <w:behavior w:val="content"/>
        </w:behaviors>
        <w:guid w:val="{DE7F85FB-D085-4510-9216-0EFA5565619E}"/>
      </w:docPartPr>
      <w:docPartBody>
        <w:p w:rsidR="004E795E" w:rsidRDefault="007E3868" w:rsidP="007E3868">
          <w:pPr>
            <w:pStyle w:val="871B27691DE542B5BC2A66DA2ED9C5EE2"/>
          </w:pPr>
          <w:r>
            <w:rPr>
              <w:rStyle w:val="PlaceholderText"/>
            </w:rPr>
            <w:t xml:space="preserve">  </w:t>
          </w:r>
        </w:p>
      </w:docPartBody>
    </w:docPart>
    <w:docPart>
      <w:docPartPr>
        <w:name w:val="85E45EDEEF174E888F9F7D075BAB35A3"/>
        <w:category>
          <w:name w:val="General"/>
          <w:gallery w:val="placeholder"/>
        </w:category>
        <w:types>
          <w:type w:val="bbPlcHdr"/>
        </w:types>
        <w:behaviors>
          <w:behavior w:val="content"/>
        </w:behaviors>
        <w:guid w:val="{D88E9EDA-9DD4-4F89-88AA-C51AA1B2A1AC}"/>
      </w:docPartPr>
      <w:docPartBody>
        <w:p w:rsidR="004E795E" w:rsidRDefault="007E3868" w:rsidP="007E3868">
          <w:pPr>
            <w:pStyle w:val="85E45EDEEF174E888F9F7D075BAB35A32"/>
          </w:pPr>
          <w:r>
            <w:rPr>
              <w:rStyle w:val="PlaceholderText"/>
            </w:rPr>
            <w:t xml:space="preserve">  </w:t>
          </w:r>
        </w:p>
      </w:docPartBody>
    </w:docPart>
    <w:docPart>
      <w:docPartPr>
        <w:name w:val="308CC59B77AD41D2B81C7564ECE4C669"/>
        <w:category>
          <w:name w:val="General"/>
          <w:gallery w:val="placeholder"/>
        </w:category>
        <w:types>
          <w:type w:val="bbPlcHdr"/>
        </w:types>
        <w:behaviors>
          <w:behavior w:val="content"/>
        </w:behaviors>
        <w:guid w:val="{5962811C-9F7D-45FB-9A7B-5ABD716D2845}"/>
      </w:docPartPr>
      <w:docPartBody>
        <w:p w:rsidR="004E795E" w:rsidRDefault="007E3868" w:rsidP="007E3868">
          <w:pPr>
            <w:pStyle w:val="308CC59B77AD41D2B81C7564ECE4C6692"/>
          </w:pPr>
          <w:r>
            <w:rPr>
              <w:rStyle w:val="PlaceholderText"/>
            </w:rPr>
            <w:t xml:space="preserve">  </w:t>
          </w:r>
        </w:p>
      </w:docPartBody>
    </w:docPart>
    <w:docPart>
      <w:docPartPr>
        <w:name w:val="E22B3C2ADB2749FDB2BA93CC0CAED1FE"/>
        <w:category>
          <w:name w:val="General"/>
          <w:gallery w:val="placeholder"/>
        </w:category>
        <w:types>
          <w:type w:val="bbPlcHdr"/>
        </w:types>
        <w:behaviors>
          <w:behavior w:val="content"/>
        </w:behaviors>
        <w:guid w:val="{052EAE89-4A8A-47DC-8605-864BB0E34D2F}"/>
      </w:docPartPr>
      <w:docPartBody>
        <w:p w:rsidR="004E795E" w:rsidRDefault="007E3868" w:rsidP="007E3868">
          <w:pPr>
            <w:pStyle w:val="E22B3C2ADB2749FDB2BA93CC0CAED1FE2"/>
          </w:pPr>
          <w:r>
            <w:rPr>
              <w:rStyle w:val="PlaceholderText"/>
            </w:rPr>
            <w:t xml:space="preserve">  </w:t>
          </w:r>
        </w:p>
      </w:docPartBody>
    </w:docPart>
    <w:docPart>
      <w:docPartPr>
        <w:name w:val="DF7BD7C004104A44AD13DD0EB6B25C08"/>
        <w:category>
          <w:name w:val="General"/>
          <w:gallery w:val="placeholder"/>
        </w:category>
        <w:types>
          <w:type w:val="bbPlcHdr"/>
        </w:types>
        <w:behaviors>
          <w:behavior w:val="content"/>
        </w:behaviors>
        <w:guid w:val="{43BA3B03-6CBB-4200-8DF4-1F1EA576DCA1}"/>
      </w:docPartPr>
      <w:docPartBody>
        <w:p w:rsidR="004E795E" w:rsidRDefault="007E3868" w:rsidP="007E3868">
          <w:pPr>
            <w:pStyle w:val="DF7BD7C004104A44AD13DD0EB6B25C082"/>
          </w:pPr>
          <w:r>
            <w:rPr>
              <w:rStyle w:val="PlaceholderText"/>
            </w:rPr>
            <w:t xml:space="preserve">  </w:t>
          </w:r>
        </w:p>
      </w:docPartBody>
    </w:docPart>
    <w:docPart>
      <w:docPartPr>
        <w:name w:val="82795B81C9024CD1A2586F50C1475F89"/>
        <w:category>
          <w:name w:val="General"/>
          <w:gallery w:val="placeholder"/>
        </w:category>
        <w:types>
          <w:type w:val="bbPlcHdr"/>
        </w:types>
        <w:behaviors>
          <w:behavior w:val="content"/>
        </w:behaviors>
        <w:guid w:val="{98597657-FFE1-4DA4-BE4E-3164FE656209}"/>
      </w:docPartPr>
      <w:docPartBody>
        <w:p w:rsidR="004E795E" w:rsidRDefault="007E3868" w:rsidP="007E3868">
          <w:pPr>
            <w:pStyle w:val="82795B81C9024CD1A2586F50C1475F892"/>
          </w:pPr>
          <w:r>
            <w:rPr>
              <w:rStyle w:val="PlaceholderText"/>
            </w:rPr>
            <w:t xml:space="preserve">  </w:t>
          </w:r>
        </w:p>
      </w:docPartBody>
    </w:docPart>
    <w:docPart>
      <w:docPartPr>
        <w:name w:val="6BBAC80DA4D74A3E922A0EF4F9FBAF76"/>
        <w:category>
          <w:name w:val="General"/>
          <w:gallery w:val="placeholder"/>
        </w:category>
        <w:types>
          <w:type w:val="bbPlcHdr"/>
        </w:types>
        <w:behaviors>
          <w:behavior w:val="content"/>
        </w:behaviors>
        <w:guid w:val="{2ADFE2D4-8CD0-47F7-81BE-D9CB3AF6041B}"/>
      </w:docPartPr>
      <w:docPartBody>
        <w:p w:rsidR="004E795E" w:rsidRDefault="007E3868" w:rsidP="007E3868">
          <w:pPr>
            <w:pStyle w:val="6BBAC80DA4D74A3E922A0EF4F9FBAF762"/>
          </w:pPr>
          <w:r>
            <w:rPr>
              <w:rStyle w:val="PlaceholderText"/>
            </w:rPr>
            <w:t xml:space="preserve">  </w:t>
          </w:r>
        </w:p>
      </w:docPartBody>
    </w:docPart>
    <w:docPart>
      <w:docPartPr>
        <w:name w:val="46CF612042214021906FF8D19DA98719"/>
        <w:category>
          <w:name w:val="General"/>
          <w:gallery w:val="placeholder"/>
        </w:category>
        <w:types>
          <w:type w:val="bbPlcHdr"/>
        </w:types>
        <w:behaviors>
          <w:behavior w:val="content"/>
        </w:behaviors>
        <w:guid w:val="{49D13A26-94CF-4229-9D62-04EFED883871}"/>
      </w:docPartPr>
      <w:docPartBody>
        <w:p w:rsidR="004E795E" w:rsidRDefault="007E3868" w:rsidP="007E3868">
          <w:pPr>
            <w:pStyle w:val="46CF612042214021906FF8D19DA987192"/>
          </w:pPr>
          <w:r>
            <w:rPr>
              <w:rStyle w:val="PlaceholderText"/>
            </w:rPr>
            <w:t xml:space="preserve">  </w:t>
          </w:r>
        </w:p>
      </w:docPartBody>
    </w:docPart>
    <w:docPart>
      <w:docPartPr>
        <w:name w:val="ACBEB885A4BA4581ACE994509F1C803E"/>
        <w:category>
          <w:name w:val="General"/>
          <w:gallery w:val="placeholder"/>
        </w:category>
        <w:types>
          <w:type w:val="bbPlcHdr"/>
        </w:types>
        <w:behaviors>
          <w:behavior w:val="content"/>
        </w:behaviors>
        <w:guid w:val="{5D1B9F64-9746-4EA2-BC75-A37DE2D24942}"/>
      </w:docPartPr>
      <w:docPartBody>
        <w:p w:rsidR="004E795E" w:rsidRDefault="007E3868" w:rsidP="007E3868">
          <w:pPr>
            <w:pStyle w:val="ACBEB885A4BA4581ACE994509F1C803E2"/>
          </w:pPr>
          <w:r>
            <w:rPr>
              <w:rStyle w:val="PlaceholderText"/>
            </w:rPr>
            <w:t xml:space="preserve">  </w:t>
          </w:r>
        </w:p>
      </w:docPartBody>
    </w:docPart>
    <w:docPart>
      <w:docPartPr>
        <w:name w:val="C562B5DEDA78436BA78AF0E264AB8F83"/>
        <w:category>
          <w:name w:val="General"/>
          <w:gallery w:val="placeholder"/>
        </w:category>
        <w:types>
          <w:type w:val="bbPlcHdr"/>
        </w:types>
        <w:behaviors>
          <w:behavior w:val="content"/>
        </w:behaviors>
        <w:guid w:val="{F1C66C5F-EB0C-4144-89FA-01BD6DBCA67D}"/>
      </w:docPartPr>
      <w:docPartBody>
        <w:p w:rsidR="004E795E" w:rsidRDefault="007E3868" w:rsidP="007E3868">
          <w:pPr>
            <w:pStyle w:val="C562B5DEDA78436BA78AF0E264AB8F832"/>
          </w:pPr>
          <w:r>
            <w:rPr>
              <w:rStyle w:val="PlaceholderText"/>
            </w:rPr>
            <w:t xml:space="preserve">  </w:t>
          </w:r>
        </w:p>
      </w:docPartBody>
    </w:docPart>
    <w:docPart>
      <w:docPartPr>
        <w:name w:val="9AAFBDAFF53048AF8008274812E816A3"/>
        <w:category>
          <w:name w:val="General"/>
          <w:gallery w:val="placeholder"/>
        </w:category>
        <w:types>
          <w:type w:val="bbPlcHdr"/>
        </w:types>
        <w:behaviors>
          <w:behavior w:val="content"/>
        </w:behaviors>
        <w:guid w:val="{41B7A9E6-7BE5-45EF-9A05-EA2CE1F8137E}"/>
      </w:docPartPr>
      <w:docPartBody>
        <w:p w:rsidR="004E795E" w:rsidRDefault="007E3868" w:rsidP="007E3868">
          <w:pPr>
            <w:pStyle w:val="9AAFBDAFF53048AF8008274812E816A32"/>
          </w:pPr>
          <w:r>
            <w:rPr>
              <w:rStyle w:val="PlaceholderText"/>
            </w:rPr>
            <w:t xml:space="preserve">  </w:t>
          </w:r>
        </w:p>
      </w:docPartBody>
    </w:docPart>
    <w:docPart>
      <w:docPartPr>
        <w:name w:val="3FB6D6DAC3B142CD9839FD6648E0E0F8"/>
        <w:category>
          <w:name w:val="General"/>
          <w:gallery w:val="placeholder"/>
        </w:category>
        <w:types>
          <w:type w:val="bbPlcHdr"/>
        </w:types>
        <w:behaviors>
          <w:behavior w:val="content"/>
        </w:behaviors>
        <w:guid w:val="{A872921D-716D-4357-AB15-A65D7DF85060}"/>
      </w:docPartPr>
      <w:docPartBody>
        <w:p w:rsidR="004E795E" w:rsidRDefault="007E3868" w:rsidP="007E3868">
          <w:pPr>
            <w:pStyle w:val="3FB6D6DAC3B142CD9839FD6648E0E0F82"/>
          </w:pPr>
          <w:r>
            <w:rPr>
              <w:rStyle w:val="PlaceholderText"/>
            </w:rPr>
            <w:t xml:space="preserve">  </w:t>
          </w:r>
        </w:p>
      </w:docPartBody>
    </w:docPart>
    <w:docPart>
      <w:docPartPr>
        <w:name w:val="705CAE1850B84CE7BCB8AA78FD881D0B"/>
        <w:category>
          <w:name w:val="General"/>
          <w:gallery w:val="placeholder"/>
        </w:category>
        <w:types>
          <w:type w:val="bbPlcHdr"/>
        </w:types>
        <w:behaviors>
          <w:behavior w:val="content"/>
        </w:behaviors>
        <w:guid w:val="{21ACF2A2-2C3B-4828-818E-6552CF4EE101}"/>
      </w:docPartPr>
      <w:docPartBody>
        <w:p w:rsidR="004E795E" w:rsidRDefault="007E3868" w:rsidP="007E3868">
          <w:pPr>
            <w:pStyle w:val="705CAE1850B84CE7BCB8AA78FD881D0B2"/>
          </w:pPr>
          <w:r>
            <w:rPr>
              <w:rStyle w:val="PlaceholderText"/>
            </w:rPr>
            <w:t xml:space="preserve">  </w:t>
          </w:r>
        </w:p>
      </w:docPartBody>
    </w:docPart>
    <w:docPart>
      <w:docPartPr>
        <w:name w:val="EE435A8B328D4E03BEB4FF2801A9A15A"/>
        <w:category>
          <w:name w:val="General"/>
          <w:gallery w:val="placeholder"/>
        </w:category>
        <w:types>
          <w:type w:val="bbPlcHdr"/>
        </w:types>
        <w:behaviors>
          <w:behavior w:val="content"/>
        </w:behaviors>
        <w:guid w:val="{47EB622A-D8A0-49A1-A87F-E410078A71EA}"/>
      </w:docPartPr>
      <w:docPartBody>
        <w:p w:rsidR="004E795E" w:rsidRDefault="007E3868" w:rsidP="007E3868">
          <w:pPr>
            <w:pStyle w:val="EE435A8B328D4E03BEB4FF2801A9A15A2"/>
          </w:pPr>
          <w:r>
            <w:rPr>
              <w:rStyle w:val="PlaceholderText"/>
            </w:rPr>
            <w:t xml:space="preserve">  </w:t>
          </w:r>
        </w:p>
      </w:docPartBody>
    </w:docPart>
    <w:docPart>
      <w:docPartPr>
        <w:name w:val="22BD9FA9589D4F44B0BB6347DF5C2F0B"/>
        <w:category>
          <w:name w:val="General"/>
          <w:gallery w:val="placeholder"/>
        </w:category>
        <w:types>
          <w:type w:val="bbPlcHdr"/>
        </w:types>
        <w:behaviors>
          <w:behavior w:val="content"/>
        </w:behaviors>
        <w:guid w:val="{9BFC6464-3D03-4012-81E7-774F4AFD0393}"/>
      </w:docPartPr>
      <w:docPartBody>
        <w:p w:rsidR="004E795E" w:rsidRDefault="007E3868" w:rsidP="007E3868">
          <w:pPr>
            <w:pStyle w:val="22BD9FA9589D4F44B0BB6347DF5C2F0B2"/>
          </w:pPr>
          <w:r>
            <w:rPr>
              <w:rStyle w:val="PlaceholderText"/>
            </w:rPr>
            <w:t xml:space="preserve">  </w:t>
          </w:r>
        </w:p>
      </w:docPartBody>
    </w:docPart>
    <w:docPart>
      <w:docPartPr>
        <w:name w:val="DC5F5A09C62649A392AA235B5B1FEB38"/>
        <w:category>
          <w:name w:val="General"/>
          <w:gallery w:val="placeholder"/>
        </w:category>
        <w:types>
          <w:type w:val="bbPlcHdr"/>
        </w:types>
        <w:behaviors>
          <w:behavior w:val="content"/>
        </w:behaviors>
        <w:guid w:val="{020B8F79-8CA6-4938-AC1F-CEE51EF6FF9C}"/>
      </w:docPartPr>
      <w:docPartBody>
        <w:p w:rsidR="004E795E" w:rsidRDefault="007E3868" w:rsidP="007E3868">
          <w:pPr>
            <w:pStyle w:val="DC5F5A09C62649A392AA235B5B1FEB382"/>
          </w:pPr>
          <w:r>
            <w:rPr>
              <w:rStyle w:val="PlaceholderText"/>
            </w:rPr>
            <w:t xml:space="preserve">  </w:t>
          </w:r>
        </w:p>
      </w:docPartBody>
    </w:docPart>
    <w:docPart>
      <w:docPartPr>
        <w:name w:val="D64E1964D0C343C384A589B5F1E5AC53"/>
        <w:category>
          <w:name w:val="General"/>
          <w:gallery w:val="placeholder"/>
        </w:category>
        <w:types>
          <w:type w:val="bbPlcHdr"/>
        </w:types>
        <w:behaviors>
          <w:behavior w:val="content"/>
        </w:behaviors>
        <w:guid w:val="{C2FCDB40-1908-445B-BB9E-97EF68870E8B}"/>
      </w:docPartPr>
      <w:docPartBody>
        <w:p w:rsidR="004E795E" w:rsidRDefault="007E3868" w:rsidP="007E3868">
          <w:pPr>
            <w:pStyle w:val="D64E1964D0C343C384A589B5F1E5AC532"/>
          </w:pPr>
          <w:r>
            <w:rPr>
              <w:rStyle w:val="PlaceholderText"/>
            </w:rPr>
            <w:t xml:space="preserve">  </w:t>
          </w:r>
        </w:p>
      </w:docPartBody>
    </w:docPart>
    <w:docPart>
      <w:docPartPr>
        <w:name w:val="83345F86139743B3864970AA1AD50C8D"/>
        <w:category>
          <w:name w:val="General"/>
          <w:gallery w:val="placeholder"/>
        </w:category>
        <w:types>
          <w:type w:val="bbPlcHdr"/>
        </w:types>
        <w:behaviors>
          <w:behavior w:val="content"/>
        </w:behaviors>
        <w:guid w:val="{95938001-28AC-472F-9A7B-BCC42B4742EB}"/>
      </w:docPartPr>
      <w:docPartBody>
        <w:p w:rsidR="004E795E" w:rsidRDefault="007E3868" w:rsidP="007E3868">
          <w:pPr>
            <w:pStyle w:val="83345F86139743B3864970AA1AD50C8D2"/>
          </w:pPr>
          <w:r>
            <w:rPr>
              <w:rStyle w:val="PlaceholderText"/>
            </w:rPr>
            <w:t xml:space="preserve">  </w:t>
          </w:r>
        </w:p>
      </w:docPartBody>
    </w:docPart>
    <w:docPart>
      <w:docPartPr>
        <w:name w:val="332C36FF14404DFF932334E3F2FDC737"/>
        <w:category>
          <w:name w:val="General"/>
          <w:gallery w:val="placeholder"/>
        </w:category>
        <w:types>
          <w:type w:val="bbPlcHdr"/>
        </w:types>
        <w:behaviors>
          <w:behavior w:val="content"/>
        </w:behaviors>
        <w:guid w:val="{35EE96C6-4F71-47E6-AB3C-385C73303FF7}"/>
      </w:docPartPr>
      <w:docPartBody>
        <w:p w:rsidR="004E795E" w:rsidRDefault="007E3868" w:rsidP="007E3868">
          <w:pPr>
            <w:pStyle w:val="332C36FF14404DFF932334E3F2FDC7372"/>
          </w:pPr>
          <w:r>
            <w:rPr>
              <w:rStyle w:val="PlaceholderText"/>
            </w:rPr>
            <w:t xml:space="preserve">  </w:t>
          </w:r>
        </w:p>
      </w:docPartBody>
    </w:docPart>
    <w:docPart>
      <w:docPartPr>
        <w:name w:val="EBB7AF6CFF3B4E2C8FE6FC03FB9FA0A5"/>
        <w:category>
          <w:name w:val="General"/>
          <w:gallery w:val="placeholder"/>
        </w:category>
        <w:types>
          <w:type w:val="bbPlcHdr"/>
        </w:types>
        <w:behaviors>
          <w:behavior w:val="content"/>
        </w:behaviors>
        <w:guid w:val="{26392ABD-A4D5-4A98-B249-D729B4605F49}"/>
      </w:docPartPr>
      <w:docPartBody>
        <w:p w:rsidR="004E795E" w:rsidRDefault="007E3868" w:rsidP="007E3868">
          <w:pPr>
            <w:pStyle w:val="EBB7AF6CFF3B4E2C8FE6FC03FB9FA0A52"/>
          </w:pPr>
          <w:r>
            <w:rPr>
              <w:rStyle w:val="PlaceholderText"/>
            </w:rPr>
            <w:t xml:space="preserve">  </w:t>
          </w:r>
        </w:p>
      </w:docPartBody>
    </w:docPart>
    <w:docPart>
      <w:docPartPr>
        <w:name w:val="6568A54FE7504F428B4DFADECD0DF379"/>
        <w:category>
          <w:name w:val="General"/>
          <w:gallery w:val="placeholder"/>
        </w:category>
        <w:types>
          <w:type w:val="bbPlcHdr"/>
        </w:types>
        <w:behaviors>
          <w:behavior w:val="content"/>
        </w:behaviors>
        <w:guid w:val="{7BE9B197-D0C0-4742-88B6-2170AC2F2B1A}"/>
      </w:docPartPr>
      <w:docPartBody>
        <w:p w:rsidR="004E795E" w:rsidRDefault="007E3868" w:rsidP="007E3868">
          <w:pPr>
            <w:pStyle w:val="6568A54FE7504F428B4DFADECD0DF3791"/>
          </w:pPr>
          <w:r>
            <w:rPr>
              <w:rStyle w:val="PlaceholderText"/>
            </w:rPr>
            <w:t xml:space="preserve">  </w:t>
          </w:r>
        </w:p>
      </w:docPartBody>
    </w:docPart>
    <w:docPart>
      <w:docPartPr>
        <w:name w:val="01E35D5B1E3E4D778DB231CECB096782"/>
        <w:category>
          <w:name w:val="General"/>
          <w:gallery w:val="placeholder"/>
        </w:category>
        <w:types>
          <w:type w:val="bbPlcHdr"/>
        </w:types>
        <w:behaviors>
          <w:behavior w:val="content"/>
        </w:behaviors>
        <w:guid w:val="{DE46CE55-CF63-4E43-B496-0E6C57B36E45}"/>
      </w:docPartPr>
      <w:docPartBody>
        <w:p w:rsidR="004E795E" w:rsidRDefault="007E3868" w:rsidP="007E3868">
          <w:pPr>
            <w:pStyle w:val="01E35D5B1E3E4D778DB231CECB0967821"/>
          </w:pPr>
          <w:r>
            <w:rPr>
              <w:rStyle w:val="PlaceholderText"/>
            </w:rPr>
            <w:t xml:space="preserve">  </w:t>
          </w:r>
        </w:p>
      </w:docPartBody>
    </w:docPart>
    <w:docPart>
      <w:docPartPr>
        <w:name w:val="E794726162524B588D6CC4BDE693F5CD"/>
        <w:category>
          <w:name w:val="General"/>
          <w:gallery w:val="placeholder"/>
        </w:category>
        <w:types>
          <w:type w:val="bbPlcHdr"/>
        </w:types>
        <w:behaviors>
          <w:behavior w:val="content"/>
        </w:behaviors>
        <w:guid w:val="{1D906ECE-58F2-49EA-A293-B6B57C59B5C6}"/>
      </w:docPartPr>
      <w:docPartBody>
        <w:p w:rsidR="004E795E" w:rsidRDefault="007E3868" w:rsidP="007E3868">
          <w:pPr>
            <w:pStyle w:val="E794726162524B588D6CC4BDE693F5CD1"/>
          </w:pPr>
          <w:r>
            <w:rPr>
              <w:rStyle w:val="PlaceholderText"/>
            </w:rPr>
            <w:t xml:space="preserve">  </w:t>
          </w:r>
        </w:p>
      </w:docPartBody>
    </w:docPart>
    <w:docPart>
      <w:docPartPr>
        <w:name w:val="B113ECAC904C405C871FA1B135C90BE0"/>
        <w:category>
          <w:name w:val="General"/>
          <w:gallery w:val="placeholder"/>
        </w:category>
        <w:types>
          <w:type w:val="bbPlcHdr"/>
        </w:types>
        <w:behaviors>
          <w:behavior w:val="content"/>
        </w:behaviors>
        <w:guid w:val="{4E73D528-25AF-451A-B1D5-DAF12F64F013}"/>
      </w:docPartPr>
      <w:docPartBody>
        <w:p w:rsidR="004E795E" w:rsidRDefault="007E3868" w:rsidP="007E3868">
          <w:pPr>
            <w:pStyle w:val="B113ECAC904C405C871FA1B135C90BE01"/>
          </w:pPr>
          <w:r>
            <w:rPr>
              <w:rStyle w:val="PlaceholderText"/>
            </w:rPr>
            <w:t xml:space="preserve">  </w:t>
          </w:r>
        </w:p>
      </w:docPartBody>
    </w:docPart>
    <w:docPart>
      <w:docPartPr>
        <w:name w:val="EBA426D2D1C94C49A3390210A521E3DF"/>
        <w:category>
          <w:name w:val="General"/>
          <w:gallery w:val="placeholder"/>
        </w:category>
        <w:types>
          <w:type w:val="bbPlcHdr"/>
        </w:types>
        <w:behaviors>
          <w:behavior w:val="content"/>
        </w:behaviors>
        <w:guid w:val="{10FC1307-875A-4C40-BF99-4D80A5CC453E}"/>
      </w:docPartPr>
      <w:docPartBody>
        <w:p w:rsidR="004E795E" w:rsidRDefault="007E3868" w:rsidP="007E3868">
          <w:pPr>
            <w:pStyle w:val="EBA426D2D1C94C49A3390210A521E3DF1"/>
          </w:pPr>
          <w:r>
            <w:rPr>
              <w:rStyle w:val="PlaceholderText"/>
            </w:rPr>
            <w:t xml:space="preserve">  </w:t>
          </w:r>
        </w:p>
      </w:docPartBody>
    </w:docPart>
    <w:docPart>
      <w:docPartPr>
        <w:name w:val="F4588516D87B4F9EBAFC9B09F8DABBB8"/>
        <w:category>
          <w:name w:val="General"/>
          <w:gallery w:val="placeholder"/>
        </w:category>
        <w:types>
          <w:type w:val="bbPlcHdr"/>
        </w:types>
        <w:behaviors>
          <w:behavior w:val="content"/>
        </w:behaviors>
        <w:guid w:val="{C04CE181-2FC1-4497-8809-2755F2DE1C93}"/>
      </w:docPartPr>
      <w:docPartBody>
        <w:p w:rsidR="004E795E" w:rsidRDefault="007E3868" w:rsidP="007E3868">
          <w:pPr>
            <w:pStyle w:val="F4588516D87B4F9EBAFC9B09F8DABBB81"/>
          </w:pPr>
          <w:r>
            <w:rPr>
              <w:rStyle w:val="PlaceholderText"/>
            </w:rPr>
            <w:t xml:space="preserve">  </w:t>
          </w:r>
        </w:p>
      </w:docPartBody>
    </w:docPart>
    <w:docPart>
      <w:docPartPr>
        <w:name w:val="EBAB679F3D17440799FBD1097515BB78"/>
        <w:category>
          <w:name w:val="General"/>
          <w:gallery w:val="placeholder"/>
        </w:category>
        <w:types>
          <w:type w:val="bbPlcHdr"/>
        </w:types>
        <w:behaviors>
          <w:behavior w:val="content"/>
        </w:behaviors>
        <w:guid w:val="{5C3A9ABE-CC69-487D-855D-994794215762}"/>
      </w:docPartPr>
      <w:docPartBody>
        <w:p w:rsidR="004E795E" w:rsidRDefault="007E3868" w:rsidP="007E3868">
          <w:pPr>
            <w:pStyle w:val="EBAB679F3D17440799FBD1097515BB781"/>
          </w:pPr>
          <w:r>
            <w:rPr>
              <w:rStyle w:val="PlaceholderText"/>
            </w:rPr>
            <w:t xml:space="preserve">  </w:t>
          </w:r>
        </w:p>
      </w:docPartBody>
    </w:docPart>
    <w:docPart>
      <w:docPartPr>
        <w:name w:val="DDB156F382174194AA46147BE484C7DB"/>
        <w:category>
          <w:name w:val="General"/>
          <w:gallery w:val="placeholder"/>
        </w:category>
        <w:types>
          <w:type w:val="bbPlcHdr"/>
        </w:types>
        <w:behaviors>
          <w:behavior w:val="content"/>
        </w:behaviors>
        <w:guid w:val="{F617153C-0098-4DBA-A8D0-648F53F781C5}"/>
      </w:docPartPr>
      <w:docPartBody>
        <w:p w:rsidR="004E795E" w:rsidRDefault="007E3868" w:rsidP="007E3868">
          <w:pPr>
            <w:pStyle w:val="DDB156F382174194AA46147BE484C7DB1"/>
          </w:pPr>
          <w:r>
            <w:rPr>
              <w:rStyle w:val="PlaceholderText"/>
            </w:rPr>
            <w:t xml:space="preserve">  </w:t>
          </w:r>
        </w:p>
      </w:docPartBody>
    </w:docPart>
    <w:docPart>
      <w:docPartPr>
        <w:name w:val="21522CC18CCD4F2190E5F7E94D127A98"/>
        <w:category>
          <w:name w:val="General"/>
          <w:gallery w:val="placeholder"/>
        </w:category>
        <w:types>
          <w:type w:val="bbPlcHdr"/>
        </w:types>
        <w:behaviors>
          <w:behavior w:val="content"/>
        </w:behaviors>
        <w:guid w:val="{9AE5B51A-47FA-4010-A35A-27D0F54E6800}"/>
      </w:docPartPr>
      <w:docPartBody>
        <w:p w:rsidR="004E795E" w:rsidRDefault="007E3868" w:rsidP="007E3868">
          <w:pPr>
            <w:pStyle w:val="21522CC18CCD4F2190E5F7E94D127A981"/>
          </w:pPr>
          <w:r>
            <w:rPr>
              <w:rStyle w:val="PlaceholderText"/>
            </w:rPr>
            <w:t xml:space="preserve">  </w:t>
          </w:r>
        </w:p>
      </w:docPartBody>
    </w:docPart>
    <w:docPart>
      <w:docPartPr>
        <w:name w:val="58135187DA3B4683A8FCE9F7F849D0A0"/>
        <w:category>
          <w:name w:val="General"/>
          <w:gallery w:val="placeholder"/>
        </w:category>
        <w:types>
          <w:type w:val="bbPlcHdr"/>
        </w:types>
        <w:behaviors>
          <w:behavior w:val="content"/>
        </w:behaviors>
        <w:guid w:val="{94925F57-BCE1-43A2-834A-5FB0A78FA439}"/>
      </w:docPartPr>
      <w:docPartBody>
        <w:p w:rsidR="004E795E" w:rsidRDefault="007E3868" w:rsidP="007E3868">
          <w:pPr>
            <w:pStyle w:val="58135187DA3B4683A8FCE9F7F849D0A01"/>
          </w:pPr>
          <w:r>
            <w:rPr>
              <w:rStyle w:val="PlaceholderText"/>
            </w:rPr>
            <w:t xml:space="preserve">  </w:t>
          </w:r>
        </w:p>
      </w:docPartBody>
    </w:docPart>
    <w:docPart>
      <w:docPartPr>
        <w:name w:val="E18ECD1EEB5841C190322C9B8125C10C"/>
        <w:category>
          <w:name w:val="General"/>
          <w:gallery w:val="placeholder"/>
        </w:category>
        <w:types>
          <w:type w:val="bbPlcHdr"/>
        </w:types>
        <w:behaviors>
          <w:behavior w:val="content"/>
        </w:behaviors>
        <w:guid w:val="{8F5C1A56-0178-471C-B7CF-11E13A1BE779}"/>
      </w:docPartPr>
      <w:docPartBody>
        <w:p w:rsidR="004E795E" w:rsidRDefault="007E3868" w:rsidP="007E3868">
          <w:pPr>
            <w:pStyle w:val="E18ECD1EEB5841C190322C9B8125C10C1"/>
          </w:pPr>
          <w:r>
            <w:rPr>
              <w:rStyle w:val="PlaceholderText"/>
            </w:rPr>
            <w:t xml:space="preserve">  </w:t>
          </w:r>
        </w:p>
      </w:docPartBody>
    </w:docPart>
    <w:docPart>
      <w:docPartPr>
        <w:name w:val="1737672A32EB430A8493967BEDDE85F0"/>
        <w:category>
          <w:name w:val="General"/>
          <w:gallery w:val="placeholder"/>
        </w:category>
        <w:types>
          <w:type w:val="bbPlcHdr"/>
        </w:types>
        <w:behaviors>
          <w:behavior w:val="content"/>
        </w:behaviors>
        <w:guid w:val="{26D9E448-BB4E-4D3D-B25F-0033886EE583}"/>
      </w:docPartPr>
      <w:docPartBody>
        <w:p w:rsidR="004E795E" w:rsidRDefault="007E3868" w:rsidP="007E3868">
          <w:pPr>
            <w:pStyle w:val="1737672A32EB430A8493967BEDDE85F01"/>
          </w:pPr>
          <w:r>
            <w:rPr>
              <w:rStyle w:val="PlaceholderText"/>
            </w:rPr>
            <w:t xml:space="preserve">  </w:t>
          </w:r>
        </w:p>
      </w:docPartBody>
    </w:docPart>
    <w:docPart>
      <w:docPartPr>
        <w:name w:val="F472C0A35FD64B8DA74F170123B4CF5F"/>
        <w:category>
          <w:name w:val="General"/>
          <w:gallery w:val="placeholder"/>
        </w:category>
        <w:types>
          <w:type w:val="bbPlcHdr"/>
        </w:types>
        <w:behaviors>
          <w:behavior w:val="content"/>
        </w:behaviors>
        <w:guid w:val="{9242F2B9-75A6-4FC1-9198-28E31E9B7208}"/>
      </w:docPartPr>
      <w:docPartBody>
        <w:p w:rsidR="004E795E" w:rsidRDefault="007E3868" w:rsidP="007E3868">
          <w:pPr>
            <w:pStyle w:val="F472C0A35FD64B8DA74F170123B4CF5F1"/>
          </w:pPr>
          <w:r>
            <w:rPr>
              <w:rStyle w:val="PlaceholderText"/>
            </w:rPr>
            <w:t xml:space="preserve">  </w:t>
          </w:r>
        </w:p>
      </w:docPartBody>
    </w:docPart>
    <w:docPart>
      <w:docPartPr>
        <w:name w:val="9B12F36CC1B74DBB884F6108FA71E15E"/>
        <w:category>
          <w:name w:val="General"/>
          <w:gallery w:val="placeholder"/>
        </w:category>
        <w:types>
          <w:type w:val="bbPlcHdr"/>
        </w:types>
        <w:behaviors>
          <w:behavior w:val="content"/>
        </w:behaviors>
        <w:guid w:val="{CD4840E6-FCA2-4763-BB18-88DC73FCEE3D}"/>
      </w:docPartPr>
      <w:docPartBody>
        <w:p w:rsidR="004E795E" w:rsidRDefault="007E3868" w:rsidP="007E3868">
          <w:pPr>
            <w:pStyle w:val="9B12F36CC1B74DBB884F6108FA71E15E1"/>
          </w:pPr>
          <w:r>
            <w:rPr>
              <w:rStyle w:val="PlaceholderText"/>
            </w:rPr>
            <w:t xml:space="preserve">  </w:t>
          </w:r>
        </w:p>
      </w:docPartBody>
    </w:docPart>
    <w:docPart>
      <w:docPartPr>
        <w:name w:val="CBB51F518FCB490CABB66D579C1E372B"/>
        <w:category>
          <w:name w:val="General"/>
          <w:gallery w:val="placeholder"/>
        </w:category>
        <w:types>
          <w:type w:val="bbPlcHdr"/>
        </w:types>
        <w:behaviors>
          <w:behavior w:val="content"/>
        </w:behaviors>
        <w:guid w:val="{3E5EFD10-8790-40EA-8487-ACF2854E54D3}"/>
      </w:docPartPr>
      <w:docPartBody>
        <w:p w:rsidR="004E795E" w:rsidRDefault="007E3868" w:rsidP="007E3868">
          <w:pPr>
            <w:pStyle w:val="CBB51F518FCB490CABB66D579C1E372B1"/>
          </w:pPr>
          <w:r>
            <w:rPr>
              <w:rStyle w:val="PlaceholderText"/>
            </w:rPr>
            <w:t xml:space="preserve">  </w:t>
          </w:r>
        </w:p>
      </w:docPartBody>
    </w:docPart>
    <w:docPart>
      <w:docPartPr>
        <w:name w:val="361EB769AFEE4B3ABB19721B5F8FD7C0"/>
        <w:category>
          <w:name w:val="General"/>
          <w:gallery w:val="placeholder"/>
        </w:category>
        <w:types>
          <w:type w:val="bbPlcHdr"/>
        </w:types>
        <w:behaviors>
          <w:behavior w:val="content"/>
        </w:behaviors>
        <w:guid w:val="{0548CF9A-E60B-4371-988C-32F23232F580}"/>
      </w:docPartPr>
      <w:docPartBody>
        <w:p w:rsidR="004E795E" w:rsidRDefault="007E3868" w:rsidP="007E3868">
          <w:pPr>
            <w:pStyle w:val="361EB769AFEE4B3ABB19721B5F8FD7C01"/>
          </w:pPr>
          <w:r>
            <w:rPr>
              <w:rStyle w:val="PlaceholderText"/>
            </w:rPr>
            <w:t xml:space="preserve">  </w:t>
          </w:r>
        </w:p>
      </w:docPartBody>
    </w:docPart>
    <w:docPart>
      <w:docPartPr>
        <w:name w:val="1C718AF9626C43AD84512833E834C24A"/>
        <w:category>
          <w:name w:val="General"/>
          <w:gallery w:val="placeholder"/>
        </w:category>
        <w:types>
          <w:type w:val="bbPlcHdr"/>
        </w:types>
        <w:behaviors>
          <w:behavior w:val="content"/>
        </w:behaviors>
        <w:guid w:val="{2DE6A9C1-8AB9-4281-A697-D7DDD582EDFE}"/>
      </w:docPartPr>
      <w:docPartBody>
        <w:p w:rsidR="004E795E" w:rsidRDefault="007E3868" w:rsidP="007E3868">
          <w:pPr>
            <w:pStyle w:val="1C718AF9626C43AD84512833E834C24A1"/>
          </w:pPr>
          <w:r>
            <w:rPr>
              <w:rStyle w:val="PlaceholderText"/>
            </w:rPr>
            <w:t xml:space="preserve">  </w:t>
          </w:r>
        </w:p>
      </w:docPartBody>
    </w:docPart>
    <w:docPart>
      <w:docPartPr>
        <w:name w:val="81BF3E903EC746DDAB30CEA66CAA0851"/>
        <w:category>
          <w:name w:val="General"/>
          <w:gallery w:val="placeholder"/>
        </w:category>
        <w:types>
          <w:type w:val="bbPlcHdr"/>
        </w:types>
        <w:behaviors>
          <w:behavior w:val="content"/>
        </w:behaviors>
        <w:guid w:val="{D7874739-F561-4D10-8A06-71321C3CF802}"/>
      </w:docPartPr>
      <w:docPartBody>
        <w:p w:rsidR="004E795E" w:rsidRDefault="007E3868" w:rsidP="007E3868">
          <w:pPr>
            <w:pStyle w:val="81BF3E903EC746DDAB30CEA66CAA08511"/>
          </w:pPr>
          <w:r>
            <w:rPr>
              <w:rStyle w:val="PlaceholderText"/>
            </w:rPr>
            <w:t xml:space="preserve">  </w:t>
          </w:r>
        </w:p>
      </w:docPartBody>
    </w:docPart>
    <w:docPart>
      <w:docPartPr>
        <w:name w:val="F3AE760BFDD14DEAB8B8C988C667A61B"/>
        <w:category>
          <w:name w:val="General"/>
          <w:gallery w:val="placeholder"/>
        </w:category>
        <w:types>
          <w:type w:val="bbPlcHdr"/>
        </w:types>
        <w:behaviors>
          <w:behavior w:val="content"/>
        </w:behaviors>
        <w:guid w:val="{5BE3518C-F231-4AA0-B6CA-01279E063CD8}"/>
      </w:docPartPr>
      <w:docPartBody>
        <w:p w:rsidR="004E795E" w:rsidRDefault="007E3868" w:rsidP="007E3868">
          <w:pPr>
            <w:pStyle w:val="F3AE760BFDD14DEAB8B8C988C667A61B1"/>
          </w:pPr>
          <w:r>
            <w:rPr>
              <w:rStyle w:val="PlaceholderText"/>
            </w:rPr>
            <w:t xml:space="preserve">  </w:t>
          </w:r>
        </w:p>
      </w:docPartBody>
    </w:docPart>
    <w:docPart>
      <w:docPartPr>
        <w:name w:val="A4F92B95ECFA4577B3D60FE48B827321"/>
        <w:category>
          <w:name w:val="General"/>
          <w:gallery w:val="placeholder"/>
        </w:category>
        <w:types>
          <w:type w:val="bbPlcHdr"/>
        </w:types>
        <w:behaviors>
          <w:behavior w:val="content"/>
        </w:behaviors>
        <w:guid w:val="{53E8328A-EF11-48DB-AE52-230A263758C9}"/>
      </w:docPartPr>
      <w:docPartBody>
        <w:p w:rsidR="004E795E" w:rsidRDefault="007E3868" w:rsidP="007E3868">
          <w:pPr>
            <w:pStyle w:val="A4F92B95ECFA4577B3D60FE48B8273211"/>
          </w:pPr>
          <w:r>
            <w:rPr>
              <w:rStyle w:val="PlaceholderText"/>
            </w:rPr>
            <w:t xml:space="preserve">  </w:t>
          </w:r>
        </w:p>
      </w:docPartBody>
    </w:docPart>
    <w:docPart>
      <w:docPartPr>
        <w:name w:val="022CD3A00B4B4ED589363EC274F33DA2"/>
        <w:category>
          <w:name w:val="General"/>
          <w:gallery w:val="placeholder"/>
        </w:category>
        <w:types>
          <w:type w:val="bbPlcHdr"/>
        </w:types>
        <w:behaviors>
          <w:behavior w:val="content"/>
        </w:behaviors>
        <w:guid w:val="{F8E64970-F147-44AD-AD59-DD358390E5A9}"/>
      </w:docPartPr>
      <w:docPartBody>
        <w:p w:rsidR="004E795E" w:rsidRDefault="007E3868" w:rsidP="007E3868">
          <w:pPr>
            <w:pStyle w:val="022CD3A00B4B4ED589363EC274F33DA21"/>
          </w:pPr>
          <w:r>
            <w:rPr>
              <w:rStyle w:val="PlaceholderText"/>
            </w:rPr>
            <w:t xml:space="preserve">  </w:t>
          </w:r>
        </w:p>
      </w:docPartBody>
    </w:docPart>
    <w:docPart>
      <w:docPartPr>
        <w:name w:val="42A7927BD4AE4C278053979A3968BC0E"/>
        <w:category>
          <w:name w:val="General"/>
          <w:gallery w:val="placeholder"/>
        </w:category>
        <w:types>
          <w:type w:val="bbPlcHdr"/>
        </w:types>
        <w:behaviors>
          <w:behavior w:val="content"/>
        </w:behaviors>
        <w:guid w:val="{FCD74E44-1490-474E-AFAA-6E0DF8255C7A}"/>
      </w:docPartPr>
      <w:docPartBody>
        <w:p w:rsidR="004E795E" w:rsidRDefault="007E3868" w:rsidP="007E3868">
          <w:pPr>
            <w:pStyle w:val="42A7927BD4AE4C278053979A3968BC0E1"/>
          </w:pPr>
          <w:r>
            <w:rPr>
              <w:rStyle w:val="PlaceholderText"/>
            </w:rPr>
            <w:t xml:space="preserve">  </w:t>
          </w:r>
        </w:p>
      </w:docPartBody>
    </w:docPart>
    <w:docPart>
      <w:docPartPr>
        <w:name w:val="C3FBFC8326D244F38FB514FC2620F83A"/>
        <w:category>
          <w:name w:val="General"/>
          <w:gallery w:val="placeholder"/>
        </w:category>
        <w:types>
          <w:type w:val="bbPlcHdr"/>
        </w:types>
        <w:behaviors>
          <w:behavior w:val="content"/>
        </w:behaviors>
        <w:guid w:val="{0CC4DA9B-7985-48F5-8EB9-3A233EB8200B}"/>
      </w:docPartPr>
      <w:docPartBody>
        <w:p w:rsidR="004E795E" w:rsidRDefault="007E3868" w:rsidP="007E3868">
          <w:pPr>
            <w:pStyle w:val="C3FBFC8326D244F38FB514FC2620F83A1"/>
          </w:pPr>
          <w:r>
            <w:rPr>
              <w:rStyle w:val="PlaceholderText"/>
            </w:rPr>
            <w:t xml:space="preserve">  </w:t>
          </w:r>
        </w:p>
      </w:docPartBody>
    </w:docPart>
    <w:docPart>
      <w:docPartPr>
        <w:name w:val="B222D5B1FABE43F5B5E11045BC5A0757"/>
        <w:category>
          <w:name w:val="General"/>
          <w:gallery w:val="placeholder"/>
        </w:category>
        <w:types>
          <w:type w:val="bbPlcHdr"/>
        </w:types>
        <w:behaviors>
          <w:behavior w:val="content"/>
        </w:behaviors>
        <w:guid w:val="{4D77E441-3A69-4FE6-9930-CC70048B353F}"/>
      </w:docPartPr>
      <w:docPartBody>
        <w:p w:rsidR="004E795E" w:rsidRDefault="007E3868" w:rsidP="007E3868">
          <w:pPr>
            <w:pStyle w:val="B222D5B1FABE43F5B5E11045BC5A07571"/>
          </w:pPr>
          <w:r>
            <w:rPr>
              <w:rStyle w:val="PlaceholderText"/>
            </w:rPr>
            <w:t xml:space="preserve">  </w:t>
          </w:r>
        </w:p>
      </w:docPartBody>
    </w:docPart>
    <w:docPart>
      <w:docPartPr>
        <w:name w:val="2B750033DD8E4E9CB94575A6CAB7A509"/>
        <w:category>
          <w:name w:val="General"/>
          <w:gallery w:val="placeholder"/>
        </w:category>
        <w:types>
          <w:type w:val="bbPlcHdr"/>
        </w:types>
        <w:behaviors>
          <w:behavior w:val="content"/>
        </w:behaviors>
        <w:guid w:val="{DB65FED3-54E3-4007-A520-48DB313C562D}"/>
      </w:docPartPr>
      <w:docPartBody>
        <w:p w:rsidR="004E795E" w:rsidRDefault="007E3868" w:rsidP="007E3868">
          <w:pPr>
            <w:pStyle w:val="2B750033DD8E4E9CB94575A6CAB7A5091"/>
          </w:pPr>
          <w:r>
            <w:rPr>
              <w:rStyle w:val="PlaceholderText"/>
            </w:rPr>
            <w:t xml:space="preserve">  </w:t>
          </w:r>
        </w:p>
      </w:docPartBody>
    </w:docPart>
    <w:docPart>
      <w:docPartPr>
        <w:name w:val="73CA284BFB8E4711A5F109A160CDCB81"/>
        <w:category>
          <w:name w:val="General"/>
          <w:gallery w:val="placeholder"/>
        </w:category>
        <w:types>
          <w:type w:val="bbPlcHdr"/>
        </w:types>
        <w:behaviors>
          <w:behavior w:val="content"/>
        </w:behaviors>
        <w:guid w:val="{717C15E8-971A-4772-A40F-3C64DE4CC646}"/>
      </w:docPartPr>
      <w:docPartBody>
        <w:p w:rsidR="004E795E" w:rsidRDefault="007E3868" w:rsidP="007E3868">
          <w:pPr>
            <w:pStyle w:val="73CA284BFB8E4711A5F109A160CDCB811"/>
          </w:pPr>
          <w:r>
            <w:rPr>
              <w:rStyle w:val="PlaceholderText"/>
            </w:rPr>
            <w:t xml:space="preserve">  </w:t>
          </w:r>
        </w:p>
      </w:docPartBody>
    </w:docPart>
    <w:docPart>
      <w:docPartPr>
        <w:name w:val="F6EB56F42A94404EBD8CF213953575DC"/>
        <w:category>
          <w:name w:val="General"/>
          <w:gallery w:val="placeholder"/>
        </w:category>
        <w:types>
          <w:type w:val="bbPlcHdr"/>
        </w:types>
        <w:behaviors>
          <w:behavior w:val="content"/>
        </w:behaviors>
        <w:guid w:val="{01DAD69F-9C59-4087-AEA1-051EA6DA9136}"/>
      </w:docPartPr>
      <w:docPartBody>
        <w:p w:rsidR="004E795E" w:rsidRDefault="007E3868" w:rsidP="007E3868">
          <w:pPr>
            <w:pStyle w:val="F6EB56F42A94404EBD8CF213953575DC1"/>
          </w:pPr>
          <w:r>
            <w:rPr>
              <w:rStyle w:val="PlaceholderText"/>
            </w:rPr>
            <w:t xml:space="preserve">  </w:t>
          </w:r>
        </w:p>
      </w:docPartBody>
    </w:docPart>
    <w:docPart>
      <w:docPartPr>
        <w:name w:val="7FC4BD6EA12C42FC8BB034A35EC03680"/>
        <w:category>
          <w:name w:val="General"/>
          <w:gallery w:val="placeholder"/>
        </w:category>
        <w:types>
          <w:type w:val="bbPlcHdr"/>
        </w:types>
        <w:behaviors>
          <w:behavior w:val="content"/>
        </w:behaviors>
        <w:guid w:val="{86F5FF4A-44F3-4BD7-A21E-BB51FAEF5936}"/>
      </w:docPartPr>
      <w:docPartBody>
        <w:p w:rsidR="004E795E" w:rsidRDefault="007E3868" w:rsidP="007E3868">
          <w:pPr>
            <w:pStyle w:val="7FC4BD6EA12C42FC8BB034A35EC036801"/>
          </w:pPr>
          <w:r>
            <w:rPr>
              <w:rStyle w:val="PlaceholderText"/>
            </w:rPr>
            <w:t xml:space="preserve">  </w:t>
          </w:r>
        </w:p>
      </w:docPartBody>
    </w:docPart>
    <w:docPart>
      <w:docPartPr>
        <w:name w:val="45FD4BC28C8B4891B58B29DDB1CDA3BF"/>
        <w:category>
          <w:name w:val="General"/>
          <w:gallery w:val="placeholder"/>
        </w:category>
        <w:types>
          <w:type w:val="bbPlcHdr"/>
        </w:types>
        <w:behaviors>
          <w:behavior w:val="content"/>
        </w:behaviors>
        <w:guid w:val="{F9404FA1-F167-4A52-AEE7-7FE9C9B8B2F9}"/>
      </w:docPartPr>
      <w:docPartBody>
        <w:p w:rsidR="004E795E" w:rsidRDefault="007E3868" w:rsidP="007E3868">
          <w:pPr>
            <w:pStyle w:val="45FD4BC28C8B4891B58B29DDB1CDA3BF1"/>
          </w:pPr>
          <w:r>
            <w:rPr>
              <w:rStyle w:val="PlaceholderText"/>
            </w:rPr>
            <w:t xml:space="preserve">  </w:t>
          </w:r>
        </w:p>
      </w:docPartBody>
    </w:docPart>
    <w:docPart>
      <w:docPartPr>
        <w:name w:val="DA187477CCAE41CAA078A1EF30DD5B9D"/>
        <w:category>
          <w:name w:val="General"/>
          <w:gallery w:val="placeholder"/>
        </w:category>
        <w:types>
          <w:type w:val="bbPlcHdr"/>
        </w:types>
        <w:behaviors>
          <w:behavior w:val="content"/>
        </w:behaviors>
        <w:guid w:val="{C48B2A17-4B62-4BE0-BDE9-ED83C8443B10}"/>
      </w:docPartPr>
      <w:docPartBody>
        <w:p w:rsidR="004E795E" w:rsidRDefault="007E3868" w:rsidP="007E3868">
          <w:pPr>
            <w:pStyle w:val="DA187477CCAE41CAA078A1EF30DD5B9D1"/>
          </w:pPr>
          <w:r>
            <w:rPr>
              <w:rStyle w:val="PlaceholderText"/>
            </w:rPr>
            <w:t xml:space="preserve">  </w:t>
          </w:r>
        </w:p>
      </w:docPartBody>
    </w:docPart>
    <w:docPart>
      <w:docPartPr>
        <w:name w:val="AE313B7F70294E31BFBD9414C5FF7053"/>
        <w:category>
          <w:name w:val="General"/>
          <w:gallery w:val="placeholder"/>
        </w:category>
        <w:types>
          <w:type w:val="bbPlcHdr"/>
        </w:types>
        <w:behaviors>
          <w:behavior w:val="content"/>
        </w:behaviors>
        <w:guid w:val="{E4A2A4E1-FE3D-46E2-A3C5-F3F099AB6FC2}"/>
      </w:docPartPr>
      <w:docPartBody>
        <w:p w:rsidR="004E795E" w:rsidRDefault="007E3868" w:rsidP="007E3868">
          <w:pPr>
            <w:pStyle w:val="AE313B7F70294E31BFBD9414C5FF70531"/>
          </w:pPr>
          <w:r>
            <w:rPr>
              <w:rStyle w:val="PlaceholderText"/>
            </w:rPr>
            <w:t xml:space="preserve">  </w:t>
          </w:r>
        </w:p>
      </w:docPartBody>
    </w:docPart>
    <w:docPart>
      <w:docPartPr>
        <w:name w:val="F7D4D8D5E024409E90D8E51169818F1F"/>
        <w:category>
          <w:name w:val="General"/>
          <w:gallery w:val="placeholder"/>
        </w:category>
        <w:types>
          <w:type w:val="bbPlcHdr"/>
        </w:types>
        <w:behaviors>
          <w:behavior w:val="content"/>
        </w:behaviors>
        <w:guid w:val="{DAB61CD8-BDB6-4B1A-8240-A8C882994332}"/>
      </w:docPartPr>
      <w:docPartBody>
        <w:p w:rsidR="004E795E" w:rsidRDefault="007E3868" w:rsidP="007E3868">
          <w:pPr>
            <w:pStyle w:val="F7D4D8D5E024409E90D8E51169818F1F1"/>
          </w:pPr>
          <w:r>
            <w:rPr>
              <w:rStyle w:val="PlaceholderText"/>
            </w:rPr>
            <w:t xml:space="preserve">  </w:t>
          </w:r>
        </w:p>
      </w:docPartBody>
    </w:docPart>
    <w:docPart>
      <w:docPartPr>
        <w:name w:val="51B2F084D715419A8F2FF4A8BAD098D6"/>
        <w:category>
          <w:name w:val="General"/>
          <w:gallery w:val="placeholder"/>
        </w:category>
        <w:types>
          <w:type w:val="bbPlcHdr"/>
        </w:types>
        <w:behaviors>
          <w:behavior w:val="content"/>
        </w:behaviors>
        <w:guid w:val="{2F46699F-4A58-412C-A875-B352066D87F7}"/>
      </w:docPartPr>
      <w:docPartBody>
        <w:p w:rsidR="004E795E" w:rsidRDefault="007E3868" w:rsidP="007E3868">
          <w:pPr>
            <w:pStyle w:val="51B2F084D715419A8F2FF4A8BAD098D61"/>
          </w:pPr>
          <w:r>
            <w:rPr>
              <w:rStyle w:val="PlaceholderText"/>
            </w:rPr>
            <w:t xml:space="preserve">  </w:t>
          </w:r>
        </w:p>
      </w:docPartBody>
    </w:docPart>
    <w:docPart>
      <w:docPartPr>
        <w:name w:val="138D70E109C240368526D342CDEADDF9"/>
        <w:category>
          <w:name w:val="General"/>
          <w:gallery w:val="placeholder"/>
        </w:category>
        <w:types>
          <w:type w:val="bbPlcHdr"/>
        </w:types>
        <w:behaviors>
          <w:behavior w:val="content"/>
        </w:behaviors>
        <w:guid w:val="{2C1A3CB6-9D54-459A-A3F8-530CDFE9D8EE}"/>
      </w:docPartPr>
      <w:docPartBody>
        <w:p w:rsidR="004E795E" w:rsidRDefault="007E3868" w:rsidP="007E3868">
          <w:pPr>
            <w:pStyle w:val="138D70E109C240368526D342CDEADDF91"/>
          </w:pPr>
          <w:r>
            <w:rPr>
              <w:rStyle w:val="PlaceholderText"/>
            </w:rPr>
            <w:t xml:space="preserve">  </w:t>
          </w:r>
        </w:p>
      </w:docPartBody>
    </w:docPart>
    <w:docPart>
      <w:docPartPr>
        <w:name w:val="31C68D997BF744FAB3D2025F6A14BAA5"/>
        <w:category>
          <w:name w:val="General"/>
          <w:gallery w:val="placeholder"/>
        </w:category>
        <w:types>
          <w:type w:val="bbPlcHdr"/>
        </w:types>
        <w:behaviors>
          <w:behavior w:val="content"/>
        </w:behaviors>
        <w:guid w:val="{0A0D5DFF-E719-42F1-9E54-9FBBD774A0C0}"/>
      </w:docPartPr>
      <w:docPartBody>
        <w:p w:rsidR="004E795E" w:rsidRDefault="007E3868" w:rsidP="007E3868">
          <w:pPr>
            <w:pStyle w:val="31C68D997BF744FAB3D2025F6A14BAA51"/>
          </w:pPr>
          <w:r>
            <w:rPr>
              <w:rStyle w:val="PlaceholderText"/>
            </w:rPr>
            <w:t xml:space="preserve">  </w:t>
          </w:r>
        </w:p>
      </w:docPartBody>
    </w:docPart>
    <w:docPart>
      <w:docPartPr>
        <w:name w:val="FF8881FF51D24D52B3D1A7D922CCE5AA"/>
        <w:category>
          <w:name w:val="General"/>
          <w:gallery w:val="placeholder"/>
        </w:category>
        <w:types>
          <w:type w:val="bbPlcHdr"/>
        </w:types>
        <w:behaviors>
          <w:behavior w:val="content"/>
        </w:behaviors>
        <w:guid w:val="{ABB05865-A7F6-4BEC-A6C7-0D71388BE7F2}"/>
      </w:docPartPr>
      <w:docPartBody>
        <w:p w:rsidR="004E795E" w:rsidRDefault="007E3868" w:rsidP="007E3868">
          <w:pPr>
            <w:pStyle w:val="FF8881FF51D24D52B3D1A7D922CCE5AA1"/>
          </w:pPr>
          <w:r>
            <w:rPr>
              <w:rStyle w:val="PlaceholderText"/>
            </w:rPr>
            <w:t xml:space="preserve">  </w:t>
          </w:r>
        </w:p>
      </w:docPartBody>
    </w:docPart>
    <w:docPart>
      <w:docPartPr>
        <w:name w:val="A7EAA27DC1C74CBAB388404A3BD53AD8"/>
        <w:category>
          <w:name w:val="General"/>
          <w:gallery w:val="placeholder"/>
        </w:category>
        <w:types>
          <w:type w:val="bbPlcHdr"/>
        </w:types>
        <w:behaviors>
          <w:behavior w:val="content"/>
        </w:behaviors>
        <w:guid w:val="{7E8D5B63-6767-49C5-8B94-4A321FF33B75}"/>
      </w:docPartPr>
      <w:docPartBody>
        <w:p w:rsidR="004E795E" w:rsidRDefault="007E3868" w:rsidP="007E3868">
          <w:pPr>
            <w:pStyle w:val="A7EAA27DC1C74CBAB388404A3BD53AD81"/>
          </w:pPr>
          <w:r>
            <w:rPr>
              <w:rStyle w:val="PlaceholderText"/>
            </w:rPr>
            <w:t xml:space="preserve">  </w:t>
          </w:r>
        </w:p>
      </w:docPartBody>
    </w:docPart>
    <w:docPart>
      <w:docPartPr>
        <w:name w:val="663EC59CD50F4FF887ABD2D3CEF46E6F"/>
        <w:category>
          <w:name w:val="General"/>
          <w:gallery w:val="placeholder"/>
        </w:category>
        <w:types>
          <w:type w:val="bbPlcHdr"/>
        </w:types>
        <w:behaviors>
          <w:behavior w:val="content"/>
        </w:behaviors>
        <w:guid w:val="{7906F8EA-E3FC-48CB-ABBD-564F4D4AA5F9}"/>
      </w:docPartPr>
      <w:docPartBody>
        <w:p w:rsidR="004E795E" w:rsidRDefault="007E3868" w:rsidP="007E3868">
          <w:pPr>
            <w:pStyle w:val="663EC59CD50F4FF887ABD2D3CEF46E6F1"/>
          </w:pPr>
          <w:r>
            <w:rPr>
              <w:rStyle w:val="PlaceholderText"/>
            </w:rPr>
            <w:t xml:space="preserve">  </w:t>
          </w:r>
        </w:p>
      </w:docPartBody>
    </w:docPart>
    <w:docPart>
      <w:docPartPr>
        <w:name w:val="A07B0FF56BB3422FB1E7A8F346E5C32D"/>
        <w:category>
          <w:name w:val="General"/>
          <w:gallery w:val="placeholder"/>
        </w:category>
        <w:types>
          <w:type w:val="bbPlcHdr"/>
        </w:types>
        <w:behaviors>
          <w:behavior w:val="content"/>
        </w:behaviors>
        <w:guid w:val="{203EEA77-1DA8-4D61-8634-C7B18615333E}"/>
      </w:docPartPr>
      <w:docPartBody>
        <w:p w:rsidR="004E795E" w:rsidRDefault="007E3868" w:rsidP="007E3868">
          <w:pPr>
            <w:pStyle w:val="A07B0FF56BB3422FB1E7A8F346E5C32D1"/>
          </w:pPr>
          <w:r>
            <w:rPr>
              <w:rStyle w:val="PlaceholderText"/>
            </w:rPr>
            <w:t xml:space="preserve">  </w:t>
          </w:r>
        </w:p>
      </w:docPartBody>
    </w:docPart>
    <w:docPart>
      <w:docPartPr>
        <w:name w:val="5FE319835645410D899695D0CFFB43D4"/>
        <w:category>
          <w:name w:val="General"/>
          <w:gallery w:val="placeholder"/>
        </w:category>
        <w:types>
          <w:type w:val="bbPlcHdr"/>
        </w:types>
        <w:behaviors>
          <w:behavior w:val="content"/>
        </w:behaviors>
        <w:guid w:val="{5C5D5A01-F2E8-4B40-8341-63B7A6A8B44A}"/>
      </w:docPartPr>
      <w:docPartBody>
        <w:p w:rsidR="004E795E" w:rsidRDefault="007E3868" w:rsidP="007E3868">
          <w:pPr>
            <w:pStyle w:val="5FE319835645410D899695D0CFFB43D41"/>
          </w:pPr>
          <w:r>
            <w:rPr>
              <w:rStyle w:val="PlaceholderText"/>
            </w:rPr>
            <w:t xml:space="preserve">  </w:t>
          </w:r>
        </w:p>
      </w:docPartBody>
    </w:docPart>
    <w:docPart>
      <w:docPartPr>
        <w:name w:val="DB4A98F3413746C892162087AF1C82DD"/>
        <w:category>
          <w:name w:val="General"/>
          <w:gallery w:val="placeholder"/>
        </w:category>
        <w:types>
          <w:type w:val="bbPlcHdr"/>
        </w:types>
        <w:behaviors>
          <w:behavior w:val="content"/>
        </w:behaviors>
        <w:guid w:val="{22E6BA53-3B6D-4561-A1FD-CCECF9D833C5}"/>
      </w:docPartPr>
      <w:docPartBody>
        <w:p w:rsidR="004E795E" w:rsidRDefault="007E3868" w:rsidP="007E3868">
          <w:pPr>
            <w:pStyle w:val="DB4A98F3413746C892162087AF1C82DD1"/>
          </w:pPr>
          <w:r>
            <w:rPr>
              <w:rStyle w:val="PlaceholderText"/>
            </w:rPr>
            <w:t xml:space="preserve">  </w:t>
          </w:r>
        </w:p>
      </w:docPartBody>
    </w:docPart>
    <w:docPart>
      <w:docPartPr>
        <w:name w:val="AC1B2BD4D60B40DDA814BCB039558110"/>
        <w:category>
          <w:name w:val="General"/>
          <w:gallery w:val="placeholder"/>
        </w:category>
        <w:types>
          <w:type w:val="bbPlcHdr"/>
        </w:types>
        <w:behaviors>
          <w:behavior w:val="content"/>
        </w:behaviors>
        <w:guid w:val="{03BCDB1E-7644-486B-BC52-5EF320FAFC9C}"/>
      </w:docPartPr>
      <w:docPartBody>
        <w:p w:rsidR="004E795E" w:rsidRDefault="007E3868" w:rsidP="007E3868">
          <w:pPr>
            <w:pStyle w:val="AC1B2BD4D60B40DDA814BCB0395581101"/>
          </w:pPr>
          <w:r>
            <w:rPr>
              <w:rStyle w:val="PlaceholderText"/>
            </w:rPr>
            <w:t xml:space="preserve">  </w:t>
          </w:r>
        </w:p>
      </w:docPartBody>
    </w:docPart>
    <w:docPart>
      <w:docPartPr>
        <w:name w:val="E0441AA8C9E44B5CBD23C1BCF0986CA6"/>
        <w:category>
          <w:name w:val="General"/>
          <w:gallery w:val="placeholder"/>
        </w:category>
        <w:types>
          <w:type w:val="bbPlcHdr"/>
        </w:types>
        <w:behaviors>
          <w:behavior w:val="content"/>
        </w:behaviors>
        <w:guid w:val="{AA274968-E28E-4809-9EED-38CDD332C600}"/>
      </w:docPartPr>
      <w:docPartBody>
        <w:p w:rsidR="004E795E" w:rsidRDefault="007E3868" w:rsidP="007E3868">
          <w:pPr>
            <w:pStyle w:val="E0441AA8C9E44B5CBD23C1BCF0986CA61"/>
          </w:pPr>
          <w:r>
            <w:rPr>
              <w:rStyle w:val="PlaceholderText"/>
            </w:rPr>
            <w:t xml:space="preserve">  </w:t>
          </w:r>
        </w:p>
      </w:docPartBody>
    </w:docPart>
    <w:docPart>
      <w:docPartPr>
        <w:name w:val="EAA26D4376C245BB9099C509C39B3D54"/>
        <w:category>
          <w:name w:val="General"/>
          <w:gallery w:val="placeholder"/>
        </w:category>
        <w:types>
          <w:type w:val="bbPlcHdr"/>
        </w:types>
        <w:behaviors>
          <w:behavior w:val="content"/>
        </w:behaviors>
        <w:guid w:val="{0117B9E9-2226-4C12-BE8D-FA68A9182745}"/>
      </w:docPartPr>
      <w:docPartBody>
        <w:p w:rsidR="004E795E" w:rsidRDefault="007E3868" w:rsidP="007E3868">
          <w:pPr>
            <w:pStyle w:val="EAA26D4376C245BB9099C509C39B3D541"/>
          </w:pPr>
          <w:r>
            <w:rPr>
              <w:rStyle w:val="PlaceholderText"/>
            </w:rPr>
            <w:t xml:space="preserve">  </w:t>
          </w:r>
        </w:p>
      </w:docPartBody>
    </w:docPart>
    <w:docPart>
      <w:docPartPr>
        <w:name w:val="151D2A8684BA4A0A9CE81473B14F5112"/>
        <w:category>
          <w:name w:val="General"/>
          <w:gallery w:val="placeholder"/>
        </w:category>
        <w:types>
          <w:type w:val="bbPlcHdr"/>
        </w:types>
        <w:behaviors>
          <w:behavior w:val="content"/>
        </w:behaviors>
        <w:guid w:val="{BD18B5DA-2C6F-401A-9033-A4C57ADEB59D}"/>
      </w:docPartPr>
      <w:docPartBody>
        <w:p w:rsidR="004E795E" w:rsidRDefault="007E3868" w:rsidP="007E3868">
          <w:pPr>
            <w:pStyle w:val="151D2A8684BA4A0A9CE81473B14F51121"/>
          </w:pPr>
          <w:r>
            <w:rPr>
              <w:rStyle w:val="PlaceholderText"/>
            </w:rPr>
            <w:t xml:space="preserve">  </w:t>
          </w:r>
        </w:p>
      </w:docPartBody>
    </w:docPart>
    <w:docPart>
      <w:docPartPr>
        <w:name w:val="3C7AB54128B246629CBEA9BDF282E090"/>
        <w:category>
          <w:name w:val="General"/>
          <w:gallery w:val="placeholder"/>
        </w:category>
        <w:types>
          <w:type w:val="bbPlcHdr"/>
        </w:types>
        <w:behaviors>
          <w:behavior w:val="content"/>
        </w:behaviors>
        <w:guid w:val="{75B06864-CDE4-41A7-8AA3-9A08EC62AA69}"/>
      </w:docPartPr>
      <w:docPartBody>
        <w:p w:rsidR="004E795E" w:rsidRDefault="007E3868" w:rsidP="007E3868">
          <w:pPr>
            <w:pStyle w:val="3C7AB54128B246629CBEA9BDF282E0901"/>
          </w:pPr>
          <w:r>
            <w:rPr>
              <w:rStyle w:val="PlaceholderText"/>
            </w:rPr>
            <w:t xml:space="preserve">  </w:t>
          </w:r>
        </w:p>
      </w:docPartBody>
    </w:docPart>
    <w:docPart>
      <w:docPartPr>
        <w:name w:val="FA8FA5965BCB4CF4B1F8DF9F6A5555F6"/>
        <w:category>
          <w:name w:val="General"/>
          <w:gallery w:val="placeholder"/>
        </w:category>
        <w:types>
          <w:type w:val="bbPlcHdr"/>
        </w:types>
        <w:behaviors>
          <w:behavior w:val="content"/>
        </w:behaviors>
        <w:guid w:val="{E48BF02A-38EA-4368-B1DD-85EF859124B4}"/>
      </w:docPartPr>
      <w:docPartBody>
        <w:p w:rsidR="004E795E" w:rsidRDefault="007E3868" w:rsidP="007E3868">
          <w:pPr>
            <w:pStyle w:val="FA8FA5965BCB4CF4B1F8DF9F6A5555F61"/>
          </w:pPr>
          <w:r>
            <w:rPr>
              <w:rStyle w:val="PlaceholderText"/>
            </w:rPr>
            <w:t xml:space="preserve">  </w:t>
          </w:r>
        </w:p>
      </w:docPartBody>
    </w:docPart>
    <w:docPart>
      <w:docPartPr>
        <w:name w:val="52473F035AEE4F1D96141CF50EA00189"/>
        <w:category>
          <w:name w:val="General"/>
          <w:gallery w:val="placeholder"/>
        </w:category>
        <w:types>
          <w:type w:val="bbPlcHdr"/>
        </w:types>
        <w:behaviors>
          <w:behavior w:val="content"/>
        </w:behaviors>
        <w:guid w:val="{5B62B6C2-AEEF-41CD-A0D9-14540DAC6309}"/>
      </w:docPartPr>
      <w:docPartBody>
        <w:p w:rsidR="004E795E" w:rsidRDefault="007E3868" w:rsidP="007E3868">
          <w:pPr>
            <w:pStyle w:val="52473F035AEE4F1D96141CF50EA001891"/>
          </w:pPr>
          <w:r>
            <w:rPr>
              <w:rStyle w:val="PlaceholderText"/>
            </w:rPr>
            <w:t xml:space="preserve">  </w:t>
          </w:r>
        </w:p>
      </w:docPartBody>
    </w:docPart>
    <w:docPart>
      <w:docPartPr>
        <w:name w:val="5B619A7AE09E437D9D7F70836E1C2A15"/>
        <w:category>
          <w:name w:val="General"/>
          <w:gallery w:val="placeholder"/>
        </w:category>
        <w:types>
          <w:type w:val="bbPlcHdr"/>
        </w:types>
        <w:behaviors>
          <w:behavior w:val="content"/>
        </w:behaviors>
        <w:guid w:val="{55D382AF-666F-4959-B105-426FDB5C05D8}"/>
      </w:docPartPr>
      <w:docPartBody>
        <w:p w:rsidR="004E795E" w:rsidRDefault="007E3868" w:rsidP="007E3868">
          <w:pPr>
            <w:pStyle w:val="5B619A7AE09E437D9D7F70836E1C2A151"/>
          </w:pPr>
          <w:r>
            <w:rPr>
              <w:rStyle w:val="PlaceholderText"/>
            </w:rPr>
            <w:t xml:space="preserve">  </w:t>
          </w:r>
        </w:p>
      </w:docPartBody>
    </w:docPart>
    <w:docPart>
      <w:docPartPr>
        <w:name w:val="BBD0C9A523CA4000B1B72A7370E4670E"/>
        <w:category>
          <w:name w:val="General"/>
          <w:gallery w:val="placeholder"/>
        </w:category>
        <w:types>
          <w:type w:val="bbPlcHdr"/>
        </w:types>
        <w:behaviors>
          <w:behavior w:val="content"/>
        </w:behaviors>
        <w:guid w:val="{8CB2330D-1DAA-4045-BE92-4E236488CAE8}"/>
      </w:docPartPr>
      <w:docPartBody>
        <w:p w:rsidR="004E795E" w:rsidRDefault="007E3868" w:rsidP="007E3868">
          <w:pPr>
            <w:pStyle w:val="BBD0C9A523CA4000B1B72A7370E4670E1"/>
          </w:pPr>
          <w:r>
            <w:rPr>
              <w:rStyle w:val="PlaceholderText"/>
            </w:rPr>
            <w:t xml:space="preserve">  </w:t>
          </w:r>
        </w:p>
      </w:docPartBody>
    </w:docPart>
    <w:docPart>
      <w:docPartPr>
        <w:name w:val="9E5A3DE9153E495DBDC15D551C0E0A48"/>
        <w:category>
          <w:name w:val="General"/>
          <w:gallery w:val="placeholder"/>
        </w:category>
        <w:types>
          <w:type w:val="bbPlcHdr"/>
        </w:types>
        <w:behaviors>
          <w:behavior w:val="content"/>
        </w:behaviors>
        <w:guid w:val="{BDC72B05-926E-4FDE-A59B-54C04BFEA0C8}"/>
      </w:docPartPr>
      <w:docPartBody>
        <w:p w:rsidR="004E795E" w:rsidRDefault="007E3868" w:rsidP="007E3868">
          <w:pPr>
            <w:pStyle w:val="9E5A3DE9153E495DBDC15D551C0E0A481"/>
          </w:pPr>
          <w:r>
            <w:rPr>
              <w:rStyle w:val="PlaceholderText"/>
            </w:rPr>
            <w:t xml:space="preserve">  </w:t>
          </w:r>
        </w:p>
      </w:docPartBody>
    </w:docPart>
    <w:docPart>
      <w:docPartPr>
        <w:name w:val="7EF114D2B48C4A1A96A4340B146F066C"/>
        <w:category>
          <w:name w:val="General"/>
          <w:gallery w:val="placeholder"/>
        </w:category>
        <w:types>
          <w:type w:val="bbPlcHdr"/>
        </w:types>
        <w:behaviors>
          <w:behavior w:val="content"/>
        </w:behaviors>
        <w:guid w:val="{AC874A80-4184-4D58-AA38-30B34A5438BE}"/>
      </w:docPartPr>
      <w:docPartBody>
        <w:p w:rsidR="004E795E" w:rsidRDefault="007E3868" w:rsidP="007E3868">
          <w:pPr>
            <w:pStyle w:val="7EF114D2B48C4A1A96A4340B146F066C1"/>
          </w:pPr>
          <w:r>
            <w:rPr>
              <w:rStyle w:val="PlaceholderText"/>
            </w:rPr>
            <w:t xml:space="preserve">  </w:t>
          </w:r>
        </w:p>
      </w:docPartBody>
    </w:docPart>
    <w:docPart>
      <w:docPartPr>
        <w:name w:val="E4CF85CFE6BA4A939AC4ECD136E0B24F"/>
        <w:category>
          <w:name w:val="General"/>
          <w:gallery w:val="placeholder"/>
        </w:category>
        <w:types>
          <w:type w:val="bbPlcHdr"/>
        </w:types>
        <w:behaviors>
          <w:behavior w:val="content"/>
        </w:behaviors>
        <w:guid w:val="{99C489DB-7122-475A-9B80-9DFD2114EB37}"/>
      </w:docPartPr>
      <w:docPartBody>
        <w:p w:rsidR="004E795E" w:rsidRDefault="007E3868" w:rsidP="007E3868">
          <w:pPr>
            <w:pStyle w:val="E4CF85CFE6BA4A939AC4ECD136E0B24F1"/>
          </w:pPr>
          <w:r>
            <w:rPr>
              <w:rStyle w:val="PlaceholderText"/>
            </w:rPr>
            <w:t xml:space="preserve">  </w:t>
          </w:r>
        </w:p>
      </w:docPartBody>
    </w:docPart>
    <w:docPart>
      <w:docPartPr>
        <w:name w:val="8A3377CB6B2849E6B9C815E523ACF87C"/>
        <w:category>
          <w:name w:val="General"/>
          <w:gallery w:val="placeholder"/>
        </w:category>
        <w:types>
          <w:type w:val="bbPlcHdr"/>
        </w:types>
        <w:behaviors>
          <w:behavior w:val="content"/>
        </w:behaviors>
        <w:guid w:val="{106F991C-4CDB-41D9-96AD-E23B32D76F11}"/>
      </w:docPartPr>
      <w:docPartBody>
        <w:p w:rsidR="004E795E" w:rsidRDefault="007E3868" w:rsidP="007E3868">
          <w:pPr>
            <w:pStyle w:val="8A3377CB6B2849E6B9C815E523ACF87C1"/>
          </w:pPr>
          <w:r>
            <w:rPr>
              <w:rStyle w:val="PlaceholderText"/>
            </w:rPr>
            <w:t xml:space="preserve">  </w:t>
          </w:r>
        </w:p>
      </w:docPartBody>
    </w:docPart>
    <w:docPart>
      <w:docPartPr>
        <w:name w:val="17539F37A3774DD0A207476BD583AF64"/>
        <w:category>
          <w:name w:val="General"/>
          <w:gallery w:val="placeholder"/>
        </w:category>
        <w:types>
          <w:type w:val="bbPlcHdr"/>
        </w:types>
        <w:behaviors>
          <w:behavior w:val="content"/>
        </w:behaviors>
        <w:guid w:val="{3CFCF81D-86B6-408E-91B1-CE651595D343}"/>
      </w:docPartPr>
      <w:docPartBody>
        <w:p w:rsidR="004E795E" w:rsidRDefault="007E3868" w:rsidP="007E3868">
          <w:pPr>
            <w:pStyle w:val="17539F37A3774DD0A207476BD583AF641"/>
          </w:pPr>
          <w:r>
            <w:rPr>
              <w:rStyle w:val="PlaceholderText"/>
            </w:rPr>
            <w:t xml:space="preserve">  </w:t>
          </w:r>
        </w:p>
      </w:docPartBody>
    </w:docPart>
    <w:docPart>
      <w:docPartPr>
        <w:name w:val="A6A3286CB6B4491E8154FADEBA30B34B"/>
        <w:category>
          <w:name w:val="General"/>
          <w:gallery w:val="placeholder"/>
        </w:category>
        <w:types>
          <w:type w:val="bbPlcHdr"/>
        </w:types>
        <w:behaviors>
          <w:behavior w:val="content"/>
        </w:behaviors>
        <w:guid w:val="{99147A1C-2787-4BA0-87A9-876EB0E56CD2}"/>
      </w:docPartPr>
      <w:docPartBody>
        <w:p w:rsidR="004E795E" w:rsidRDefault="007E3868" w:rsidP="007E3868">
          <w:pPr>
            <w:pStyle w:val="A6A3286CB6B4491E8154FADEBA30B34B1"/>
          </w:pPr>
          <w:r>
            <w:rPr>
              <w:rStyle w:val="PlaceholderText"/>
            </w:rPr>
            <w:t xml:space="preserve">  </w:t>
          </w:r>
        </w:p>
      </w:docPartBody>
    </w:docPart>
    <w:docPart>
      <w:docPartPr>
        <w:name w:val="CD1ACEFD59584FD6ABA11FF9899BB4EC"/>
        <w:category>
          <w:name w:val="General"/>
          <w:gallery w:val="placeholder"/>
        </w:category>
        <w:types>
          <w:type w:val="bbPlcHdr"/>
        </w:types>
        <w:behaviors>
          <w:behavior w:val="content"/>
        </w:behaviors>
        <w:guid w:val="{3BC52F78-2172-4ED4-AEFC-C5579CE4D7D3}"/>
      </w:docPartPr>
      <w:docPartBody>
        <w:p w:rsidR="004E795E" w:rsidRDefault="007E3868" w:rsidP="007E3868">
          <w:pPr>
            <w:pStyle w:val="CD1ACEFD59584FD6ABA11FF9899BB4EC1"/>
          </w:pPr>
          <w:r>
            <w:rPr>
              <w:rStyle w:val="PlaceholderText"/>
            </w:rPr>
            <w:t xml:space="preserve">  </w:t>
          </w:r>
        </w:p>
      </w:docPartBody>
    </w:docPart>
    <w:docPart>
      <w:docPartPr>
        <w:name w:val="45D9D819C8664A1ABC58573C723016D8"/>
        <w:category>
          <w:name w:val="General"/>
          <w:gallery w:val="placeholder"/>
        </w:category>
        <w:types>
          <w:type w:val="bbPlcHdr"/>
        </w:types>
        <w:behaviors>
          <w:behavior w:val="content"/>
        </w:behaviors>
        <w:guid w:val="{4F4BEF5D-96E3-437E-A87E-3F564DFA2BA6}"/>
      </w:docPartPr>
      <w:docPartBody>
        <w:p w:rsidR="004E795E" w:rsidRDefault="007E3868" w:rsidP="007E3868">
          <w:pPr>
            <w:pStyle w:val="45D9D819C8664A1ABC58573C723016D81"/>
          </w:pPr>
          <w:r>
            <w:rPr>
              <w:rStyle w:val="PlaceholderText"/>
            </w:rPr>
            <w:t xml:space="preserve">  </w:t>
          </w:r>
        </w:p>
      </w:docPartBody>
    </w:docPart>
    <w:docPart>
      <w:docPartPr>
        <w:name w:val="18B9DEB3D4D94C7FB87ACAFCF813196C"/>
        <w:category>
          <w:name w:val="General"/>
          <w:gallery w:val="placeholder"/>
        </w:category>
        <w:types>
          <w:type w:val="bbPlcHdr"/>
        </w:types>
        <w:behaviors>
          <w:behavior w:val="content"/>
        </w:behaviors>
        <w:guid w:val="{5A5BF145-8316-48F7-AF7C-D422A602022E}"/>
      </w:docPartPr>
      <w:docPartBody>
        <w:p w:rsidR="004E795E" w:rsidRDefault="007E3868" w:rsidP="007E3868">
          <w:pPr>
            <w:pStyle w:val="18B9DEB3D4D94C7FB87ACAFCF813196C1"/>
          </w:pPr>
          <w:r>
            <w:rPr>
              <w:rStyle w:val="PlaceholderText"/>
            </w:rPr>
            <w:t xml:space="preserve">  </w:t>
          </w:r>
        </w:p>
      </w:docPartBody>
    </w:docPart>
    <w:docPart>
      <w:docPartPr>
        <w:name w:val="69CB80465BE543848D0FD86866BE6E21"/>
        <w:category>
          <w:name w:val="General"/>
          <w:gallery w:val="placeholder"/>
        </w:category>
        <w:types>
          <w:type w:val="bbPlcHdr"/>
        </w:types>
        <w:behaviors>
          <w:behavior w:val="content"/>
        </w:behaviors>
        <w:guid w:val="{E798FB20-B2A9-4008-BCFF-1BACDCDABF7B}"/>
      </w:docPartPr>
      <w:docPartBody>
        <w:p w:rsidR="004E795E" w:rsidRDefault="007E3868" w:rsidP="007E3868">
          <w:pPr>
            <w:pStyle w:val="69CB80465BE543848D0FD86866BE6E211"/>
          </w:pPr>
          <w:r>
            <w:rPr>
              <w:rStyle w:val="PlaceholderText"/>
            </w:rPr>
            <w:t xml:space="preserve">  </w:t>
          </w:r>
        </w:p>
      </w:docPartBody>
    </w:docPart>
    <w:docPart>
      <w:docPartPr>
        <w:name w:val="E6104A7582B24CC9990B8C7CC3C6C5C7"/>
        <w:category>
          <w:name w:val="General"/>
          <w:gallery w:val="placeholder"/>
        </w:category>
        <w:types>
          <w:type w:val="bbPlcHdr"/>
        </w:types>
        <w:behaviors>
          <w:behavior w:val="content"/>
        </w:behaviors>
        <w:guid w:val="{65638D30-3EF9-4774-87C3-691429073D76}"/>
      </w:docPartPr>
      <w:docPartBody>
        <w:p w:rsidR="004E795E" w:rsidRDefault="007E3868" w:rsidP="007E3868">
          <w:pPr>
            <w:pStyle w:val="E6104A7582B24CC9990B8C7CC3C6C5C71"/>
          </w:pPr>
          <w:r>
            <w:rPr>
              <w:rStyle w:val="PlaceholderText"/>
            </w:rPr>
            <w:t xml:space="preserve">  </w:t>
          </w:r>
        </w:p>
      </w:docPartBody>
    </w:docPart>
    <w:docPart>
      <w:docPartPr>
        <w:name w:val="652F02E74B414EC2A3AA373CFD217D3D"/>
        <w:category>
          <w:name w:val="General"/>
          <w:gallery w:val="placeholder"/>
        </w:category>
        <w:types>
          <w:type w:val="bbPlcHdr"/>
        </w:types>
        <w:behaviors>
          <w:behavior w:val="content"/>
        </w:behaviors>
        <w:guid w:val="{7EC1F4BA-20F7-4B18-8571-6F464AD0F51F}"/>
      </w:docPartPr>
      <w:docPartBody>
        <w:p w:rsidR="004E795E" w:rsidRDefault="007E3868" w:rsidP="007E3868">
          <w:pPr>
            <w:pStyle w:val="652F02E74B414EC2A3AA373CFD217D3D1"/>
          </w:pPr>
          <w:r>
            <w:rPr>
              <w:rStyle w:val="PlaceholderText"/>
            </w:rPr>
            <w:t xml:space="preserve">  </w:t>
          </w:r>
        </w:p>
      </w:docPartBody>
    </w:docPart>
    <w:docPart>
      <w:docPartPr>
        <w:name w:val="14B6358B65814103ABD9359AE41A4FB3"/>
        <w:category>
          <w:name w:val="General"/>
          <w:gallery w:val="placeholder"/>
        </w:category>
        <w:types>
          <w:type w:val="bbPlcHdr"/>
        </w:types>
        <w:behaviors>
          <w:behavior w:val="content"/>
        </w:behaviors>
        <w:guid w:val="{71D634CC-97B6-4318-9D89-FA3F1056C390}"/>
      </w:docPartPr>
      <w:docPartBody>
        <w:p w:rsidR="004E795E" w:rsidRDefault="007E3868" w:rsidP="007E3868">
          <w:pPr>
            <w:pStyle w:val="14B6358B65814103ABD9359AE41A4FB31"/>
          </w:pPr>
          <w:r>
            <w:rPr>
              <w:rStyle w:val="PlaceholderText"/>
            </w:rPr>
            <w:t xml:space="preserve">  </w:t>
          </w:r>
        </w:p>
      </w:docPartBody>
    </w:docPart>
    <w:docPart>
      <w:docPartPr>
        <w:name w:val="55190793E54745A5A1DF8AEEF0BD659F"/>
        <w:category>
          <w:name w:val="General"/>
          <w:gallery w:val="placeholder"/>
        </w:category>
        <w:types>
          <w:type w:val="bbPlcHdr"/>
        </w:types>
        <w:behaviors>
          <w:behavior w:val="content"/>
        </w:behaviors>
        <w:guid w:val="{714246EE-9F78-4FCE-BE49-8C660478F47F}"/>
      </w:docPartPr>
      <w:docPartBody>
        <w:p w:rsidR="004E795E" w:rsidRDefault="007E3868" w:rsidP="007E3868">
          <w:pPr>
            <w:pStyle w:val="55190793E54745A5A1DF8AEEF0BD659F1"/>
          </w:pPr>
          <w:r>
            <w:rPr>
              <w:rStyle w:val="PlaceholderText"/>
            </w:rPr>
            <w:t xml:space="preserve">  </w:t>
          </w:r>
        </w:p>
      </w:docPartBody>
    </w:docPart>
    <w:docPart>
      <w:docPartPr>
        <w:name w:val="0FF7F80F8F754AF2A33E5BF176973CBB"/>
        <w:category>
          <w:name w:val="General"/>
          <w:gallery w:val="placeholder"/>
        </w:category>
        <w:types>
          <w:type w:val="bbPlcHdr"/>
        </w:types>
        <w:behaviors>
          <w:behavior w:val="content"/>
        </w:behaviors>
        <w:guid w:val="{39BBC659-B5BF-49D8-97FD-C169E3B40E6D}"/>
      </w:docPartPr>
      <w:docPartBody>
        <w:p w:rsidR="004E795E" w:rsidRDefault="007E3868" w:rsidP="007E3868">
          <w:pPr>
            <w:pStyle w:val="0FF7F80F8F754AF2A33E5BF176973CBB1"/>
          </w:pPr>
          <w:r>
            <w:rPr>
              <w:rStyle w:val="PlaceholderText"/>
            </w:rPr>
            <w:t xml:space="preserve">  </w:t>
          </w:r>
        </w:p>
      </w:docPartBody>
    </w:docPart>
    <w:docPart>
      <w:docPartPr>
        <w:name w:val="A796C703BBF9474E9F7C8731B647DC1F"/>
        <w:category>
          <w:name w:val="General"/>
          <w:gallery w:val="placeholder"/>
        </w:category>
        <w:types>
          <w:type w:val="bbPlcHdr"/>
        </w:types>
        <w:behaviors>
          <w:behavior w:val="content"/>
        </w:behaviors>
        <w:guid w:val="{024669F3-6968-47D1-8F78-6DEB5CE38EB6}"/>
      </w:docPartPr>
      <w:docPartBody>
        <w:p w:rsidR="004E795E" w:rsidRDefault="007E3868" w:rsidP="007E3868">
          <w:pPr>
            <w:pStyle w:val="A796C703BBF9474E9F7C8731B647DC1F1"/>
          </w:pPr>
          <w:r>
            <w:rPr>
              <w:rStyle w:val="PlaceholderText"/>
            </w:rPr>
            <w:t xml:space="preserve">  </w:t>
          </w:r>
        </w:p>
      </w:docPartBody>
    </w:docPart>
    <w:docPart>
      <w:docPartPr>
        <w:name w:val="BA94C412EFBA4EAB9B81F090FBD445C4"/>
        <w:category>
          <w:name w:val="General"/>
          <w:gallery w:val="placeholder"/>
        </w:category>
        <w:types>
          <w:type w:val="bbPlcHdr"/>
        </w:types>
        <w:behaviors>
          <w:behavior w:val="content"/>
        </w:behaviors>
        <w:guid w:val="{1C424359-9D3E-4BF9-929D-4DAE5DEA249D}"/>
      </w:docPartPr>
      <w:docPartBody>
        <w:p w:rsidR="004E795E" w:rsidRDefault="007E3868" w:rsidP="007E3868">
          <w:pPr>
            <w:pStyle w:val="BA94C412EFBA4EAB9B81F090FBD445C41"/>
          </w:pPr>
          <w:r>
            <w:rPr>
              <w:rStyle w:val="PlaceholderText"/>
            </w:rPr>
            <w:t xml:space="preserve">  </w:t>
          </w:r>
        </w:p>
      </w:docPartBody>
    </w:docPart>
    <w:docPart>
      <w:docPartPr>
        <w:name w:val="F728F34855104425A16AEE1270E1AB92"/>
        <w:category>
          <w:name w:val="General"/>
          <w:gallery w:val="placeholder"/>
        </w:category>
        <w:types>
          <w:type w:val="bbPlcHdr"/>
        </w:types>
        <w:behaviors>
          <w:behavior w:val="content"/>
        </w:behaviors>
        <w:guid w:val="{5123DFFE-132E-4668-99F0-E91242778613}"/>
      </w:docPartPr>
      <w:docPartBody>
        <w:p w:rsidR="004E795E" w:rsidRDefault="007E3868" w:rsidP="007E3868">
          <w:pPr>
            <w:pStyle w:val="F728F34855104425A16AEE1270E1AB921"/>
          </w:pPr>
          <w:r>
            <w:rPr>
              <w:rStyle w:val="PlaceholderText"/>
            </w:rPr>
            <w:t xml:space="preserve">  </w:t>
          </w:r>
        </w:p>
      </w:docPartBody>
    </w:docPart>
    <w:docPart>
      <w:docPartPr>
        <w:name w:val="B3DD0933CE534EB8A6A33129DC1FF2D6"/>
        <w:category>
          <w:name w:val="General"/>
          <w:gallery w:val="placeholder"/>
        </w:category>
        <w:types>
          <w:type w:val="bbPlcHdr"/>
        </w:types>
        <w:behaviors>
          <w:behavior w:val="content"/>
        </w:behaviors>
        <w:guid w:val="{BA7DA712-6489-4E61-A9C6-45F3948945DE}"/>
      </w:docPartPr>
      <w:docPartBody>
        <w:p w:rsidR="004E795E" w:rsidRDefault="007E3868" w:rsidP="007E3868">
          <w:pPr>
            <w:pStyle w:val="B3DD0933CE534EB8A6A33129DC1FF2D61"/>
          </w:pPr>
          <w:r>
            <w:rPr>
              <w:rStyle w:val="PlaceholderText"/>
            </w:rPr>
            <w:t xml:space="preserve">  </w:t>
          </w:r>
        </w:p>
      </w:docPartBody>
    </w:docPart>
    <w:docPart>
      <w:docPartPr>
        <w:name w:val="3D3790B8F4E147B19479E1E3A90C4473"/>
        <w:category>
          <w:name w:val="General"/>
          <w:gallery w:val="placeholder"/>
        </w:category>
        <w:types>
          <w:type w:val="bbPlcHdr"/>
        </w:types>
        <w:behaviors>
          <w:behavior w:val="content"/>
        </w:behaviors>
        <w:guid w:val="{EF7AC17D-261D-43B0-8A69-173B084EC358}"/>
      </w:docPartPr>
      <w:docPartBody>
        <w:p w:rsidR="004E795E" w:rsidRDefault="007E3868" w:rsidP="007E3868">
          <w:pPr>
            <w:pStyle w:val="3D3790B8F4E147B19479E1E3A90C44731"/>
          </w:pPr>
          <w:r>
            <w:rPr>
              <w:rStyle w:val="PlaceholderText"/>
            </w:rPr>
            <w:t xml:space="preserve">  </w:t>
          </w:r>
        </w:p>
      </w:docPartBody>
    </w:docPart>
    <w:docPart>
      <w:docPartPr>
        <w:name w:val="DE7CF7BCEEA74A5D80F1BA9EE5C3E9C0"/>
        <w:category>
          <w:name w:val="General"/>
          <w:gallery w:val="placeholder"/>
        </w:category>
        <w:types>
          <w:type w:val="bbPlcHdr"/>
        </w:types>
        <w:behaviors>
          <w:behavior w:val="content"/>
        </w:behaviors>
        <w:guid w:val="{2891E4EE-E3F1-41E7-ABAF-840D3FE27C1D}"/>
      </w:docPartPr>
      <w:docPartBody>
        <w:p w:rsidR="004E795E" w:rsidRDefault="007E3868" w:rsidP="007E3868">
          <w:pPr>
            <w:pStyle w:val="DE7CF7BCEEA74A5D80F1BA9EE5C3E9C01"/>
          </w:pPr>
          <w:r>
            <w:rPr>
              <w:rStyle w:val="PlaceholderText"/>
            </w:rPr>
            <w:t xml:space="preserve">  </w:t>
          </w:r>
        </w:p>
      </w:docPartBody>
    </w:docPart>
    <w:docPart>
      <w:docPartPr>
        <w:name w:val="3C11FB5797014A68B97B2E551D05A416"/>
        <w:category>
          <w:name w:val="General"/>
          <w:gallery w:val="placeholder"/>
        </w:category>
        <w:types>
          <w:type w:val="bbPlcHdr"/>
        </w:types>
        <w:behaviors>
          <w:behavior w:val="content"/>
        </w:behaviors>
        <w:guid w:val="{6B142774-314E-46A7-995E-DE842775198C}"/>
      </w:docPartPr>
      <w:docPartBody>
        <w:p w:rsidR="004E795E" w:rsidRDefault="007E3868" w:rsidP="007E3868">
          <w:pPr>
            <w:pStyle w:val="3C11FB5797014A68B97B2E551D05A4161"/>
          </w:pPr>
          <w:r>
            <w:rPr>
              <w:rStyle w:val="PlaceholderText"/>
            </w:rPr>
            <w:t xml:space="preserve">  </w:t>
          </w:r>
        </w:p>
      </w:docPartBody>
    </w:docPart>
    <w:docPart>
      <w:docPartPr>
        <w:name w:val="7A38D89368724156BAD967FC3B8112B2"/>
        <w:category>
          <w:name w:val="General"/>
          <w:gallery w:val="placeholder"/>
        </w:category>
        <w:types>
          <w:type w:val="bbPlcHdr"/>
        </w:types>
        <w:behaviors>
          <w:behavior w:val="content"/>
        </w:behaviors>
        <w:guid w:val="{C75FCCFD-8C6F-4F2C-8C23-149D64CCB803}"/>
      </w:docPartPr>
      <w:docPartBody>
        <w:p w:rsidR="004E795E" w:rsidRDefault="007E3868" w:rsidP="007E3868">
          <w:pPr>
            <w:pStyle w:val="7A38D89368724156BAD967FC3B8112B21"/>
          </w:pPr>
          <w:r>
            <w:rPr>
              <w:rStyle w:val="PlaceholderText"/>
            </w:rPr>
            <w:t xml:space="preserve">  </w:t>
          </w:r>
        </w:p>
      </w:docPartBody>
    </w:docPart>
    <w:docPart>
      <w:docPartPr>
        <w:name w:val="9027238033D14087B57E287C10492873"/>
        <w:category>
          <w:name w:val="General"/>
          <w:gallery w:val="placeholder"/>
        </w:category>
        <w:types>
          <w:type w:val="bbPlcHdr"/>
        </w:types>
        <w:behaviors>
          <w:behavior w:val="content"/>
        </w:behaviors>
        <w:guid w:val="{9AF3012D-0E73-4C49-AF40-5FF71DF23E42}"/>
      </w:docPartPr>
      <w:docPartBody>
        <w:p w:rsidR="004E795E" w:rsidRDefault="007E3868" w:rsidP="007E3868">
          <w:pPr>
            <w:pStyle w:val="9027238033D14087B57E287C104928731"/>
          </w:pPr>
          <w:r>
            <w:rPr>
              <w:rStyle w:val="PlaceholderText"/>
            </w:rPr>
            <w:t xml:space="preserve">  </w:t>
          </w:r>
        </w:p>
      </w:docPartBody>
    </w:docPart>
    <w:docPart>
      <w:docPartPr>
        <w:name w:val="5C4497E007AF45E9AABE0EDC97B12B89"/>
        <w:category>
          <w:name w:val="General"/>
          <w:gallery w:val="placeholder"/>
        </w:category>
        <w:types>
          <w:type w:val="bbPlcHdr"/>
        </w:types>
        <w:behaviors>
          <w:behavior w:val="content"/>
        </w:behaviors>
        <w:guid w:val="{2565F5F2-6AD5-4349-B918-FEE7E4821B97}"/>
      </w:docPartPr>
      <w:docPartBody>
        <w:p w:rsidR="004E795E" w:rsidRDefault="007E3868" w:rsidP="007E3868">
          <w:pPr>
            <w:pStyle w:val="5C4497E007AF45E9AABE0EDC97B12B891"/>
          </w:pPr>
          <w:r>
            <w:rPr>
              <w:rStyle w:val="PlaceholderText"/>
            </w:rPr>
            <w:t xml:space="preserve">  </w:t>
          </w:r>
        </w:p>
      </w:docPartBody>
    </w:docPart>
    <w:docPart>
      <w:docPartPr>
        <w:name w:val="E05729A4D11542B59B0933EDE616FD6E"/>
        <w:category>
          <w:name w:val="General"/>
          <w:gallery w:val="placeholder"/>
        </w:category>
        <w:types>
          <w:type w:val="bbPlcHdr"/>
        </w:types>
        <w:behaviors>
          <w:behavior w:val="content"/>
        </w:behaviors>
        <w:guid w:val="{886ED41C-39AC-4496-83CA-6F99FA509AF1}"/>
      </w:docPartPr>
      <w:docPartBody>
        <w:p w:rsidR="004E795E" w:rsidRDefault="007E3868" w:rsidP="007E3868">
          <w:pPr>
            <w:pStyle w:val="E05729A4D11542B59B0933EDE616FD6E1"/>
          </w:pPr>
          <w:r>
            <w:rPr>
              <w:rStyle w:val="PlaceholderText"/>
            </w:rPr>
            <w:t xml:space="preserve">  </w:t>
          </w:r>
        </w:p>
      </w:docPartBody>
    </w:docPart>
    <w:docPart>
      <w:docPartPr>
        <w:name w:val="97C1639BDFAE4F4C87CD28E671F0FAF5"/>
        <w:category>
          <w:name w:val="General"/>
          <w:gallery w:val="placeholder"/>
        </w:category>
        <w:types>
          <w:type w:val="bbPlcHdr"/>
        </w:types>
        <w:behaviors>
          <w:behavior w:val="content"/>
        </w:behaviors>
        <w:guid w:val="{947E9B19-239C-4F3C-BFB5-845708CA5C02}"/>
      </w:docPartPr>
      <w:docPartBody>
        <w:p w:rsidR="004E795E" w:rsidRDefault="007E3868" w:rsidP="007E3868">
          <w:pPr>
            <w:pStyle w:val="97C1639BDFAE4F4C87CD28E671F0FAF51"/>
          </w:pPr>
          <w:r>
            <w:rPr>
              <w:rStyle w:val="PlaceholderText"/>
            </w:rPr>
            <w:t xml:space="preserve">  </w:t>
          </w:r>
        </w:p>
      </w:docPartBody>
    </w:docPart>
    <w:docPart>
      <w:docPartPr>
        <w:name w:val="529A56698D044BE0B81ACCB6C4B06C8C"/>
        <w:category>
          <w:name w:val="General"/>
          <w:gallery w:val="placeholder"/>
        </w:category>
        <w:types>
          <w:type w:val="bbPlcHdr"/>
        </w:types>
        <w:behaviors>
          <w:behavior w:val="content"/>
        </w:behaviors>
        <w:guid w:val="{170CF344-946C-474E-A452-4EEDF3AB780B}"/>
      </w:docPartPr>
      <w:docPartBody>
        <w:p w:rsidR="004E795E" w:rsidRDefault="007E3868" w:rsidP="007E3868">
          <w:pPr>
            <w:pStyle w:val="529A56698D044BE0B81ACCB6C4B06C8C1"/>
          </w:pPr>
          <w:r>
            <w:rPr>
              <w:rStyle w:val="PlaceholderText"/>
            </w:rPr>
            <w:t xml:space="preserve">  </w:t>
          </w:r>
        </w:p>
      </w:docPartBody>
    </w:docPart>
    <w:docPart>
      <w:docPartPr>
        <w:name w:val="CAD78D473F144CF1A17053D8E7C29435"/>
        <w:category>
          <w:name w:val="General"/>
          <w:gallery w:val="placeholder"/>
        </w:category>
        <w:types>
          <w:type w:val="bbPlcHdr"/>
        </w:types>
        <w:behaviors>
          <w:behavior w:val="content"/>
        </w:behaviors>
        <w:guid w:val="{3059C275-5A6C-4955-9262-6F838B1E9F60}"/>
      </w:docPartPr>
      <w:docPartBody>
        <w:p w:rsidR="004E795E" w:rsidRDefault="007E3868" w:rsidP="007E3868">
          <w:pPr>
            <w:pStyle w:val="CAD78D473F144CF1A17053D8E7C294351"/>
          </w:pPr>
          <w:r>
            <w:rPr>
              <w:rStyle w:val="PlaceholderText"/>
            </w:rPr>
            <w:t xml:space="preserve">  </w:t>
          </w:r>
        </w:p>
      </w:docPartBody>
    </w:docPart>
    <w:docPart>
      <w:docPartPr>
        <w:name w:val="46BBF53F8547425CAD7C4A2E9BD2769A"/>
        <w:category>
          <w:name w:val="General"/>
          <w:gallery w:val="placeholder"/>
        </w:category>
        <w:types>
          <w:type w:val="bbPlcHdr"/>
        </w:types>
        <w:behaviors>
          <w:behavior w:val="content"/>
        </w:behaviors>
        <w:guid w:val="{86A2040F-7D24-4DF1-A069-6D0497271CEE}"/>
      </w:docPartPr>
      <w:docPartBody>
        <w:p w:rsidR="004E795E" w:rsidRDefault="007E3868" w:rsidP="007E3868">
          <w:pPr>
            <w:pStyle w:val="46BBF53F8547425CAD7C4A2E9BD2769A1"/>
          </w:pPr>
          <w:r>
            <w:rPr>
              <w:rStyle w:val="PlaceholderText"/>
            </w:rPr>
            <w:t xml:space="preserve">  </w:t>
          </w:r>
        </w:p>
      </w:docPartBody>
    </w:docPart>
    <w:docPart>
      <w:docPartPr>
        <w:name w:val="B798EC03FD29483EAD39D7AA4DBC507D"/>
        <w:category>
          <w:name w:val="General"/>
          <w:gallery w:val="placeholder"/>
        </w:category>
        <w:types>
          <w:type w:val="bbPlcHdr"/>
        </w:types>
        <w:behaviors>
          <w:behavior w:val="content"/>
        </w:behaviors>
        <w:guid w:val="{83A85C99-40C8-4F9E-B64E-DC38A0B72D0A}"/>
      </w:docPartPr>
      <w:docPartBody>
        <w:p w:rsidR="004E795E" w:rsidRDefault="007E3868" w:rsidP="007E3868">
          <w:pPr>
            <w:pStyle w:val="B798EC03FD29483EAD39D7AA4DBC507D1"/>
          </w:pPr>
          <w:r>
            <w:rPr>
              <w:rStyle w:val="PlaceholderText"/>
            </w:rPr>
            <w:t xml:space="preserve">  </w:t>
          </w:r>
        </w:p>
      </w:docPartBody>
    </w:docPart>
    <w:docPart>
      <w:docPartPr>
        <w:name w:val="8EA7299D72FB4A2F9B6569DDEA171429"/>
        <w:category>
          <w:name w:val="General"/>
          <w:gallery w:val="placeholder"/>
        </w:category>
        <w:types>
          <w:type w:val="bbPlcHdr"/>
        </w:types>
        <w:behaviors>
          <w:behavior w:val="content"/>
        </w:behaviors>
        <w:guid w:val="{E0375142-EB4F-466D-BD7D-AA621EC7BB04}"/>
      </w:docPartPr>
      <w:docPartBody>
        <w:p w:rsidR="004E795E" w:rsidRDefault="007E3868" w:rsidP="007E3868">
          <w:pPr>
            <w:pStyle w:val="8EA7299D72FB4A2F9B6569DDEA1714291"/>
          </w:pPr>
          <w:r>
            <w:rPr>
              <w:rStyle w:val="PlaceholderText"/>
            </w:rPr>
            <w:t xml:space="preserve">  </w:t>
          </w:r>
        </w:p>
      </w:docPartBody>
    </w:docPart>
    <w:docPart>
      <w:docPartPr>
        <w:name w:val="41FE5F890C3E4F04B90E6936EB8B36E1"/>
        <w:category>
          <w:name w:val="General"/>
          <w:gallery w:val="placeholder"/>
        </w:category>
        <w:types>
          <w:type w:val="bbPlcHdr"/>
        </w:types>
        <w:behaviors>
          <w:behavior w:val="content"/>
        </w:behaviors>
        <w:guid w:val="{F2DD2A72-D7D0-4580-8409-27C8EB669B2D}"/>
      </w:docPartPr>
      <w:docPartBody>
        <w:p w:rsidR="004E795E" w:rsidRDefault="007E3868" w:rsidP="007E3868">
          <w:pPr>
            <w:pStyle w:val="41FE5F890C3E4F04B90E6936EB8B36E11"/>
          </w:pPr>
          <w:r>
            <w:rPr>
              <w:rStyle w:val="PlaceholderText"/>
            </w:rPr>
            <w:t xml:space="preserve">  </w:t>
          </w:r>
        </w:p>
      </w:docPartBody>
    </w:docPart>
    <w:docPart>
      <w:docPartPr>
        <w:name w:val="5ADC29DA0260402E9F6117C32F1452B6"/>
        <w:category>
          <w:name w:val="General"/>
          <w:gallery w:val="placeholder"/>
        </w:category>
        <w:types>
          <w:type w:val="bbPlcHdr"/>
        </w:types>
        <w:behaviors>
          <w:behavior w:val="content"/>
        </w:behaviors>
        <w:guid w:val="{9B994F0D-ED63-42C8-B883-7DAB7B3F0EFE}"/>
      </w:docPartPr>
      <w:docPartBody>
        <w:p w:rsidR="004E795E" w:rsidRDefault="007E3868" w:rsidP="007E3868">
          <w:pPr>
            <w:pStyle w:val="5ADC29DA0260402E9F6117C32F1452B61"/>
          </w:pPr>
          <w:r>
            <w:rPr>
              <w:rStyle w:val="PlaceholderText"/>
            </w:rPr>
            <w:t xml:space="preserve">  </w:t>
          </w:r>
        </w:p>
      </w:docPartBody>
    </w:docPart>
    <w:docPart>
      <w:docPartPr>
        <w:name w:val="D9EE710D95CA46F8A886BC21EB5B8C05"/>
        <w:category>
          <w:name w:val="General"/>
          <w:gallery w:val="placeholder"/>
        </w:category>
        <w:types>
          <w:type w:val="bbPlcHdr"/>
        </w:types>
        <w:behaviors>
          <w:behavior w:val="content"/>
        </w:behaviors>
        <w:guid w:val="{A9D8E73F-6B47-4209-A9F5-03B1D32781AB}"/>
      </w:docPartPr>
      <w:docPartBody>
        <w:p w:rsidR="004E795E" w:rsidRDefault="007E3868" w:rsidP="007E3868">
          <w:pPr>
            <w:pStyle w:val="D9EE710D95CA46F8A886BC21EB5B8C051"/>
          </w:pPr>
          <w:r>
            <w:rPr>
              <w:rStyle w:val="PlaceholderText"/>
            </w:rPr>
            <w:t xml:space="preserve">  </w:t>
          </w:r>
        </w:p>
      </w:docPartBody>
    </w:docPart>
    <w:docPart>
      <w:docPartPr>
        <w:name w:val="01A76731072E43F39F0ABA18E8F701C6"/>
        <w:category>
          <w:name w:val="General"/>
          <w:gallery w:val="placeholder"/>
        </w:category>
        <w:types>
          <w:type w:val="bbPlcHdr"/>
        </w:types>
        <w:behaviors>
          <w:behavior w:val="content"/>
        </w:behaviors>
        <w:guid w:val="{3AB55330-6E4E-449F-8E79-8244131979D5}"/>
      </w:docPartPr>
      <w:docPartBody>
        <w:p w:rsidR="004E795E" w:rsidRDefault="007E3868" w:rsidP="007E3868">
          <w:pPr>
            <w:pStyle w:val="01A76731072E43F39F0ABA18E8F701C61"/>
          </w:pPr>
          <w:r>
            <w:rPr>
              <w:rStyle w:val="PlaceholderText"/>
            </w:rPr>
            <w:t xml:space="preserve">  </w:t>
          </w:r>
        </w:p>
      </w:docPartBody>
    </w:docPart>
    <w:docPart>
      <w:docPartPr>
        <w:name w:val="60289217DBC4441B9CB5F942D01E6D14"/>
        <w:category>
          <w:name w:val="General"/>
          <w:gallery w:val="placeholder"/>
        </w:category>
        <w:types>
          <w:type w:val="bbPlcHdr"/>
        </w:types>
        <w:behaviors>
          <w:behavior w:val="content"/>
        </w:behaviors>
        <w:guid w:val="{7D358F78-6F27-4FED-91A8-894576021988}"/>
      </w:docPartPr>
      <w:docPartBody>
        <w:p w:rsidR="004E795E" w:rsidRDefault="007E3868" w:rsidP="007E3868">
          <w:pPr>
            <w:pStyle w:val="60289217DBC4441B9CB5F942D01E6D141"/>
          </w:pPr>
          <w:r>
            <w:rPr>
              <w:rStyle w:val="PlaceholderText"/>
            </w:rPr>
            <w:t xml:space="preserve">  </w:t>
          </w:r>
        </w:p>
      </w:docPartBody>
    </w:docPart>
    <w:docPart>
      <w:docPartPr>
        <w:name w:val="D16FC5E2FBD24BD99526EA08B6F411EB"/>
        <w:category>
          <w:name w:val="General"/>
          <w:gallery w:val="placeholder"/>
        </w:category>
        <w:types>
          <w:type w:val="bbPlcHdr"/>
        </w:types>
        <w:behaviors>
          <w:behavior w:val="content"/>
        </w:behaviors>
        <w:guid w:val="{A526973C-1A9D-4978-B71D-0348E97ACD86}"/>
      </w:docPartPr>
      <w:docPartBody>
        <w:p w:rsidR="004E795E" w:rsidRDefault="007E3868" w:rsidP="007E3868">
          <w:pPr>
            <w:pStyle w:val="D16FC5E2FBD24BD99526EA08B6F411EB1"/>
          </w:pPr>
          <w:r>
            <w:rPr>
              <w:rStyle w:val="PlaceholderText"/>
            </w:rPr>
            <w:t xml:space="preserve">  </w:t>
          </w:r>
        </w:p>
      </w:docPartBody>
    </w:docPart>
    <w:docPart>
      <w:docPartPr>
        <w:name w:val="F2B7E5D34C4B4E9AA2213B03A061F54A"/>
        <w:category>
          <w:name w:val="General"/>
          <w:gallery w:val="placeholder"/>
        </w:category>
        <w:types>
          <w:type w:val="bbPlcHdr"/>
        </w:types>
        <w:behaviors>
          <w:behavior w:val="content"/>
        </w:behaviors>
        <w:guid w:val="{42A5ACAC-BA7A-4E96-9130-D38E081A3C55}"/>
      </w:docPartPr>
      <w:docPartBody>
        <w:p w:rsidR="004E795E" w:rsidRDefault="007E3868" w:rsidP="007E3868">
          <w:pPr>
            <w:pStyle w:val="F2B7E5D34C4B4E9AA2213B03A061F54A1"/>
          </w:pPr>
          <w:r>
            <w:rPr>
              <w:rStyle w:val="PlaceholderText"/>
            </w:rPr>
            <w:t xml:space="preserve">  </w:t>
          </w:r>
        </w:p>
      </w:docPartBody>
    </w:docPart>
    <w:docPart>
      <w:docPartPr>
        <w:name w:val="F15031DACCB54AF59F6001C6B02E3F70"/>
        <w:category>
          <w:name w:val="General"/>
          <w:gallery w:val="placeholder"/>
        </w:category>
        <w:types>
          <w:type w:val="bbPlcHdr"/>
        </w:types>
        <w:behaviors>
          <w:behavior w:val="content"/>
        </w:behaviors>
        <w:guid w:val="{91740150-5BEB-42A3-B95E-57ED60B1B0FA}"/>
      </w:docPartPr>
      <w:docPartBody>
        <w:p w:rsidR="004E795E" w:rsidRDefault="007E3868" w:rsidP="007E3868">
          <w:pPr>
            <w:pStyle w:val="F15031DACCB54AF59F6001C6B02E3F701"/>
          </w:pPr>
          <w:r>
            <w:rPr>
              <w:rStyle w:val="PlaceholderText"/>
            </w:rPr>
            <w:t xml:space="preserve">  </w:t>
          </w:r>
        </w:p>
      </w:docPartBody>
    </w:docPart>
    <w:docPart>
      <w:docPartPr>
        <w:name w:val="711DF71FCAF14C6BBF16E324B16BAC65"/>
        <w:category>
          <w:name w:val="General"/>
          <w:gallery w:val="placeholder"/>
        </w:category>
        <w:types>
          <w:type w:val="bbPlcHdr"/>
        </w:types>
        <w:behaviors>
          <w:behavior w:val="content"/>
        </w:behaviors>
        <w:guid w:val="{DA3BE8CE-0348-44E3-AC08-357C51A74851}"/>
      </w:docPartPr>
      <w:docPartBody>
        <w:p w:rsidR="004E795E" w:rsidRDefault="007E3868" w:rsidP="007E3868">
          <w:pPr>
            <w:pStyle w:val="711DF71FCAF14C6BBF16E324B16BAC651"/>
          </w:pPr>
          <w:r>
            <w:rPr>
              <w:rStyle w:val="PlaceholderText"/>
            </w:rPr>
            <w:t xml:space="preserve">  </w:t>
          </w:r>
        </w:p>
      </w:docPartBody>
    </w:docPart>
    <w:docPart>
      <w:docPartPr>
        <w:name w:val="8DF194666BCC4D0389175F0154AD5907"/>
        <w:category>
          <w:name w:val="General"/>
          <w:gallery w:val="placeholder"/>
        </w:category>
        <w:types>
          <w:type w:val="bbPlcHdr"/>
        </w:types>
        <w:behaviors>
          <w:behavior w:val="content"/>
        </w:behaviors>
        <w:guid w:val="{0B6E2031-2CE6-4335-BC10-8819DD0A2DDC}"/>
      </w:docPartPr>
      <w:docPartBody>
        <w:p w:rsidR="004E795E" w:rsidRDefault="007E3868" w:rsidP="007E3868">
          <w:pPr>
            <w:pStyle w:val="8DF194666BCC4D0389175F0154AD59071"/>
          </w:pPr>
          <w:r>
            <w:rPr>
              <w:rStyle w:val="PlaceholderText"/>
            </w:rPr>
            <w:t xml:space="preserve">  </w:t>
          </w:r>
        </w:p>
      </w:docPartBody>
    </w:docPart>
    <w:docPart>
      <w:docPartPr>
        <w:name w:val="19AB4FA11A1C460687F4E7DDD9F85747"/>
        <w:category>
          <w:name w:val="General"/>
          <w:gallery w:val="placeholder"/>
        </w:category>
        <w:types>
          <w:type w:val="bbPlcHdr"/>
        </w:types>
        <w:behaviors>
          <w:behavior w:val="content"/>
        </w:behaviors>
        <w:guid w:val="{4E69A07A-3230-4A57-809C-AE831ABD1489}"/>
      </w:docPartPr>
      <w:docPartBody>
        <w:p w:rsidR="004E795E" w:rsidRDefault="007E3868" w:rsidP="007E3868">
          <w:pPr>
            <w:pStyle w:val="19AB4FA11A1C460687F4E7DDD9F857471"/>
          </w:pPr>
          <w:r>
            <w:rPr>
              <w:rStyle w:val="PlaceholderText"/>
            </w:rPr>
            <w:t xml:space="preserve">  </w:t>
          </w:r>
        </w:p>
      </w:docPartBody>
    </w:docPart>
    <w:docPart>
      <w:docPartPr>
        <w:name w:val="ACFEF0D5905041F6B3AFE711CB071450"/>
        <w:category>
          <w:name w:val="General"/>
          <w:gallery w:val="placeholder"/>
        </w:category>
        <w:types>
          <w:type w:val="bbPlcHdr"/>
        </w:types>
        <w:behaviors>
          <w:behavior w:val="content"/>
        </w:behaviors>
        <w:guid w:val="{0648E2DC-A82F-44CC-93EE-D58621061409}"/>
      </w:docPartPr>
      <w:docPartBody>
        <w:p w:rsidR="004E795E" w:rsidRDefault="007E3868" w:rsidP="007E3868">
          <w:pPr>
            <w:pStyle w:val="ACFEF0D5905041F6B3AFE711CB0714501"/>
          </w:pPr>
          <w:r>
            <w:rPr>
              <w:rStyle w:val="PlaceholderText"/>
            </w:rPr>
            <w:t xml:space="preserve">  </w:t>
          </w:r>
        </w:p>
      </w:docPartBody>
    </w:docPart>
    <w:docPart>
      <w:docPartPr>
        <w:name w:val="D6FEF43F0AAA49DAAFFD55069CB6C689"/>
        <w:category>
          <w:name w:val="General"/>
          <w:gallery w:val="placeholder"/>
        </w:category>
        <w:types>
          <w:type w:val="bbPlcHdr"/>
        </w:types>
        <w:behaviors>
          <w:behavior w:val="content"/>
        </w:behaviors>
        <w:guid w:val="{BB8AE1C1-1A38-4501-859F-B6EC3521FC98}"/>
      </w:docPartPr>
      <w:docPartBody>
        <w:p w:rsidR="004E795E" w:rsidRDefault="007E3868" w:rsidP="007E3868">
          <w:pPr>
            <w:pStyle w:val="D6FEF43F0AAA49DAAFFD55069CB6C6891"/>
          </w:pPr>
          <w:r>
            <w:rPr>
              <w:rStyle w:val="PlaceholderText"/>
            </w:rPr>
            <w:t xml:space="preserve">  </w:t>
          </w:r>
        </w:p>
      </w:docPartBody>
    </w:docPart>
    <w:docPart>
      <w:docPartPr>
        <w:name w:val="F9C6F05F104542FC8102E7665635F7F7"/>
        <w:category>
          <w:name w:val="General"/>
          <w:gallery w:val="placeholder"/>
        </w:category>
        <w:types>
          <w:type w:val="bbPlcHdr"/>
        </w:types>
        <w:behaviors>
          <w:behavior w:val="content"/>
        </w:behaviors>
        <w:guid w:val="{1C8991E1-D637-4F0C-A332-2D687A711E74}"/>
      </w:docPartPr>
      <w:docPartBody>
        <w:p w:rsidR="004E795E" w:rsidRDefault="007E3868" w:rsidP="007E3868">
          <w:pPr>
            <w:pStyle w:val="F9C6F05F104542FC8102E7665635F7F71"/>
          </w:pPr>
          <w:r>
            <w:rPr>
              <w:rStyle w:val="PlaceholderText"/>
            </w:rPr>
            <w:t xml:space="preserve">  </w:t>
          </w:r>
        </w:p>
      </w:docPartBody>
    </w:docPart>
    <w:docPart>
      <w:docPartPr>
        <w:name w:val="A2B0545CAB2B4667B39B3E592D9CB2C4"/>
        <w:category>
          <w:name w:val="General"/>
          <w:gallery w:val="placeholder"/>
        </w:category>
        <w:types>
          <w:type w:val="bbPlcHdr"/>
        </w:types>
        <w:behaviors>
          <w:behavior w:val="content"/>
        </w:behaviors>
        <w:guid w:val="{6AE10822-E192-48D8-96E8-DAC43E3CCFB4}"/>
      </w:docPartPr>
      <w:docPartBody>
        <w:p w:rsidR="004E795E" w:rsidRDefault="007E3868" w:rsidP="007E3868">
          <w:pPr>
            <w:pStyle w:val="A2B0545CAB2B4667B39B3E592D9CB2C41"/>
          </w:pPr>
          <w:r>
            <w:rPr>
              <w:rStyle w:val="PlaceholderText"/>
            </w:rPr>
            <w:t xml:space="preserve">  </w:t>
          </w:r>
        </w:p>
      </w:docPartBody>
    </w:docPart>
    <w:docPart>
      <w:docPartPr>
        <w:name w:val="362AD2E1A419482B818C925F332742E2"/>
        <w:category>
          <w:name w:val="General"/>
          <w:gallery w:val="placeholder"/>
        </w:category>
        <w:types>
          <w:type w:val="bbPlcHdr"/>
        </w:types>
        <w:behaviors>
          <w:behavior w:val="content"/>
        </w:behaviors>
        <w:guid w:val="{44475308-49E7-4254-BC0E-94ADD2C61C87}"/>
      </w:docPartPr>
      <w:docPartBody>
        <w:p w:rsidR="004E795E" w:rsidRDefault="007E3868" w:rsidP="007E3868">
          <w:pPr>
            <w:pStyle w:val="362AD2E1A419482B818C925F332742E21"/>
          </w:pPr>
          <w:r>
            <w:rPr>
              <w:rStyle w:val="PlaceholderText"/>
            </w:rPr>
            <w:t xml:space="preserve">  </w:t>
          </w:r>
        </w:p>
      </w:docPartBody>
    </w:docPart>
    <w:docPart>
      <w:docPartPr>
        <w:name w:val="1D7522EA7FD34EC3987544F8503C8C72"/>
        <w:category>
          <w:name w:val="General"/>
          <w:gallery w:val="placeholder"/>
        </w:category>
        <w:types>
          <w:type w:val="bbPlcHdr"/>
        </w:types>
        <w:behaviors>
          <w:behavior w:val="content"/>
        </w:behaviors>
        <w:guid w:val="{E1B5F68F-FBE6-4380-A7B3-E264E8A1B1DB}"/>
      </w:docPartPr>
      <w:docPartBody>
        <w:p w:rsidR="004E795E" w:rsidRDefault="007E3868" w:rsidP="007E3868">
          <w:pPr>
            <w:pStyle w:val="1D7522EA7FD34EC3987544F8503C8C721"/>
          </w:pPr>
          <w:r>
            <w:rPr>
              <w:rStyle w:val="PlaceholderText"/>
            </w:rPr>
            <w:t xml:space="preserve">  </w:t>
          </w:r>
        </w:p>
      </w:docPartBody>
    </w:docPart>
    <w:docPart>
      <w:docPartPr>
        <w:name w:val="4A2E8017E65D473A9E78D73B1D36DC9E"/>
        <w:category>
          <w:name w:val="General"/>
          <w:gallery w:val="placeholder"/>
        </w:category>
        <w:types>
          <w:type w:val="bbPlcHdr"/>
        </w:types>
        <w:behaviors>
          <w:behavior w:val="content"/>
        </w:behaviors>
        <w:guid w:val="{A3C372C1-DF6E-4850-8A30-764B976A06A1}"/>
      </w:docPartPr>
      <w:docPartBody>
        <w:p w:rsidR="004E795E" w:rsidRDefault="007E3868" w:rsidP="007E3868">
          <w:pPr>
            <w:pStyle w:val="4A2E8017E65D473A9E78D73B1D36DC9E1"/>
          </w:pPr>
          <w:r>
            <w:rPr>
              <w:rStyle w:val="PlaceholderText"/>
            </w:rPr>
            <w:t xml:space="preserve">  </w:t>
          </w:r>
        </w:p>
      </w:docPartBody>
    </w:docPart>
    <w:docPart>
      <w:docPartPr>
        <w:name w:val="FA38371F737945B29FB6508ADC8B3FE7"/>
        <w:category>
          <w:name w:val="General"/>
          <w:gallery w:val="placeholder"/>
        </w:category>
        <w:types>
          <w:type w:val="bbPlcHdr"/>
        </w:types>
        <w:behaviors>
          <w:behavior w:val="content"/>
        </w:behaviors>
        <w:guid w:val="{FD54CF4D-C3C0-4096-A145-C7C56280C590}"/>
      </w:docPartPr>
      <w:docPartBody>
        <w:p w:rsidR="004E795E" w:rsidRDefault="007E3868" w:rsidP="007E3868">
          <w:pPr>
            <w:pStyle w:val="FA38371F737945B29FB6508ADC8B3FE71"/>
          </w:pPr>
          <w:r>
            <w:rPr>
              <w:rStyle w:val="PlaceholderText"/>
            </w:rPr>
            <w:t xml:space="preserve">  </w:t>
          </w:r>
        </w:p>
      </w:docPartBody>
    </w:docPart>
    <w:docPart>
      <w:docPartPr>
        <w:name w:val="BA8E5FEC6C994F21838B2ED85C965172"/>
        <w:category>
          <w:name w:val="General"/>
          <w:gallery w:val="placeholder"/>
        </w:category>
        <w:types>
          <w:type w:val="bbPlcHdr"/>
        </w:types>
        <w:behaviors>
          <w:behavior w:val="content"/>
        </w:behaviors>
        <w:guid w:val="{27CE3C78-8595-417D-8F7F-CEB0C4454816}"/>
      </w:docPartPr>
      <w:docPartBody>
        <w:p w:rsidR="004E795E" w:rsidRDefault="007E3868" w:rsidP="007E3868">
          <w:pPr>
            <w:pStyle w:val="BA8E5FEC6C994F21838B2ED85C9651721"/>
          </w:pPr>
          <w:r>
            <w:rPr>
              <w:rStyle w:val="PlaceholderText"/>
            </w:rPr>
            <w:t xml:space="preserve">  </w:t>
          </w:r>
        </w:p>
      </w:docPartBody>
    </w:docPart>
    <w:docPart>
      <w:docPartPr>
        <w:name w:val="B6741053925741A7BD2C022A6EA519BC"/>
        <w:category>
          <w:name w:val="General"/>
          <w:gallery w:val="placeholder"/>
        </w:category>
        <w:types>
          <w:type w:val="bbPlcHdr"/>
        </w:types>
        <w:behaviors>
          <w:behavior w:val="content"/>
        </w:behaviors>
        <w:guid w:val="{FBBFE94D-D318-4BC5-9F03-9554D11AB4F2}"/>
      </w:docPartPr>
      <w:docPartBody>
        <w:p w:rsidR="004E795E" w:rsidRDefault="007E3868" w:rsidP="007E3868">
          <w:pPr>
            <w:pStyle w:val="B6741053925741A7BD2C022A6EA519BC1"/>
          </w:pPr>
          <w:r>
            <w:rPr>
              <w:rStyle w:val="PlaceholderText"/>
            </w:rPr>
            <w:t xml:space="preserve">  </w:t>
          </w:r>
        </w:p>
      </w:docPartBody>
    </w:docPart>
    <w:docPart>
      <w:docPartPr>
        <w:name w:val="5E79CA7BADAD4885B3BE968D94F999ED"/>
        <w:category>
          <w:name w:val="General"/>
          <w:gallery w:val="placeholder"/>
        </w:category>
        <w:types>
          <w:type w:val="bbPlcHdr"/>
        </w:types>
        <w:behaviors>
          <w:behavior w:val="content"/>
        </w:behaviors>
        <w:guid w:val="{0D0184D7-C3FE-4B2E-AA77-AD41B53E4BA1}"/>
      </w:docPartPr>
      <w:docPartBody>
        <w:p w:rsidR="004E795E" w:rsidRDefault="007E3868" w:rsidP="007E3868">
          <w:pPr>
            <w:pStyle w:val="5E79CA7BADAD4885B3BE968D94F999ED1"/>
          </w:pPr>
          <w:r>
            <w:rPr>
              <w:rStyle w:val="PlaceholderText"/>
            </w:rPr>
            <w:t xml:space="preserve">  </w:t>
          </w:r>
        </w:p>
      </w:docPartBody>
    </w:docPart>
    <w:docPart>
      <w:docPartPr>
        <w:name w:val="659E7E1A8C464F8FAF7F3DA83A443F60"/>
        <w:category>
          <w:name w:val="General"/>
          <w:gallery w:val="placeholder"/>
        </w:category>
        <w:types>
          <w:type w:val="bbPlcHdr"/>
        </w:types>
        <w:behaviors>
          <w:behavior w:val="content"/>
        </w:behaviors>
        <w:guid w:val="{74863938-5255-46E3-A11F-501DE098EA38}"/>
      </w:docPartPr>
      <w:docPartBody>
        <w:p w:rsidR="004E795E" w:rsidRDefault="007E3868" w:rsidP="007E3868">
          <w:pPr>
            <w:pStyle w:val="659E7E1A8C464F8FAF7F3DA83A443F601"/>
          </w:pPr>
          <w:r>
            <w:rPr>
              <w:rStyle w:val="PlaceholderText"/>
            </w:rPr>
            <w:t xml:space="preserve">  </w:t>
          </w:r>
        </w:p>
      </w:docPartBody>
    </w:docPart>
    <w:docPart>
      <w:docPartPr>
        <w:name w:val="627DC27363714EF9AD77D43E30392501"/>
        <w:category>
          <w:name w:val="General"/>
          <w:gallery w:val="placeholder"/>
        </w:category>
        <w:types>
          <w:type w:val="bbPlcHdr"/>
        </w:types>
        <w:behaviors>
          <w:behavior w:val="content"/>
        </w:behaviors>
        <w:guid w:val="{79C444E8-F8D9-4AA0-BAC9-9D2D9B434AE4}"/>
      </w:docPartPr>
      <w:docPartBody>
        <w:p w:rsidR="004E795E" w:rsidRDefault="007E3868" w:rsidP="007E3868">
          <w:pPr>
            <w:pStyle w:val="627DC27363714EF9AD77D43E303925011"/>
          </w:pPr>
          <w:r>
            <w:rPr>
              <w:rStyle w:val="PlaceholderText"/>
            </w:rPr>
            <w:t xml:space="preserve">  </w:t>
          </w:r>
        </w:p>
      </w:docPartBody>
    </w:docPart>
    <w:docPart>
      <w:docPartPr>
        <w:name w:val="17ECF5C3E6884554933AFB2F94CBB7F6"/>
        <w:category>
          <w:name w:val="General"/>
          <w:gallery w:val="placeholder"/>
        </w:category>
        <w:types>
          <w:type w:val="bbPlcHdr"/>
        </w:types>
        <w:behaviors>
          <w:behavior w:val="content"/>
        </w:behaviors>
        <w:guid w:val="{1783C117-CA09-4352-9386-5FC1A61D9885}"/>
      </w:docPartPr>
      <w:docPartBody>
        <w:p w:rsidR="004E795E" w:rsidRDefault="007E3868" w:rsidP="007E3868">
          <w:pPr>
            <w:pStyle w:val="17ECF5C3E6884554933AFB2F94CBB7F61"/>
          </w:pPr>
          <w:r>
            <w:rPr>
              <w:rStyle w:val="PlaceholderText"/>
            </w:rPr>
            <w:t xml:space="preserve">  </w:t>
          </w:r>
        </w:p>
      </w:docPartBody>
    </w:docPart>
    <w:docPart>
      <w:docPartPr>
        <w:name w:val="B0D05B99D956436CAF337A5345BD0419"/>
        <w:category>
          <w:name w:val="General"/>
          <w:gallery w:val="placeholder"/>
        </w:category>
        <w:types>
          <w:type w:val="bbPlcHdr"/>
        </w:types>
        <w:behaviors>
          <w:behavior w:val="content"/>
        </w:behaviors>
        <w:guid w:val="{C62E2ED4-D12E-4E7A-9CD0-703408B8071B}"/>
      </w:docPartPr>
      <w:docPartBody>
        <w:p w:rsidR="004E795E" w:rsidRDefault="007E3868" w:rsidP="007E3868">
          <w:pPr>
            <w:pStyle w:val="B0D05B99D956436CAF337A5345BD04191"/>
          </w:pPr>
          <w:r>
            <w:rPr>
              <w:rStyle w:val="PlaceholderText"/>
            </w:rPr>
            <w:t xml:space="preserve">  </w:t>
          </w:r>
        </w:p>
      </w:docPartBody>
    </w:docPart>
    <w:docPart>
      <w:docPartPr>
        <w:name w:val="9788740826124E38832B405456147458"/>
        <w:category>
          <w:name w:val="General"/>
          <w:gallery w:val="placeholder"/>
        </w:category>
        <w:types>
          <w:type w:val="bbPlcHdr"/>
        </w:types>
        <w:behaviors>
          <w:behavior w:val="content"/>
        </w:behaviors>
        <w:guid w:val="{7C4B1FDA-70AB-4DE7-87C4-CE995C13CA92}"/>
      </w:docPartPr>
      <w:docPartBody>
        <w:p w:rsidR="004E795E" w:rsidRDefault="007E3868" w:rsidP="007E3868">
          <w:pPr>
            <w:pStyle w:val="9788740826124E38832B4054561474581"/>
          </w:pPr>
          <w:r>
            <w:rPr>
              <w:rStyle w:val="PlaceholderText"/>
            </w:rPr>
            <w:t xml:space="preserve">  </w:t>
          </w:r>
        </w:p>
      </w:docPartBody>
    </w:docPart>
    <w:docPart>
      <w:docPartPr>
        <w:name w:val="A610DDFCA09E489095C2F109B674E6B5"/>
        <w:category>
          <w:name w:val="General"/>
          <w:gallery w:val="placeholder"/>
        </w:category>
        <w:types>
          <w:type w:val="bbPlcHdr"/>
        </w:types>
        <w:behaviors>
          <w:behavior w:val="content"/>
        </w:behaviors>
        <w:guid w:val="{EFDE7B8D-4C24-43B3-B915-B3ED98C738F2}"/>
      </w:docPartPr>
      <w:docPartBody>
        <w:p w:rsidR="004E795E" w:rsidRDefault="007E3868" w:rsidP="007E3868">
          <w:pPr>
            <w:pStyle w:val="A610DDFCA09E489095C2F109B674E6B51"/>
          </w:pPr>
          <w:r>
            <w:rPr>
              <w:rStyle w:val="PlaceholderText"/>
            </w:rPr>
            <w:t xml:space="preserve">  </w:t>
          </w:r>
        </w:p>
      </w:docPartBody>
    </w:docPart>
    <w:docPart>
      <w:docPartPr>
        <w:name w:val="4B880ACDBEBB4319BE4378F1A147D024"/>
        <w:category>
          <w:name w:val="General"/>
          <w:gallery w:val="placeholder"/>
        </w:category>
        <w:types>
          <w:type w:val="bbPlcHdr"/>
        </w:types>
        <w:behaviors>
          <w:behavior w:val="content"/>
        </w:behaviors>
        <w:guid w:val="{6B95CD92-3970-4489-B3AC-B43E3B4CDE75}"/>
      </w:docPartPr>
      <w:docPartBody>
        <w:p w:rsidR="004E795E" w:rsidRDefault="007E3868" w:rsidP="007E3868">
          <w:pPr>
            <w:pStyle w:val="4B880ACDBEBB4319BE4378F1A147D024"/>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 Pro">
    <w:charset w:val="00"/>
    <w:family w:val="roman"/>
    <w:pitch w:val="variable"/>
    <w:sig w:usb0="60000287" w:usb1="00000001"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EF3"/>
    <w:rsid w:val="00003834"/>
    <w:rsid w:val="000312EA"/>
    <w:rsid w:val="000B102A"/>
    <w:rsid w:val="001F78B5"/>
    <w:rsid w:val="002045D1"/>
    <w:rsid w:val="002372EC"/>
    <w:rsid w:val="003C64D7"/>
    <w:rsid w:val="004E795E"/>
    <w:rsid w:val="0050716C"/>
    <w:rsid w:val="00525B44"/>
    <w:rsid w:val="00595FEF"/>
    <w:rsid w:val="00712DA8"/>
    <w:rsid w:val="007E3868"/>
    <w:rsid w:val="009960E9"/>
    <w:rsid w:val="00A809F6"/>
    <w:rsid w:val="00A84EF3"/>
    <w:rsid w:val="00C95E95"/>
    <w:rsid w:val="00DA67D5"/>
    <w:rsid w:val="00E27C6E"/>
    <w:rsid w:val="00E843CC"/>
    <w:rsid w:val="00EB437A"/>
    <w:rsid w:val="00EF1314"/>
    <w:rsid w:val="00F41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3868"/>
    <w:rPr>
      <w:color w:val="666666"/>
    </w:rPr>
  </w:style>
  <w:style w:type="paragraph" w:customStyle="1" w:styleId="D191514D42EF4A858D2803BEC48099463">
    <w:name w:val="D191514D42EF4A858D2803BEC48099463"/>
    <w:rsid w:val="007E3868"/>
    <w:pPr>
      <w:spacing w:line="288" w:lineRule="auto"/>
    </w:pPr>
    <w:rPr>
      <w:rFonts w:ascii="Century Gothic" w:eastAsia="Times New Roman" w:hAnsi="Century Gothic" w:cs="Times New Roman"/>
      <w:kern w:val="0"/>
      <w:lang w:eastAsia="en-US"/>
      <w14:ligatures w14:val="none"/>
    </w:rPr>
  </w:style>
  <w:style w:type="paragraph" w:customStyle="1" w:styleId="C5CC18AF21564361BEE8931F0558BD003">
    <w:name w:val="C5CC18AF21564361BEE8931F0558BD003"/>
    <w:rsid w:val="007E3868"/>
    <w:pPr>
      <w:spacing w:line="288" w:lineRule="auto"/>
    </w:pPr>
    <w:rPr>
      <w:rFonts w:ascii="Century Gothic" w:eastAsia="Times New Roman" w:hAnsi="Century Gothic" w:cs="Times New Roman"/>
      <w:kern w:val="0"/>
      <w:lang w:eastAsia="en-US"/>
      <w14:ligatures w14:val="none"/>
    </w:rPr>
  </w:style>
  <w:style w:type="paragraph" w:customStyle="1" w:styleId="F69EC96C8F5840D596AF2AD39446C7F62">
    <w:name w:val="F69EC96C8F5840D596AF2AD39446C7F62"/>
    <w:rsid w:val="007E3868"/>
    <w:pPr>
      <w:spacing w:line="288" w:lineRule="auto"/>
    </w:pPr>
    <w:rPr>
      <w:rFonts w:ascii="Century Gothic" w:eastAsia="Times New Roman" w:hAnsi="Century Gothic" w:cs="Times New Roman"/>
      <w:kern w:val="0"/>
      <w:lang w:eastAsia="en-US"/>
      <w14:ligatures w14:val="none"/>
    </w:rPr>
  </w:style>
  <w:style w:type="paragraph" w:customStyle="1" w:styleId="3BD4C82F9AD3414AB031911BA009130B2">
    <w:name w:val="3BD4C82F9AD3414AB031911BA009130B2"/>
    <w:rsid w:val="007E3868"/>
    <w:pPr>
      <w:spacing w:line="288" w:lineRule="auto"/>
    </w:pPr>
    <w:rPr>
      <w:rFonts w:ascii="Century Gothic" w:eastAsia="Times New Roman" w:hAnsi="Century Gothic" w:cs="Times New Roman"/>
      <w:kern w:val="0"/>
      <w:lang w:eastAsia="en-US"/>
      <w14:ligatures w14:val="none"/>
    </w:rPr>
  </w:style>
  <w:style w:type="paragraph" w:customStyle="1" w:styleId="F4717F9DD4B34A6D8D58FFC2BDA279DB2">
    <w:name w:val="F4717F9DD4B34A6D8D58FFC2BDA279DB2"/>
    <w:rsid w:val="007E3868"/>
    <w:pPr>
      <w:spacing w:line="288" w:lineRule="auto"/>
    </w:pPr>
    <w:rPr>
      <w:rFonts w:ascii="Century Gothic" w:eastAsia="Times New Roman" w:hAnsi="Century Gothic" w:cs="Times New Roman"/>
      <w:kern w:val="0"/>
      <w:lang w:eastAsia="en-US"/>
      <w14:ligatures w14:val="none"/>
    </w:rPr>
  </w:style>
  <w:style w:type="paragraph" w:customStyle="1" w:styleId="E51F27DE24B44997A7B2DCF33F5C8B6C2">
    <w:name w:val="E51F27DE24B44997A7B2DCF33F5C8B6C2"/>
    <w:rsid w:val="007E3868"/>
    <w:pPr>
      <w:spacing w:line="288" w:lineRule="auto"/>
    </w:pPr>
    <w:rPr>
      <w:rFonts w:ascii="Century Gothic" w:eastAsia="Times New Roman" w:hAnsi="Century Gothic" w:cs="Times New Roman"/>
      <w:kern w:val="0"/>
      <w:lang w:eastAsia="en-US"/>
      <w14:ligatures w14:val="none"/>
    </w:rPr>
  </w:style>
  <w:style w:type="paragraph" w:customStyle="1" w:styleId="46A0CD7819F049C2A18F5854F7A3B6BA2">
    <w:name w:val="46A0CD7819F049C2A18F5854F7A3B6BA2"/>
    <w:rsid w:val="007E3868"/>
    <w:pPr>
      <w:spacing w:line="288" w:lineRule="auto"/>
    </w:pPr>
    <w:rPr>
      <w:rFonts w:ascii="Century Gothic" w:eastAsia="Times New Roman" w:hAnsi="Century Gothic" w:cs="Times New Roman"/>
      <w:kern w:val="0"/>
      <w:lang w:eastAsia="en-US"/>
      <w14:ligatures w14:val="none"/>
    </w:rPr>
  </w:style>
  <w:style w:type="paragraph" w:customStyle="1" w:styleId="29E0208EEE8D4CC7B14AADFEEEA34F792">
    <w:name w:val="29E0208EEE8D4CC7B14AADFEEEA34F792"/>
    <w:rsid w:val="007E3868"/>
    <w:pPr>
      <w:spacing w:line="288" w:lineRule="auto"/>
    </w:pPr>
    <w:rPr>
      <w:rFonts w:ascii="Century Gothic" w:eastAsia="Times New Roman" w:hAnsi="Century Gothic" w:cs="Times New Roman"/>
      <w:kern w:val="0"/>
      <w:lang w:eastAsia="en-US"/>
      <w14:ligatures w14:val="none"/>
    </w:rPr>
  </w:style>
  <w:style w:type="paragraph" w:customStyle="1" w:styleId="871B27691DE542B5BC2A66DA2ED9C5EE2">
    <w:name w:val="871B27691DE542B5BC2A66DA2ED9C5EE2"/>
    <w:rsid w:val="007E3868"/>
    <w:pPr>
      <w:spacing w:line="288" w:lineRule="auto"/>
    </w:pPr>
    <w:rPr>
      <w:rFonts w:ascii="Century Gothic" w:eastAsia="Times New Roman" w:hAnsi="Century Gothic" w:cs="Times New Roman"/>
      <w:kern w:val="0"/>
      <w:lang w:eastAsia="en-US"/>
      <w14:ligatures w14:val="none"/>
    </w:rPr>
  </w:style>
  <w:style w:type="paragraph" w:customStyle="1" w:styleId="85E45EDEEF174E888F9F7D075BAB35A32">
    <w:name w:val="85E45EDEEF174E888F9F7D075BAB35A32"/>
    <w:rsid w:val="007E3868"/>
    <w:pPr>
      <w:spacing w:line="288" w:lineRule="auto"/>
    </w:pPr>
    <w:rPr>
      <w:rFonts w:ascii="Century Gothic" w:eastAsia="Times New Roman" w:hAnsi="Century Gothic" w:cs="Times New Roman"/>
      <w:kern w:val="0"/>
      <w:lang w:eastAsia="en-US"/>
      <w14:ligatures w14:val="none"/>
    </w:rPr>
  </w:style>
  <w:style w:type="paragraph" w:customStyle="1" w:styleId="308CC59B77AD41D2B81C7564ECE4C6692">
    <w:name w:val="308CC59B77AD41D2B81C7564ECE4C6692"/>
    <w:rsid w:val="007E3868"/>
    <w:pPr>
      <w:spacing w:line="288" w:lineRule="auto"/>
    </w:pPr>
    <w:rPr>
      <w:rFonts w:ascii="Century Gothic" w:eastAsia="Times New Roman" w:hAnsi="Century Gothic" w:cs="Times New Roman"/>
      <w:kern w:val="0"/>
      <w:lang w:eastAsia="en-US"/>
      <w14:ligatures w14:val="none"/>
    </w:rPr>
  </w:style>
  <w:style w:type="paragraph" w:customStyle="1" w:styleId="E22B3C2ADB2749FDB2BA93CC0CAED1FE2">
    <w:name w:val="E22B3C2ADB2749FDB2BA93CC0CAED1FE2"/>
    <w:rsid w:val="007E3868"/>
    <w:pPr>
      <w:spacing w:line="288" w:lineRule="auto"/>
    </w:pPr>
    <w:rPr>
      <w:rFonts w:ascii="Century Gothic" w:eastAsia="Times New Roman" w:hAnsi="Century Gothic" w:cs="Times New Roman"/>
      <w:kern w:val="0"/>
      <w:lang w:eastAsia="en-US"/>
      <w14:ligatures w14:val="none"/>
    </w:rPr>
  </w:style>
  <w:style w:type="paragraph" w:customStyle="1" w:styleId="9DD66FB9A0E54A959AF612EADB77DA183">
    <w:name w:val="9DD66FB9A0E54A959AF612EADB77DA183"/>
    <w:rsid w:val="007E3868"/>
    <w:pPr>
      <w:spacing w:line="288" w:lineRule="auto"/>
    </w:pPr>
    <w:rPr>
      <w:rFonts w:ascii="Century Gothic" w:eastAsia="Times New Roman" w:hAnsi="Century Gothic" w:cs="Times New Roman"/>
      <w:kern w:val="0"/>
      <w:lang w:eastAsia="en-US"/>
      <w14:ligatures w14:val="none"/>
    </w:rPr>
  </w:style>
  <w:style w:type="paragraph" w:customStyle="1" w:styleId="67AE9C4E98154F3A8ED1DF7097588E8A3">
    <w:name w:val="67AE9C4E98154F3A8ED1DF7097588E8A3"/>
    <w:rsid w:val="007E3868"/>
    <w:pPr>
      <w:spacing w:line="288" w:lineRule="auto"/>
    </w:pPr>
    <w:rPr>
      <w:rFonts w:ascii="Century Gothic" w:eastAsia="Times New Roman" w:hAnsi="Century Gothic" w:cs="Times New Roman"/>
      <w:kern w:val="0"/>
      <w:lang w:eastAsia="en-US"/>
      <w14:ligatures w14:val="none"/>
    </w:rPr>
  </w:style>
  <w:style w:type="paragraph" w:customStyle="1" w:styleId="DF7BD7C004104A44AD13DD0EB6B25C082">
    <w:name w:val="DF7BD7C004104A44AD13DD0EB6B25C082"/>
    <w:rsid w:val="007E3868"/>
    <w:pPr>
      <w:spacing w:line="288" w:lineRule="auto"/>
    </w:pPr>
    <w:rPr>
      <w:rFonts w:ascii="Century Gothic" w:eastAsia="Times New Roman" w:hAnsi="Century Gothic" w:cs="Times New Roman"/>
      <w:kern w:val="0"/>
      <w:lang w:eastAsia="en-US"/>
      <w14:ligatures w14:val="none"/>
    </w:rPr>
  </w:style>
  <w:style w:type="paragraph" w:customStyle="1" w:styleId="82795B81C9024CD1A2586F50C1475F892">
    <w:name w:val="82795B81C9024CD1A2586F50C1475F892"/>
    <w:rsid w:val="007E3868"/>
    <w:pPr>
      <w:spacing w:line="288" w:lineRule="auto"/>
    </w:pPr>
    <w:rPr>
      <w:rFonts w:ascii="Century Gothic" w:eastAsia="Times New Roman" w:hAnsi="Century Gothic" w:cs="Times New Roman"/>
      <w:kern w:val="0"/>
      <w:lang w:eastAsia="en-US"/>
      <w14:ligatures w14:val="none"/>
    </w:rPr>
  </w:style>
  <w:style w:type="paragraph" w:customStyle="1" w:styleId="6BBAC80DA4D74A3E922A0EF4F9FBAF762">
    <w:name w:val="6BBAC80DA4D74A3E922A0EF4F9FBAF762"/>
    <w:rsid w:val="007E3868"/>
    <w:pPr>
      <w:spacing w:line="288" w:lineRule="auto"/>
    </w:pPr>
    <w:rPr>
      <w:rFonts w:ascii="Century Gothic" w:eastAsia="Times New Roman" w:hAnsi="Century Gothic" w:cs="Times New Roman"/>
      <w:kern w:val="0"/>
      <w:lang w:eastAsia="en-US"/>
      <w14:ligatures w14:val="none"/>
    </w:rPr>
  </w:style>
  <w:style w:type="paragraph" w:customStyle="1" w:styleId="46CF612042214021906FF8D19DA987192">
    <w:name w:val="46CF612042214021906FF8D19DA987192"/>
    <w:rsid w:val="007E3868"/>
    <w:pPr>
      <w:spacing w:line="288" w:lineRule="auto"/>
    </w:pPr>
    <w:rPr>
      <w:rFonts w:ascii="Century Gothic" w:eastAsia="Times New Roman" w:hAnsi="Century Gothic" w:cs="Times New Roman"/>
      <w:kern w:val="0"/>
      <w:lang w:eastAsia="en-US"/>
      <w14:ligatures w14:val="none"/>
    </w:rPr>
  </w:style>
  <w:style w:type="paragraph" w:customStyle="1" w:styleId="ACBEB885A4BA4581ACE994509F1C803E2">
    <w:name w:val="ACBEB885A4BA4581ACE994509F1C803E2"/>
    <w:rsid w:val="007E3868"/>
    <w:pPr>
      <w:spacing w:line="288" w:lineRule="auto"/>
    </w:pPr>
    <w:rPr>
      <w:rFonts w:ascii="Century Gothic" w:eastAsia="Times New Roman" w:hAnsi="Century Gothic" w:cs="Times New Roman"/>
      <w:kern w:val="0"/>
      <w:lang w:eastAsia="en-US"/>
      <w14:ligatures w14:val="none"/>
    </w:rPr>
  </w:style>
  <w:style w:type="paragraph" w:customStyle="1" w:styleId="C562B5DEDA78436BA78AF0E264AB8F832">
    <w:name w:val="C562B5DEDA78436BA78AF0E264AB8F832"/>
    <w:rsid w:val="007E3868"/>
    <w:pPr>
      <w:spacing w:line="288" w:lineRule="auto"/>
    </w:pPr>
    <w:rPr>
      <w:rFonts w:ascii="Century Gothic" w:eastAsia="Times New Roman" w:hAnsi="Century Gothic" w:cs="Times New Roman"/>
      <w:kern w:val="0"/>
      <w:lang w:eastAsia="en-US"/>
      <w14:ligatures w14:val="none"/>
    </w:rPr>
  </w:style>
  <w:style w:type="paragraph" w:customStyle="1" w:styleId="9AAFBDAFF53048AF8008274812E816A32">
    <w:name w:val="9AAFBDAFF53048AF8008274812E816A32"/>
    <w:rsid w:val="007E3868"/>
    <w:pPr>
      <w:spacing w:line="288" w:lineRule="auto"/>
    </w:pPr>
    <w:rPr>
      <w:rFonts w:ascii="Century Gothic" w:eastAsia="Times New Roman" w:hAnsi="Century Gothic" w:cs="Times New Roman"/>
      <w:kern w:val="0"/>
      <w:lang w:eastAsia="en-US"/>
      <w14:ligatures w14:val="none"/>
    </w:rPr>
  </w:style>
  <w:style w:type="paragraph" w:customStyle="1" w:styleId="3FB6D6DAC3B142CD9839FD6648E0E0F82">
    <w:name w:val="3FB6D6DAC3B142CD9839FD6648E0E0F82"/>
    <w:rsid w:val="007E3868"/>
    <w:pPr>
      <w:spacing w:line="288" w:lineRule="auto"/>
    </w:pPr>
    <w:rPr>
      <w:rFonts w:ascii="Century Gothic" w:eastAsia="Times New Roman" w:hAnsi="Century Gothic" w:cs="Times New Roman"/>
      <w:kern w:val="0"/>
      <w:lang w:eastAsia="en-US"/>
      <w14:ligatures w14:val="none"/>
    </w:rPr>
  </w:style>
  <w:style w:type="paragraph" w:customStyle="1" w:styleId="705CAE1850B84CE7BCB8AA78FD881D0B2">
    <w:name w:val="705CAE1850B84CE7BCB8AA78FD881D0B2"/>
    <w:rsid w:val="007E3868"/>
    <w:pPr>
      <w:spacing w:line="288" w:lineRule="auto"/>
    </w:pPr>
    <w:rPr>
      <w:rFonts w:ascii="Century Gothic" w:eastAsia="Times New Roman" w:hAnsi="Century Gothic" w:cs="Times New Roman"/>
      <w:kern w:val="0"/>
      <w:lang w:eastAsia="en-US"/>
      <w14:ligatures w14:val="none"/>
    </w:rPr>
  </w:style>
  <w:style w:type="paragraph" w:customStyle="1" w:styleId="EE435A8B328D4E03BEB4FF2801A9A15A2">
    <w:name w:val="EE435A8B328D4E03BEB4FF2801A9A15A2"/>
    <w:rsid w:val="007E3868"/>
    <w:pPr>
      <w:spacing w:line="288" w:lineRule="auto"/>
    </w:pPr>
    <w:rPr>
      <w:rFonts w:ascii="Century Gothic" w:eastAsia="Times New Roman" w:hAnsi="Century Gothic" w:cs="Times New Roman"/>
      <w:kern w:val="0"/>
      <w:lang w:eastAsia="en-US"/>
      <w14:ligatures w14:val="none"/>
    </w:rPr>
  </w:style>
  <w:style w:type="paragraph" w:customStyle="1" w:styleId="22BD9FA9589D4F44B0BB6347DF5C2F0B2">
    <w:name w:val="22BD9FA9589D4F44B0BB6347DF5C2F0B2"/>
    <w:rsid w:val="007E3868"/>
    <w:pPr>
      <w:spacing w:line="288" w:lineRule="auto"/>
    </w:pPr>
    <w:rPr>
      <w:rFonts w:ascii="Century Gothic" w:eastAsia="Times New Roman" w:hAnsi="Century Gothic" w:cs="Times New Roman"/>
      <w:kern w:val="0"/>
      <w:lang w:eastAsia="en-US"/>
      <w14:ligatures w14:val="none"/>
    </w:rPr>
  </w:style>
  <w:style w:type="paragraph" w:customStyle="1" w:styleId="DC5F5A09C62649A392AA235B5B1FEB382">
    <w:name w:val="DC5F5A09C62649A392AA235B5B1FEB382"/>
    <w:rsid w:val="007E3868"/>
    <w:pPr>
      <w:spacing w:line="288" w:lineRule="auto"/>
    </w:pPr>
    <w:rPr>
      <w:rFonts w:ascii="Century Gothic" w:eastAsia="Times New Roman" w:hAnsi="Century Gothic" w:cs="Times New Roman"/>
      <w:kern w:val="0"/>
      <w:lang w:eastAsia="en-US"/>
      <w14:ligatures w14:val="none"/>
    </w:rPr>
  </w:style>
  <w:style w:type="paragraph" w:customStyle="1" w:styleId="D64E1964D0C343C384A589B5F1E5AC532">
    <w:name w:val="D64E1964D0C343C384A589B5F1E5AC532"/>
    <w:rsid w:val="007E3868"/>
    <w:pPr>
      <w:spacing w:line="288" w:lineRule="auto"/>
    </w:pPr>
    <w:rPr>
      <w:rFonts w:ascii="Century Gothic" w:eastAsia="Times New Roman" w:hAnsi="Century Gothic" w:cs="Times New Roman"/>
      <w:kern w:val="0"/>
      <w:lang w:eastAsia="en-US"/>
      <w14:ligatures w14:val="none"/>
    </w:rPr>
  </w:style>
  <w:style w:type="paragraph" w:customStyle="1" w:styleId="83345F86139743B3864970AA1AD50C8D2">
    <w:name w:val="83345F86139743B3864970AA1AD50C8D2"/>
    <w:rsid w:val="007E3868"/>
    <w:pPr>
      <w:spacing w:line="288" w:lineRule="auto"/>
    </w:pPr>
    <w:rPr>
      <w:rFonts w:ascii="Century Gothic" w:eastAsia="Times New Roman" w:hAnsi="Century Gothic" w:cs="Times New Roman"/>
      <w:kern w:val="0"/>
      <w:lang w:eastAsia="en-US"/>
      <w14:ligatures w14:val="none"/>
    </w:rPr>
  </w:style>
  <w:style w:type="paragraph" w:customStyle="1" w:styleId="332C36FF14404DFF932334E3F2FDC7372">
    <w:name w:val="332C36FF14404DFF932334E3F2FDC7372"/>
    <w:rsid w:val="007E3868"/>
    <w:pPr>
      <w:spacing w:line="288" w:lineRule="auto"/>
    </w:pPr>
    <w:rPr>
      <w:rFonts w:ascii="Century Gothic" w:eastAsia="Times New Roman" w:hAnsi="Century Gothic" w:cs="Times New Roman"/>
      <w:kern w:val="0"/>
      <w:lang w:eastAsia="en-US"/>
      <w14:ligatures w14:val="none"/>
    </w:rPr>
  </w:style>
  <w:style w:type="paragraph" w:customStyle="1" w:styleId="EBB7AF6CFF3B4E2C8FE6FC03FB9FA0A52">
    <w:name w:val="EBB7AF6CFF3B4E2C8FE6FC03FB9FA0A52"/>
    <w:rsid w:val="007E3868"/>
    <w:pPr>
      <w:spacing w:line="288" w:lineRule="auto"/>
    </w:pPr>
    <w:rPr>
      <w:rFonts w:ascii="Century Gothic" w:eastAsia="Times New Roman" w:hAnsi="Century Gothic" w:cs="Times New Roman"/>
      <w:kern w:val="0"/>
      <w:lang w:eastAsia="en-US"/>
      <w14:ligatures w14:val="none"/>
    </w:rPr>
  </w:style>
  <w:style w:type="paragraph" w:customStyle="1" w:styleId="B578C247B9044149A282A086BA3D28322">
    <w:name w:val="B578C247B9044149A282A086BA3D28322"/>
    <w:rsid w:val="007E3868"/>
    <w:pPr>
      <w:spacing w:line="288" w:lineRule="auto"/>
    </w:pPr>
    <w:rPr>
      <w:rFonts w:ascii="Century Gothic" w:eastAsia="Times New Roman" w:hAnsi="Century Gothic" w:cs="Times New Roman"/>
      <w:kern w:val="0"/>
      <w:lang w:eastAsia="en-US"/>
      <w14:ligatures w14:val="none"/>
    </w:rPr>
  </w:style>
  <w:style w:type="paragraph" w:customStyle="1" w:styleId="F9775B54001F4F839EA8394F21440C252">
    <w:name w:val="F9775B54001F4F839EA8394F21440C252"/>
    <w:rsid w:val="007E3868"/>
    <w:pPr>
      <w:spacing w:line="288" w:lineRule="auto"/>
    </w:pPr>
    <w:rPr>
      <w:rFonts w:ascii="Century Gothic" w:eastAsia="Times New Roman" w:hAnsi="Century Gothic" w:cs="Times New Roman"/>
      <w:kern w:val="0"/>
      <w:lang w:eastAsia="en-US"/>
      <w14:ligatures w14:val="none"/>
    </w:rPr>
  </w:style>
  <w:style w:type="paragraph" w:customStyle="1" w:styleId="6568A54FE7504F428B4DFADECD0DF3791">
    <w:name w:val="6568A54FE7504F428B4DFADECD0DF3791"/>
    <w:rsid w:val="007E3868"/>
    <w:pPr>
      <w:spacing w:line="288" w:lineRule="auto"/>
    </w:pPr>
    <w:rPr>
      <w:rFonts w:ascii="Century Gothic" w:eastAsia="Times New Roman" w:hAnsi="Century Gothic" w:cs="Times New Roman"/>
      <w:kern w:val="0"/>
      <w:lang w:eastAsia="en-US"/>
      <w14:ligatures w14:val="none"/>
    </w:rPr>
  </w:style>
  <w:style w:type="paragraph" w:customStyle="1" w:styleId="01E35D5B1E3E4D778DB231CECB0967821">
    <w:name w:val="01E35D5B1E3E4D778DB231CECB0967821"/>
    <w:rsid w:val="007E3868"/>
    <w:pPr>
      <w:spacing w:line="288" w:lineRule="auto"/>
    </w:pPr>
    <w:rPr>
      <w:rFonts w:ascii="Century Gothic" w:eastAsia="Times New Roman" w:hAnsi="Century Gothic" w:cs="Times New Roman"/>
      <w:kern w:val="0"/>
      <w:lang w:eastAsia="en-US"/>
      <w14:ligatures w14:val="none"/>
    </w:rPr>
  </w:style>
  <w:style w:type="paragraph" w:customStyle="1" w:styleId="E794726162524B588D6CC4BDE693F5CD1">
    <w:name w:val="E794726162524B588D6CC4BDE693F5CD1"/>
    <w:rsid w:val="007E3868"/>
    <w:pPr>
      <w:spacing w:line="288" w:lineRule="auto"/>
    </w:pPr>
    <w:rPr>
      <w:rFonts w:ascii="Century Gothic" w:eastAsia="Times New Roman" w:hAnsi="Century Gothic" w:cs="Times New Roman"/>
      <w:kern w:val="0"/>
      <w:lang w:eastAsia="en-US"/>
      <w14:ligatures w14:val="none"/>
    </w:rPr>
  </w:style>
  <w:style w:type="paragraph" w:customStyle="1" w:styleId="B113ECAC904C405C871FA1B135C90BE01">
    <w:name w:val="B113ECAC904C405C871FA1B135C90BE01"/>
    <w:rsid w:val="007E3868"/>
    <w:pPr>
      <w:spacing w:line="288" w:lineRule="auto"/>
    </w:pPr>
    <w:rPr>
      <w:rFonts w:ascii="Century Gothic" w:eastAsia="Times New Roman" w:hAnsi="Century Gothic" w:cs="Times New Roman"/>
      <w:kern w:val="0"/>
      <w:lang w:eastAsia="en-US"/>
      <w14:ligatures w14:val="none"/>
    </w:rPr>
  </w:style>
  <w:style w:type="paragraph" w:customStyle="1" w:styleId="EBA426D2D1C94C49A3390210A521E3DF1">
    <w:name w:val="EBA426D2D1C94C49A3390210A521E3DF1"/>
    <w:rsid w:val="007E3868"/>
    <w:pPr>
      <w:spacing w:line="288" w:lineRule="auto"/>
    </w:pPr>
    <w:rPr>
      <w:rFonts w:ascii="Century Gothic" w:eastAsia="Times New Roman" w:hAnsi="Century Gothic" w:cs="Times New Roman"/>
      <w:kern w:val="0"/>
      <w:lang w:eastAsia="en-US"/>
      <w14:ligatures w14:val="none"/>
    </w:rPr>
  </w:style>
  <w:style w:type="paragraph" w:customStyle="1" w:styleId="F4588516D87B4F9EBAFC9B09F8DABBB81">
    <w:name w:val="F4588516D87B4F9EBAFC9B09F8DABBB81"/>
    <w:rsid w:val="007E3868"/>
    <w:pPr>
      <w:spacing w:line="288" w:lineRule="auto"/>
    </w:pPr>
    <w:rPr>
      <w:rFonts w:ascii="Century Gothic" w:eastAsia="Times New Roman" w:hAnsi="Century Gothic" w:cs="Times New Roman"/>
      <w:kern w:val="0"/>
      <w:lang w:eastAsia="en-US"/>
      <w14:ligatures w14:val="none"/>
    </w:rPr>
  </w:style>
  <w:style w:type="paragraph" w:customStyle="1" w:styleId="25AD17D2C48C4944BFB1B4C8B26260382">
    <w:name w:val="25AD17D2C48C4944BFB1B4C8B26260382"/>
    <w:rsid w:val="007E3868"/>
    <w:pPr>
      <w:spacing w:line="288" w:lineRule="auto"/>
    </w:pPr>
    <w:rPr>
      <w:rFonts w:ascii="Century Gothic" w:eastAsia="Times New Roman" w:hAnsi="Century Gothic" w:cs="Times New Roman"/>
      <w:kern w:val="0"/>
      <w:lang w:eastAsia="en-US"/>
      <w14:ligatures w14:val="none"/>
    </w:rPr>
  </w:style>
  <w:style w:type="paragraph" w:customStyle="1" w:styleId="5AC40F24A71B4DCF9EAFD718C33D28472">
    <w:name w:val="5AC40F24A71B4DCF9EAFD718C33D28472"/>
    <w:rsid w:val="007E3868"/>
    <w:pPr>
      <w:spacing w:line="288" w:lineRule="auto"/>
    </w:pPr>
    <w:rPr>
      <w:rFonts w:ascii="Century Gothic" w:eastAsia="Times New Roman" w:hAnsi="Century Gothic" w:cs="Times New Roman"/>
      <w:kern w:val="0"/>
      <w:lang w:eastAsia="en-US"/>
      <w14:ligatures w14:val="none"/>
    </w:rPr>
  </w:style>
  <w:style w:type="paragraph" w:customStyle="1" w:styleId="EBAB679F3D17440799FBD1097515BB781">
    <w:name w:val="EBAB679F3D17440799FBD1097515BB781"/>
    <w:rsid w:val="007E3868"/>
    <w:pPr>
      <w:spacing w:line="288" w:lineRule="auto"/>
    </w:pPr>
    <w:rPr>
      <w:rFonts w:ascii="Century Gothic" w:eastAsia="Times New Roman" w:hAnsi="Century Gothic" w:cs="Times New Roman"/>
      <w:kern w:val="0"/>
      <w:lang w:eastAsia="en-US"/>
      <w14:ligatures w14:val="none"/>
    </w:rPr>
  </w:style>
  <w:style w:type="paragraph" w:customStyle="1" w:styleId="DDB156F382174194AA46147BE484C7DB1">
    <w:name w:val="DDB156F382174194AA46147BE484C7DB1"/>
    <w:rsid w:val="007E3868"/>
    <w:pPr>
      <w:spacing w:line="288" w:lineRule="auto"/>
    </w:pPr>
    <w:rPr>
      <w:rFonts w:ascii="Century Gothic" w:eastAsia="Times New Roman" w:hAnsi="Century Gothic" w:cs="Times New Roman"/>
      <w:kern w:val="0"/>
      <w:lang w:eastAsia="en-US"/>
      <w14:ligatures w14:val="none"/>
    </w:rPr>
  </w:style>
  <w:style w:type="paragraph" w:customStyle="1" w:styleId="21522CC18CCD4F2190E5F7E94D127A981">
    <w:name w:val="21522CC18CCD4F2190E5F7E94D127A981"/>
    <w:rsid w:val="007E3868"/>
    <w:pPr>
      <w:spacing w:line="288" w:lineRule="auto"/>
    </w:pPr>
    <w:rPr>
      <w:rFonts w:ascii="Century Gothic" w:eastAsia="Times New Roman" w:hAnsi="Century Gothic" w:cs="Times New Roman"/>
      <w:kern w:val="0"/>
      <w:lang w:eastAsia="en-US"/>
      <w14:ligatures w14:val="none"/>
    </w:rPr>
  </w:style>
  <w:style w:type="paragraph" w:customStyle="1" w:styleId="58135187DA3B4683A8FCE9F7F849D0A01">
    <w:name w:val="58135187DA3B4683A8FCE9F7F849D0A01"/>
    <w:rsid w:val="007E3868"/>
    <w:pPr>
      <w:spacing w:line="288" w:lineRule="auto"/>
    </w:pPr>
    <w:rPr>
      <w:rFonts w:ascii="Century Gothic" w:eastAsia="Times New Roman" w:hAnsi="Century Gothic" w:cs="Times New Roman"/>
      <w:kern w:val="0"/>
      <w:lang w:eastAsia="en-US"/>
      <w14:ligatures w14:val="none"/>
    </w:rPr>
  </w:style>
  <w:style w:type="paragraph" w:customStyle="1" w:styleId="E18ECD1EEB5841C190322C9B8125C10C1">
    <w:name w:val="E18ECD1EEB5841C190322C9B8125C10C1"/>
    <w:rsid w:val="007E3868"/>
    <w:pPr>
      <w:spacing w:line="288" w:lineRule="auto"/>
    </w:pPr>
    <w:rPr>
      <w:rFonts w:ascii="Century Gothic" w:eastAsia="Times New Roman" w:hAnsi="Century Gothic" w:cs="Times New Roman"/>
      <w:kern w:val="0"/>
      <w:lang w:eastAsia="en-US"/>
      <w14:ligatures w14:val="none"/>
    </w:rPr>
  </w:style>
  <w:style w:type="paragraph" w:customStyle="1" w:styleId="1737672A32EB430A8493967BEDDE85F01">
    <w:name w:val="1737672A32EB430A8493967BEDDE85F01"/>
    <w:rsid w:val="007E3868"/>
    <w:pPr>
      <w:spacing w:line="288" w:lineRule="auto"/>
    </w:pPr>
    <w:rPr>
      <w:rFonts w:ascii="Century Gothic" w:eastAsia="Times New Roman" w:hAnsi="Century Gothic" w:cs="Times New Roman"/>
      <w:kern w:val="0"/>
      <w:lang w:eastAsia="en-US"/>
      <w14:ligatures w14:val="none"/>
    </w:rPr>
  </w:style>
  <w:style w:type="paragraph" w:customStyle="1" w:styleId="381DED04C53D4AE9A637DB7A3E8E29C52">
    <w:name w:val="381DED04C53D4AE9A637DB7A3E8E29C52"/>
    <w:rsid w:val="007E3868"/>
    <w:pPr>
      <w:spacing w:line="288" w:lineRule="auto"/>
    </w:pPr>
    <w:rPr>
      <w:rFonts w:ascii="Century Gothic" w:eastAsia="Times New Roman" w:hAnsi="Century Gothic" w:cs="Times New Roman"/>
      <w:kern w:val="0"/>
      <w:lang w:eastAsia="en-US"/>
      <w14:ligatures w14:val="none"/>
    </w:rPr>
  </w:style>
  <w:style w:type="paragraph" w:customStyle="1" w:styleId="473518DBFBD44A478D0495C49D07F5712">
    <w:name w:val="473518DBFBD44A478D0495C49D07F5712"/>
    <w:rsid w:val="007E3868"/>
    <w:pPr>
      <w:spacing w:line="288" w:lineRule="auto"/>
    </w:pPr>
    <w:rPr>
      <w:rFonts w:ascii="Century Gothic" w:eastAsia="Times New Roman" w:hAnsi="Century Gothic" w:cs="Times New Roman"/>
      <w:kern w:val="0"/>
      <w:lang w:eastAsia="en-US"/>
      <w14:ligatures w14:val="none"/>
    </w:rPr>
  </w:style>
  <w:style w:type="paragraph" w:customStyle="1" w:styleId="F472C0A35FD64B8DA74F170123B4CF5F1">
    <w:name w:val="F472C0A35FD64B8DA74F170123B4CF5F1"/>
    <w:rsid w:val="007E3868"/>
    <w:pPr>
      <w:spacing w:line="288" w:lineRule="auto"/>
    </w:pPr>
    <w:rPr>
      <w:rFonts w:ascii="Century Gothic" w:eastAsia="Times New Roman" w:hAnsi="Century Gothic" w:cs="Times New Roman"/>
      <w:kern w:val="0"/>
      <w:lang w:eastAsia="en-US"/>
      <w14:ligatures w14:val="none"/>
    </w:rPr>
  </w:style>
  <w:style w:type="paragraph" w:customStyle="1" w:styleId="9B12F36CC1B74DBB884F6108FA71E15E1">
    <w:name w:val="9B12F36CC1B74DBB884F6108FA71E15E1"/>
    <w:rsid w:val="007E3868"/>
    <w:pPr>
      <w:spacing w:line="288" w:lineRule="auto"/>
    </w:pPr>
    <w:rPr>
      <w:rFonts w:ascii="Century Gothic" w:eastAsia="Times New Roman" w:hAnsi="Century Gothic" w:cs="Times New Roman"/>
      <w:kern w:val="0"/>
      <w:lang w:eastAsia="en-US"/>
      <w14:ligatures w14:val="none"/>
    </w:rPr>
  </w:style>
  <w:style w:type="paragraph" w:customStyle="1" w:styleId="CBB51F518FCB490CABB66D579C1E372B1">
    <w:name w:val="CBB51F518FCB490CABB66D579C1E372B1"/>
    <w:rsid w:val="007E3868"/>
    <w:pPr>
      <w:spacing w:line="288" w:lineRule="auto"/>
    </w:pPr>
    <w:rPr>
      <w:rFonts w:ascii="Century Gothic" w:eastAsia="Times New Roman" w:hAnsi="Century Gothic" w:cs="Times New Roman"/>
      <w:kern w:val="0"/>
      <w:lang w:eastAsia="en-US"/>
      <w14:ligatures w14:val="none"/>
    </w:rPr>
  </w:style>
  <w:style w:type="paragraph" w:customStyle="1" w:styleId="361EB769AFEE4B3ABB19721B5F8FD7C01">
    <w:name w:val="361EB769AFEE4B3ABB19721B5F8FD7C01"/>
    <w:rsid w:val="007E3868"/>
    <w:pPr>
      <w:spacing w:line="288" w:lineRule="auto"/>
    </w:pPr>
    <w:rPr>
      <w:rFonts w:ascii="Century Gothic" w:eastAsia="Times New Roman" w:hAnsi="Century Gothic" w:cs="Times New Roman"/>
      <w:kern w:val="0"/>
      <w:lang w:eastAsia="en-US"/>
      <w14:ligatures w14:val="none"/>
    </w:rPr>
  </w:style>
  <w:style w:type="paragraph" w:customStyle="1" w:styleId="1C718AF9626C43AD84512833E834C24A1">
    <w:name w:val="1C718AF9626C43AD84512833E834C24A1"/>
    <w:rsid w:val="007E3868"/>
    <w:pPr>
      <w:spacing w:line="288" w:lineRule="auto"/>
    </w:pPr>
    <w:rPr>
      <w:rFonts w:ascii="Century Gothic" w:eastAsia="Times New Roman" w:hAnsi="Century Gothic" w:cs="Times New Roman"/>
      <w:kern w:val="0"/>
      <w:lang w:eastAsia="en-US"/>
      <w14:ligatures w14:val="none"/>
    </w:rPr>
  </w:style>
  <w:style w:type="paragraph" w:customStyle="1" w:styleId="81BF3E903EC746DDAB30CEA66CAA08511">
    <w:name w:val="81BF3E903EC746DDAB30CEA66CAA08511"/>
    <w:rsid w:val="007E3868"/>
    <w:pPr>
      <w:spacing w:line="288" w:lineRule="auto"/>
    </w:pPr>
    <w:rPr>
      <w:rFonts w:ascii="Century Gothic" w:eastAsia="Times New Roman" w:hAnsi="Century Gothic" w:cs="Times New Roman"/>
      <w:kern w:val="0"/>
      <w:lang w:eastAsia="en-US"/>
      <w14:ligatures w14:val="none"/>
    </w:rPr>
  </w:style>
  <w:style w:type="paragraph" w:customStyle="1" w:styleId="F3AE760BFDD14DEAB8B8C988C667A61B1">
    <w:name w:val="F3AE760BFDD14DEAB8B8C988C667A61B1"/>
    <w:rsid w:val="007E3868"/>
    <w:pPr>
      <w:spacing w:line="288" w:lineRule="auto"/>
    </w:pPr>
    <w:rPr>
      <w:rFonts w:ascii="Century Gothic" w:eastAsia="Times New Roman" w:hAnsi="Century Gothic" w:cs="Times New Roman"/>
      <w:kern w:val="0"/>
      <w:lang w:eastAsia="en-US"/>
      <w14:ligatures w14:val="none"/>
    </w:rPr>
  </w:style>
  <w:style w:type="paragraph" w:customStyle="1" w:styleId="A4F92B95ECFA4577B3D60FE48B8273211">
    <w:name w:val="A4F92B95ECFA4577B3D60FE48B8273211"/>
    <w:rsid w:val="007E3868"/>
    <w:pPr>
      <w:spacing w:line="288" w:lineRule="auto"/>
    </w:pPr>
    <w:rPr>
      <w:rFonts w:ascii="Century Gothic" w:eastAsia="Times New Roman" w:hAnsi="Century Gothic" w:cs="Times New Roman"/>
      <w:kern w:val="0"/>
      <w:lang w:eastAsia="en-US"/>
      <w14:ligatures w14:val="none"/>
    </w:rPr>
  </w:style>
  <w:style w:type="paragraph" w:customStyle="1" w:styleId="206500A4305349B399CAD4F3485145BC2">
    <w:name w:val="206500A4305349B399CAD4F3485145BC2"/>
    <w:rsid w:val="007E3868"/>
    <w:pPr>
      <w:spacing w:line="288" w:lineRule="auto"/>
    </w:pPr>
    <w:rPr>
      <w:rFonts w:ascii="Century Gothic" w:eastAsia="Times New Roman" w:hAnsi="Century Gothic" w:cs="Times New Roman"/>
      <w:kern w:val="0"/>
      <w:lang w:eastAsia="en-US"/>
      <w14:ligatures w14:val="none"/>
    </w:rPr>
  </w:style>
  <w:style w:type="paragraph" w:customStyle="1" w:styleId="9FF8E3E92E454D71B5A93D095972D5392">
    <w:name w:val="9FF8E3E92E454D71B5A93D095972D5392"/>
    <w:rsid w:val="007E3868"/>
    <w:pPr>
      <w:spacing w:line="288" w:lineRule="auto"/>
    </w:pPr>
    <w:rPr>
      <w:rFonts w:ascii="Century Gothic" w:eastAsia="Times New Roman" w:hAnsi="Century Gothic" w:cs="Times New Roman"/>
      <w:kern w:val="0"/>
      <w:lang w:eastAsia="en-US"/>
      <w14:ligatures w14:val="none"/>
    </w:rPr>
  </w:style>
  <w:style w:type="paragraph" w:customStyle="1" w:styleId="022CD3A00B4B4ED589363EC274F33DA21">
    <w:name w:val="022CD3A00B4B4ED589363EC274F33DA21"/>
    <w:rsid w:val="007E3868"/>
    <w:pPr>
      <w:spacing w:line="288" w:lineRule="auto"/>
    </w:pPr>
    <w:rPr>
      <w:rFonts w:ascii="Century Gothic" w:eastAsia="Times New Roman" w:hAnsi="Century Gothic" w:cs="Times New Roman"/>
      <w:kern w:val="0"/>
      <w:lang w:eastAsia="en-US"/>
      <w14:ligatures w14:val="none"/>
    </w:rPr>
  </w:style>
  <w:style w:type="paragraph" w:customStyle="1" w:styleId="42A7927BD4AE4C278053979A3968BC0E1">
    <w:name w:val="42A7927BD4AE4C278053979A3968BC0E1"/>
    <w:rsid w:val="007E3868"/>
    <w:pPr>
      <w:spacing w:line="288" w:lineRule="auto"/>
    </w:pPr>
    <w:rPr>
      <w:rFonts w:ascii="Century Gothic" w:eastAsia="Times New Roman" w:hAnsi="Century Gothic" w:cs="Times New Roman"/>
      <w:kern w:val="0"/>
      <w:lang w:eastAsia="en-US"/>
      <w14:ligatures w14:val="none"/>
    </w:rPr>
  </w:style>
  <w:style w:type="paragraph" w:customStyle="1" w:styleId="C3FBFC8326D244F38FB514FC2620F83A1">
    <w:name w:val="C3FBFC8326D244F38FB514FC2620F83A1"/>
    <w:rsid w:val="007E3868"/>
    <w:pPr>
      <w:spacing w:line="288" w:lineRule="auto"/>
    </w:pPr>
    <w:rPr>
      <w:rFonts w:ascii="Century Gothic" w:eastAsia="Times New Roman" w:hAnsi="Century Gothic" w:cs="Times New Roman"/>
      <w:kern w:val="0"/>
      <w:lang w:eastAsia="en-US"/>
      <w14:ligatures w14:val="none"/>
    </w:rPr>
  </w:style>
  <w:style w:type="paragraph" w:customStyle="1" w:styleId="B222D5B1FABE43F5B5E11045BC5A07571">
    <w:name w:val="B222D5B1FABE43F5B5E11045BC5A07571"/>
    <w:rsid w:val="007E3868"/>
    <w:pPr>
      <w:spacing w:line="288" w:lineRule="auto"/>
    </w:pPr>
    <w:rPr>
      <w:rFonts w:ascii="Century Gothic" w:eastAsia="Times New Roman" w:hAnsi="Century Gothic" w:cs="Times New Roman"/>
      <w:kern w:val="0"/>
      <w:lang w:eastAsia="en-US"/>
      <w14:ligatures w14:val="none"/>
    </w:rPr>
  </w:style>
  <w:style w:type="paragraph" w:customStyle="1" w:styleId="2B750033DD8E4E9CB94575A6CAB7A5091">
    <w:name w:val="2B750033DD8E4E9CB94575A6CAB7A5091"/>
    <w:rsid w:val="007E3868"/>
    <w:pPr>
      <w:spacing w:line="288" w:lineRule="auto"/>
    </w:pPr>
    <w:rPr>
      <w:rFonts w:ascii="Century Gothic" w:eastAsia="Times New Roman" w:hAnsi="Century Gothic" w:cs="Times New Roman"/>
      <w:kern w:val="0"/>
      <w:lang w:eastAsia="en-US"/>
      <w14:ligatures w14:val="none"/>
    </w:rPr>
  </w:style>
  <w:style w:type="paragraph" w:customStyle="1" w:styleId="73CA284BFB8E4711A5F109A160CDCB811">
    <w:name w:val="73CA284BFB8E4711A5F109A160CDCB811"/>
    <w:rsid w:val="007E3868"/>
    <w:pPr>
      <w:spacing w:line="288" w:lineRule="auto"/>
    </w:pPr>
    <w:rPr>
      <w:rFonts w:ascii="Century Gothic" w:eastAsia="Times New Roman" w:hAnsi="Century Gothic" w:cs="Times New Roman"/>
      <w:kern w:val="0"/>
      <w:lang w:eastAsia="en-US"/>
      <w14:ligatures w14:val="none"/>
    </w:rPr>
  </w:style>
  <w:style w:type="paragraph" w:customStyle="1" w:styleId="F6EB56F42A94404EBD8CF213953575DC1">
    <w:name w:val="F6EB56F42A94404EBD8CF213953575DC1"/>
    <w:rsid w:val="007E3868"/>
    <w:pPr>
      <w:spacing w:line="288" w:lineRule="auto"/>
    </w:pPr>
    <w:rPr>
      <w:rFonts w:ascii="Century Gothic" w:eastAsia="Times New Roman" w:hAnsi="Century Gothic" w:cs="Times New Roman"/>
      <w:kern w:val="0"/>
      <w:lang w:eastAsia="en-US"/>
      <w14:ligatures w14:val="none"/>
    </w:rPr>
  </w:style>
  <w:style w:type="paragraph" w:customStyle="1" w:styleId="7FC4BD6EA12C42FC8BB034A35EC036801">
    <w:name w:val="7FC4BD6EA12C42FC8BB034A35EC036801"/>
    <w:rsid w:val="007E3868"/>
    <w:pPr>
      <w:spacing w:line="288" w:lineRule="auto"/>
    </w:pPr>
    <w:rPr>
      <w:rFonts w:ascii="Century Gothic" w:eastAsia="Times New Roman" w:hAnsi="Century Gothic" w:cs="Times New Roman"/>
      <w:kern w:val="0"/>
      <w:lang w:eastAsia="en-US"/>
      <w14:ligatures w14:val="none"/>
    </w:rPr>
  </w:style>
  <w:style w:type="paragraph" w:customStyle="1" w:styleId="F20C21B122394994863316C47E02ED312">
    <w:name w:val="F20C21B122394994863316C47E02ED312"/>
    <w:rsid w:val="007E3868"/>
    <w:pPr>
      <w:spacing w:line="288" w:lineRule="auto"/>
    </w:pPr>
    <w:rPr>
      <w:rFonts w:ascii="Century Gothic" w:eastAsia="Times New Roman" w:hAnsi="Century Gothic" w:cs="Times New Roman"/>
      <w:kern w:val="0"/>
      <w:lang w:eastAsia="en-US"/>
      <w14:ligatures w14:val="none"/>
    </w:rPr>
  </w:style>
  <w:style w:type="paragraph" w:customStyle="1" w:styleId="6495B424CAD7421FA260972E83EB1A352">
    <w:name w:val="6495B424CAD7421FA260972E83EB1A352"/>
    <w:rsid w:val="007E3868"/>
    <w:pPr>
      <w:spacing w:line="288" w:lineRule="auto"/>
    </w:pPr>
    <w:rPr>
      <w:rFonts w:ascii="Century Gothic" w:eastAsia="Times New Roman" w:hAnsi="Century Gothic" w:cs="Times New Roman"/>
      <w:kern w:val="0"/>
      <w:lang w:eastAsia="en-US"/>
      <w14:ligatures w14:val="none"/>
    </w:rPr>
  </w:style>
  <w:style w:type="paragraph" w:customStyle="1" w:styleId="45FD4BC28C8B4891B58B29DDB1CDA3BF1">
    <w:name w:val="45FD4BC28C8B4891B58B29DDB1CDA3BF1"/>
    <w:rsid w:val="007E3868"/>
    <w:pPr>
      <w:spacing w:line="288" w:lineRule="auto"/>
    </w:pPr>
    <w:rPr>
      <w:rFonts w:ascii="Century Gothic" w:eastAsia="Times New Roman" w:hAnsi="Century Gothic" w:cs="Times New Roman"/>
      <w:kern w:val="0"/>
      <w:lang w:eastAsia="en-US"/>
      <w14:ligatures w14:val="none"/>
    </w:rPr>
  </w:style>
  <w:style w:type="paragraph" w:customStyle="1" w:styleId="DA187477CCAE41CAA078A1EF30DD5B9D1">
    <w:name w:val="DA187477CCAE41CAA078A1EF30DD5B9D1"/>
    <w:rsid w:val="007E3868"/>
    <w:pPr>
      <w:spacing w:line="288" w:lineRule="auto"/>
    </w:pPr>
    <w:rPr>
      <w:rFonts w:ascii="Century Gothic" w:eastAsia="Times New Roman" w:hAnsi="Century Gothic" w:cs="Times New Roman"/>
      <w:kern w:val="0"/>
      <w:lang w:eastAsia="en-US"/>
      <w14:ligatures w14:val="none"/>
    </w:rPr>
  </w:style>
  <w:style w:type="paragraph" w:customStyle="1" w:styleId="AE313B7F70294E31BFBD9414C5FF70531">
    <w:name w:val="AE313B7F70294E31BFBD9414C5FF70531"/>
    <w:rsid w:val="007E3868"/>
    <w:pPr>
      <w:spacing w:line="288" w:lineRule="auto"/>
    </w:pPr>
    <w:rPr>
      <w:rFonts w:ascii="Century Gothic" w:eastAsia="Times New Roman" w:hAnsi="Century Gothic" w:cs="Times New Roman"/>
      <w:kern w:val="0"/>
      <w:lang w:eastAsia="en-US"/>
      <w14:ligatures w14:val="none"/>
    </w:rPr>
  </w:style>
  <w:style w:type="paragraph" w:customStyle="1" w:styleId="F7D4D8D5E024409E90D8E51169818F1F1">
    <w:name w:val="F7D4D8D5E024409E90D8E51169818F1F1"/>
    <w:rsid w:val="007E3868"/>
    <w:pPr>
      <w:spacing w:line="288" w:lineRule="auto"/>
    </w:pPr>
    <w:rPr>
      <w:rFonts w:ascii="Century Gothic" w:eastAsia="Times New Roman" w:hAnsi="Century Gothic" w:cs="Times New Roman"/>
      <w:kern w:val="0"/>
      <w:lang w:eastAsia="en-US"/>
      <w14:ligatures w14:val="none"/>
    </w:rPr>
  </w:style>
  <w:style w:type="paragraph" w:customStyle="1" w:styleId="51B2F084D715419A8F2FF4A8BAD098D61">
    <w:name w:val="51B2F084D715419A8F2FF4A8BAD098D61"/>
    <w:rsid w:val="007E3868"/>
    <w:pPr>
      <w:spacing w:line="288" w:lineRule="auto"/>
    </w:pPr>
    <w:rPr>
      <w:rFonts w:ascii="Century Gothic" w:eastAsia="Times New Roman" w:hAnsi="Century Gothic" w:cs="Times New Roman"/>
      <w:kern w:val="0"/>
      <w:lang w:eastAsia="en-US"/>
      <w14:ligatures w14:val="none"/>
    </w:rPr>
  </w:style>
  <w:style w:type="paragraph" w:customStyle="1" w:styleId="138D70E109C240368526D342CDEADDF91">
    <w:name w:val="138D70E109C240368526D342CDEADDF91"/>
    <w:rsid w:val="007E3868"/>
    <w:pPr>
      <w:spacing w:line="288" w:lineRule="auto"/>
    </w:pPr>
    <w:rPr>
      <w:rFonts w:ascii="Century Gothic" w:eastAsia="Times New Roman" w:hAnsi="Century Gothic" w:cs="Times New Roman"/>
      <w:kern w:val="0"/>
      <w:lang w:eastAsia="en-US"/>
      <w14:ligatures w14:val="none"/>
    </w:rPr>
  </w:style>
  <w:style w:type="paragraph" w:customStyle="1" w:styleId="31C68D997BF744FAB3D2025F6A14BAA51">
    <w:name w:val="31C68D997BF744FAB3D2025F6A14BAA51"/>
    <w:rsid w:val="007E3868"/>
    <w:pPr>
      <w:spacing w:line="288" w:lineRule="auto"/>
    </w:pPr>
    <w:rPr>
      <w:rFonts w:ascii="Century Gothic" w:eastAsia="Times New Roman" w:hAnsi="Century Gothic" w:cs="Times New Roman"/>
      <w:kern w:val="0"/>
      <w:lang w:eastAsia="en-US"/>
      <w14:ligatures w14:val="none"/>
    </w:rPr>
  </w:style>
  <w:style w:type="paragraph" w:customStyle="1" w:styleId="FF8881FF51D24D52B3D1A7D922CCE5AA1">
    <w:name w:val="FF8881FF51D24D52B3D1A7D922CCE5AA1"/>
    <w:rsid w:val="007E3868"/>
    <w:pPr>
      <w:spacing w:line="288" w:lineRule="auto"/>
    </w:pPr>
    <w:rPr>
      <w:rFonts w:ascii="Century Gothic" w:eastAsia="Times New Roman" w:hAnsi="Century Gothic" w:cs="Times New Roman"/>
      <w:kern w:val="0"/>
      <w:lang w:eastAsia="en-US"/>
      <w14:ligatures w14:val="none"/>
    </w:rPr>
  </w:style>
  <w:style w:type="paragraph" w:customStyle="1" w:styleId="A7EAA27DC1C74CBAB388404A3BD53AD81">
    <w:name w:val="A7EAA27DC1C74CBAB388404A3BD53AD81"/>
    <w:rsid w:val="007E3868"/>
    <w:pPr>
      <w:spacing w:line="288" w:lineRule="auto"/>
    </w:pPr>
    <w:rPr>
      <w:rFonts w:ascii="Century Gothic" w:eastAsia="Times New Roman" w:hAnsi="Century Gothic" w:cs="Times New Roman"/>
      <w:kern w:val="0"/>
      <w:lang w:eastAsia="en-US"/>
      <w14:ligatures w14:val="none"/>
    </w:rPr>
  </w:style>
  <w:style w:type="paragraph" w:customStyle="1" w:styleId="663EC59CD50F4FF887ABD2D3CEF46E6F1">
    <w:name w:val="663EC59CD50F4FF887ABD2D3CEF46E6F1"/>
    <w:rsid w:val="007E3868"/>
    <w:pPr>
      <w:spacing w:line="288" w:lineRule="auto"/>
    </w:pPr>
    <w:rPr>
      <w:rFonts w:ascii="Century Gothic" w:eastAsia="Times New Roman" w:hAnsi="Century Gothic" w:cs="Times New Roman"/>
      <w:kern w:val="0"/>
      <w:lang w:eastAsia="en-US"/>
      <w14:ligatures w14:val="none"/>
    </w:rPr>
  </w:style>
  <w:style w:type="paragraph" w:customStyle="1" w:styleId="A07B0FF56BB3422FB1E7A8F346E5C32D1">
    <w:name w:val="A07B0FF56BB3422FB1E7A8F346E5C32D1"/>
    <w:rsid w:val="007E3868"/>
    <w:pPr>
      <w:spacing w:line="288" w:lineRule="auto"/>
    </w:pPr>
    <w:rPr>
      <w:rFonts w:ascii="Century Gothic" w:eastAsia="Times New Roman" w:hAnsi="Century Gothic" w:cs="Times New Roman"/>
      <w:kern w:val="0"/>
      <w:lang w:eastAsia="en-US"/>
      <w14:ligatures w14:val="none"/>
    </w:rPr>
  </w:style>
  <w:style w:type="paragraph" w:customStyle="1" w:styleId="5FE319835645410D899695D0CFFB43D41">
    <w:name w:val="5FE319835645410D899695D0CFFB43D41"/>
    <w:rsid w:val="007E3868"/>
    <w:pPr>
      <w:spacing w:line="288" w:lineRule="auto"/>
    </w:pPr>
    <w:rPr>
      <w:rFonts w:ascii="Century Gothic" w:eastAsia="Times New Roman" w:hAnsi="Century Gothic" w:cs="Times New Roman"/>
      <w:kern w:val="0"/>
      <w:lang w:eastAsia="en-US"/>
      <w14:ligatures w14:val="none"/>
    </w:rPr>
  </w:style>
  <w:style w:type="paragraph" w:customStyle="1" w:styleId="DB4A98F3413746C892162087AF1C82DD1">
    <w:name w:val="DB4A98F3413746C892162087AF1C82DD1"/>
    <w:rsid w:val="007E3868"/>
    <w:pPr>
      <w:spacing w:line="288" w:lineRule="auto"/>
    </w:pPr>
    <w:rPr>
      <w:rFonts w:ascii="Century Gothic" w:eastAsia="Times New Roman" w:hAnsi="Century Gothic" w:cs="Times New Roman"/>
      <w:kern w:val="0"/>
      <w:lang w:eastAsia="en-US"/>
      <w14:ligatures w14:val="none"/>
    </w:rPr>
  </w:style>
  <w:style w:type="paragraph" w:customStyle="1" w:styleId="AC1B2BD4D60B40DDA814BCB0395581101">
    <w:name w:val="AC1B2BD4D60B40DDA814BCB0395581101"/>
    <w:rsid w:val="007E3868"/>
    <w:pPr>
      <w:spacing w:line="288" w:lineRule="auto"/>
    </w:pPr>
    <w:rPr>
      <w:rFonts w:ascii="Century Gothic" w:eastAsia="Times New Roman" w:hAnsi="Century Gothic" w:cs="Times New Roman"/>
      <w:kern w:val="0"/>
      <w:lang w:eastAsia="en-US"/>
      <w14:ligatures w14:val="none"/>
    </w:rPr>
  </w:style>
  <w:style w:type="paragraph" w:customStyle="1" w:styleId="E0441AA8C9E44B5CBD23C1BCF0986CA61">
    <w:name w:val="E0441AA8C9E44B5CBD23C1BCF0986CA61"/>
    <w:rsid w:val="007E3868"/>
    <w:pPr>
      <w:spacing w:line="288" w:lineRule="auto"/>
    </w:pPr>
    <w:rPr>
      <w:rFonts w:ascii="Century Gothic" w:eastAsia="Times New Roman" w:hAnsi="Century Gothic" w:cs="Times New Roman"/>
      <w:kern w:val="0"/>
      <w:lang w:eastAsia="en-US"/>
      <w14:ligatures w14:val="none"/>
    </w:rPr>
  </w:style>
  <w:style w:type="paragraph" w:customStyle="1" w:styleId="EAA26D4376C245BB9099C509C39B3D541">
    <w:name w:val="EAA26D4376C245BB9099C509C39B3D541"/>
    <w:rsid w:val="007E3868"/>
    <w:pPr>
      <w:spacing w:line="288" w:lineRule="auto"/>
    </w:pPr>
    <w:rPr>
      <w:rFonts w:ascii="Century Gothic" w:eastAsia="Times New Roman" w:hAnsi="Century Gothic" w:cs="Times New Roman"/>
      <w:kern w:val="0"/>
      <w:lang w:eastAsia="en-US"/>
      <w14:ligatures w14:val="none"/>
    </w:rPr>
  </w:style>
  <w:style w:type="paragraph" w:customStyle="1" w:styleId="151D2A8684BA4A0A9CE81473B14F51121">
    <w:name w:val="151D2A8684BA4A0A9CE81473B14F51121"/>
    <w:rsid w:val="007E3868"/>
    <w:pPr>
      <w:spacing w:line="288" w:lineRule="auto"/>
    </w:pPr>
    <w:rPr>
      <w:rFonts w:ascii="Century Gothic" w:eastAsia="Times New Roman" w:hAnsi="Century Gothic" w:cs="Times New Roman"/>
      <w:kern w:val="0"/>
      <w:lang w:eastAsia="en-US"/>
      <w14:ligatures w14:val="none"/>
    </w:rPr>
  </w:style>
  <w:style w:type="paragraph" w:customStyle="1" w:styleId="3C7AB54128B246629CBEA9BDF282E0901">
    <w:name w:val="3C7AB54128B246629CBEA9BDF282E0901"/>
    <w:rsid w:val="007E3868"/>
    <w:pPr>
      <w:spacing w:line="288" w:lineRule="auto"/>
    </w:pPr>
    <w:rPr>
      <w:rFonts w:ascii="Century Gothic" w:eastAsia="Times New Roman" w:hAnsi="Century Gothic" w:cs="Times New Roman"/>
      <w:kern w:val="0"/>
      <w:lang w:eastAsia="en-US"/>
      <w14:ligatures w14:val="none"/>
    </w:rPr>
  </w:style>
  <w:style w:type="paragraph" w:customStyle="1" w:styleId="FA8FA5965BCB4CF4B1F8DF9F6A5555F61">
    <w:name w:val="FA8FA5965BCB4CF4B1F8DF9F6A5555F61"/>
    <w:rsid w:val="007E3868"/>
    <w:pPr>
      <w:spacing w:line="288" w:lineRule="auto"/>
    </w:pPr>
    <w:rPr>
      <w:rFonts w:ascii="Century Gothic" w:eastAsia="Times New Roman" w:hAnsi="Century Gothic" w:cs="Times New Roman"/>
      <w:kern w:val="0"/>
      <w:lang w:eastAsia="en-US"/>
      <w14:ligatures w14:val="none"/>
    </w:rPr>
  </w:style>
  <w:style w:type="paragraph" w:customStyle="1" w:styleId="52473F035AEE4F1D96141CF50EA001891">
    <w:name w:val="52473F035AEE4F1D96141CF50EA001891"/>
    <w:rsid w:val="007E3868"/>
    <w:pPr>
      <w:spacing w:line="288" w:lineRule="auto"/>
    </w:pPr>
    <w:rPr>
      <w:rFonts w:ascii="Century Gothic" w:eastAsia="Times New Roman" w:hAnsi="Century Gothic" w:cs="Times New Roman"/>
      <w:kern w:val="0"/>
      <w:lang w:eastAsia="en-US"/>
      <w14:ligatures w14:val="none"/>
    </w:rPr>
  </w:style>
  <w:style w:type="paragraph" w:customStyle="1" w:styleId="5B619A7AE09E437D9D7F70836E1C2A151">
    <w:name w:val="5B619A7AE09E437D9D7F70836E1C2A151"/>
    <w:rsid w:val="007E3868"/>
    <w:pPr>
      <w:spacing w:line="288" w:lineRule="auto"/>
    </w:pPr>
    <w:rPr>
      <w:rFonts w:ascii="Century Gothic" w:eastAsia="Times New Roman" w:hAnsi="Century Gothic" w:cs="Times New Roman"/>
      <w:kern w:val="0"/>
      <w:lang w:eastAsia="en-US"/>
      <w14:ligatures w14:val="none"/>
    </w:rPr>
  </w:style>
  <w:style w:type="paragraph" w:customStyle="1" w:styleId="BBD0C9A523CA4000B1B72A7370E4670E1">
    <w:name w:val="BBD0C9A523CA4000B1B72A7370E4670E1"/>
    <w:rsid w:val="007E3868"/>
    <w:pPr>
      <w:spacing w:line="288" w:lineRule="auto"/>
    </w:pPr>
    <w:rPr>
      <w:rFonts w:ascii="Century Gothic" w:eastAsia="Times New Roman" w:hAnsi="Century Gothic" w:cs="Times New Roman"/>
      <w:kern w:val="0"/>
      <w:lang w:eastAsia="en-US"/>
      <w14:ligatures w14:val="none"/>
    </w:rPr>
  </w:style>
  <w:style w:type="paragraph" w:customStyle="1" w:styleId="9E5A3DE9153E495DBDC15D551C0E0A481">
    <w:name w:val="9E5A3DE9153E495DBDC15D551C0E0A481"/>
    <w:rsid w:val="007E3868"/>
    <w:pPr>
      <w:spacing w:line="288" w:lineRule="auto"/>
    </w:pPr>
    <w:rPr>
      <w:rFonts w:ascii="Century Gothic" w:eastAsia="Times New Roman" w:hAnsi="Century Gothic" w:cs="Times New Roman"/>
      <w:kern w:val="0"/>
      <w:lang w:eastAsia="en-US"/>
      <w14:ligatures w14:val="none"/>
    </w:rPr>
  </w:style>
  <w:style w:type="paragraph" w:customStyle="1" w:styleId="7EF114D2B48C4A1A96A4340B146F066C1">
    <w:name w:val="7EF114D2B48C4A1A96A4340B146F066C1"/>
    <w:rsid w:val="007E3868"/>
    <w:pPr>
      <w:spacing w:line="288" w:lineRule="auto"/>
    </w:pPr>
    <w:rPr>
      <w:rFonts w:ascii="Century Gothic" w:eastAsia="Times New Roman" w:hAnsi="Century Gothic" w:cs="Times New Roman"/>
      <w:kern w:val="0"/>
      <w:lang w:eastAsia="en-US"/>
      <w14:ligatures w14:val="none"/>
    </w:rPr>
  </w:style>
  <w:style w:type="paragraph" w:customStyle="1" w:styleId="E4CF85CFE6BA4A939AC4ECD136E0B24F1">
    <w:name w:val="E4CF85CFE6BA4A939AC4ECD136E0B24F1"/>
    <w:rsid w:val="007E3868"/>
    <w:pPr>
      <w:spacing w:line="288" w:lineRule="auto"/>
    </w:pPr>
    <w:rPr>
      <w:rFonts w:ascii="Century Gothic" w:eastAsia="Times New Roman" w:hAnsi="Century Gothic" w:cs="Times New Roman"/>
      <w:kern w:val="0"/>
      <w:lang w:eastAsia="en-US"/>
      <w14:ligatures w14:val="none"/>
    </w:rPr>
  </w:style>
  <w:style w:type="paragraph" w:customStyle="1" w:styleId="8A3377CB6B2849E6B9C815E523ACF87C1">
    <w:name w:val="8A3377CB6B2849E6B9C815E523ACF87C1"/>
    <w:rsid w:val="007E3868"/>
    <w:pPr>
      <w:spacing w:line="288" w:lineRule="auto"/>
    </w:pPr>
    <w:rPr>
      <w:rFonts w:ascii="Century Gothic" w:eastAsia="Times New Roman" w:hAnsi="Century Gothic" w:cs="Times New Roman"/>
      <w:kern w:val="0"/>
      <w:lang w:eastAsia="en-US"/>
      <w14:ligatures w14:val="none"/>
    </w:rPr>
  </w:style>
  <w:style w:type="paragraph" w:customStyle="1" w:styleId="17539F37A3774DD0A207476BD583AF641">
    <w:name w:val="17539F37A3774DD0A207476BD583AF641"/>
    <w:rsid w:val="007E3868"/>
    <w:pPr>
      <w:spacing w:line="288" w:lineRule="auto"/>
    </w:pPr>
    <w:rPr>
      <w:rFonts w:ascii="Century Gothic" w:eastAsia="Times New Roman" w:hAnsi="Century Gothic" w:cs="Times New Roman"/>
      <w:kern w:val="0"/>
      <w:lang w:eastAsia="en-US"/>
      <w14:ligatures w14:val="none"/>
    </w:rPr>
  </w:style>
  <w:style w:type="paragraph" w:customStyle="1" w:styleId="A6A3286CB6B4491E8154FADEBA30B34B1">
    <w:name w:val="A6A3286CB6B4491E8154FADEBA30B34B1"/>
    <w:rsid w:val="007E3868"/>
    <w:pPr>
      <w:spacing w:line="288" w:lineRule="auto"/>
    </w:pPr>
    <w:rPr>
      <w:rFonts w:ascii="Century Gothic" w:eastAsia="Times New Roman" w:hAnsi="Century Gothic" w:cs="Times New Roman"/>
      <w:kern w:val="0"/>
      <w:lang w:eastAsia="en-US"/>
      <w14:ligatures w14:val="none"/>
    </w:rPr>
  </w:style>
  <w:style w:type="paragraph" w:customStyle="1" w:styleId="CD1ACEFD59584FD6ABA11FF9899BB4EC1">
    <w:name w:val="CD1ACEFD59584FD6ABA11FF9899BB4EC1"/>
    <w:rsid w:val="007E3868"/>
    <w:pPr>
      <w:spacing w:line="288" w:lineRule="auto"/>
    </w:pPr>
    <w:rPr>
      <w:rFonts w:ascii="Century Gothic" w:eastAsia="Times New Roman" w:hAnsi="Century Gothic" w:cs="Times New Roman"/>
      <w:kern w:val="0"/>
      <w:lang w:eastAsia="en-US"/>
      <w14:ligatures w14:val="none"/>
    </w:rPr>
  </w:style>
  <w:style w:type="paragraph" w:customStyle="1" w:styleId="45D9D819C8664A1ABC58573C723016D81">
    <w:name w:val="45D9D819C8664A1ABC58573C723016D81"/>
    <w:rsid w:val="007E3868"/>
    <w:pPr>
      <w:spacing w:line="288" w:lineRule="auto"/>
    </w:pPr>
    <w:rPr>
      <w:rFonts w:ascii="Century Gothic" w:eastAsia="Times New Roman" w:hAnsi="Century Gothic" w:cs="Times New Roman"/>
      <w:kern w:val="0"/>
      <w:lang w:eastAsia="en-US"/>
      <w14:ligatures w14:val="none"/>
    </w:rPr>
  </w:style>
  <w:style w:type="paragraph" w:customStyle="1" w:styleId="18B9DEB3D4D94C7FB87ACAFCF813196C1">
    <w:name w:val="18B9DEB3D4D94C7FB87ACAFCF813196C1"/>
    <w:rsid w:val="007E3868"/>
    <w:pPr>
      <w:spacing w:line="288" w:lineRule="auto"/>
    </w:pPr>
    <w:rPr>
      <w:rFonts w:ascii="Century Gothic" w:eastAsia="Times New Roman" w:hAnsi="Century Gothic" w:cs="Times New Roman"/>
      <w:kern w:val="0"/>
      <w:lang w:eastAsia="en-US"/>
      <w14:ligatures w14:val="none"/>
    </w:rPr>
  </w:style>
  <w:style w:type="paragraph" w:customStyle="1" w:styleId="69CB80465BE543848D0FD86866BE6E211">
    <w:name w:val="69CB80465BE543848D0FD86866BE6E211"/>
    <w:rsid w:val="007E3868"/>
    <w:pPr>
      <w:spacing w:line="288" w:lineRule="auto"/>
    </w:pPr>
    <w:rPr>
      <w:rFonts w:ascii="Century Gothic" w:eastAsia="Times New Roman" w:hAnsi="Century Gothic" w:cs="Times New Roman"/>
      <w:kern w:val="0"/>
      <w:lang w:eastAsia="en-US"/>
      <w14:ligatures w14:val="none"/>
    </w:rPr>
  </w:style>
  <w:style w:type="paragraph" w:customStyle="1" w:styleId="E6104A7582B24CC9990B8C7CC3C6C5C71">
    <w:name w:val="E6104A7582B24CC9990B8C7CC3C6C5C71"/>
    <w:rsid w:val="007E3868"/>
    <w:pPr>
      <w:spacing w:line="288" w:lineRule="auto"/>
    </w:pPr>
    <w:rPr>
      <w:rFonts w:ascii="Century Gothic" w:eastAsia="Times New Roman" w:hAnsi="Century Gothic" w:cs="Times New Roman"/>
      <w:kern w:val="0"/>
      <w:lang w:eastAsia="en-US"/>
      <w14:ligatures w14:val="none"/>
    </w:rPr>
  </w:style>
  <w:style w:type="paragraph" w:customStyle="1" w:styleId="652F02E74B414EC2A3AA373CFD217D3D1">
    <w:name w:val="652F02E74B414EC2A3AA373CFD217D3D1"/>
    <w:rsid w:val="007E3868"/>
    <w:pPr>
      <w:spacing w:line="288" w:lineRule="auto"/>
    </w:pPr>
    <w:rPr>
      <w:rFonts w:ascii="Century Gothic" w:eastAsia="Times New Roman" w:hAnsi="Century Gothic" w:cs="Times New Roman"/>
      <w:kern w:val="0"/>
      <w:lang w:eastAsia="en-US"/>
      <w14:ligatures w14:val="none"/>
    </w:rPr>
  </w:style>
  <w:style w:type="paragraph" w:customStyle="1" w:styleId="14B6358B65814103ABD9359AE41A4FB31">
    <w:name w:val="14B6358B65814103ABD9359AE41A4FB31"/>
    <w:rsid w:val="007E3868"/>
    <w:pPr>
      <w:spacing w:line="288" w:lineRule="auto"/>
    </w:pPr>
    <w:rPr>
      <w:rFonts w:ascii="Century Gothic" w:eastAsia="Times New Roman" w:hAnsi="Century Gothic" w:cs="Times New Roman"/>
      <w:kern w:val="0"/>
      <w:lang w:eastAsia="en-US"/>
      <w14:ligatures w14:val="none"/>
    </w:rPr>
  </w:style>
  <w:style w:type="paragraph" w:customStyle="1" w:styleId="55190793E54745A5A1DF8AEEF0BD659F1">
    <w:name w:val="55190793E54745A5A1DF8AEEF0BD659F1"/>
    <w:rsid w:val="007E3868"/>
    <w:pPr>
      <w:spacing w:line="288" w:lineRule="auto"/>
    </w:pPr>
    <w:rPr>
      <w:rFonts w:ascii="Century Gothic" w:eastAsia="Times New Roman" w:hAnsi="Century Gothic" w:cs="Times New Roman"/>
      <w:kern w:val="0"/>
      <w:lang w:eastAsia="en-US"/>
      <w14:ligatures w14:val="none"/>
    </w:rPr>
  </w:style>
  <w:style w:type="paragraph" w:customStyle="1" w:styleId="0FF7F80F8F754AF2A33E5BF176973CBB1">
    <w:name w:val="0FF7F80F8F754AF2A33E5BF176973CBB1"/>
    <w:rsid w:val="007E3868"/>
    <w:pPr>
      <w:spacing w:line="288" w:lineRule="auto"/>
    </w:pPr>
    <w:rPr>
      <w:rFonts w:ascii="Century Gothic" w:eastAsia="Times New Roman" w:hAnsi="Century Gothic" w:cs="Times New Roman"/>
      <w:kern w:val="0"/>
      <w:lang w:eastAsia="en-US"/>
      <w14:ligatures w14:val="none"/>
    </w:rPr>
  </w:style>
  <w:style w:type="paragraph" w:customStyle="1" w:styleId="A796C703BBF9474E9F7C8731B647DC1F1">
    <w:name w:val="A796C703BBF9474E9F7C8731B647DC1F1"/>
    <w:rsid w:val="007E3868"/>
    <w:pPr>
      <w:spacing w:line="288" w:lineRule="auto"/>
    </w:pPr>
    <w:rPr>
      <w:rFonts w:ascii="Century Gothic" w:eastAsia="Times New Roman" w:hAnsi="Century Gothic" w:cs="Times New Roman"/>
      <w:kern w:val="0"/>
      <w:lang w:eastAsia="en-US"/>
      <w14:ligatures w14:val="none"/>
    </w:rPr>
  </w:style>
  <w:style w:type="paragraph" w:customStyle="1" w:styleId="BA94C412EFBA4EAB9B81F090FBD445C41">
    <w:name w:val="BA94C412EFBA4EAB9B81F090FBD445C41"/>
    <w:rsid w:val="007E3868"/>
    <w:pPr>
      <w:spacing w:line="288" w:lineRule="auto"/>
    </w:pPr>
    <w:rPr>
      <w:rFonts w:ascii="Century Gothic" w:eastAsia="Times New Roman" w:hAnsi="Century Gothic" w:cs="Times New Roman"/>
      <w:kern w:val="0"/>
      <w:lang w:eastAsia="en-US"/>
      <w14:ligatures w14:val="none"/>
    </w:rPr>
  </w:style>
  <w:style w:type="paragraph" w:customStyle="1" w:styleId="F728F34855104425A16AEE1270E1AB921">
    <w:name w:val="F728F34855104425A16AEE1270E1AB921"/>
    <w:rsid w:val="007E3868"/>
    <w:pPr>
      <w:spacing w:line="288" w:lineRule="auto"/>
    </w:pPr>
    <w:rPr>
      <w:rFonts w:ascii="Century Gothic" w:eastAsia="Times New Roman" w:hAnsi="Century Gothic" w:cs="Times New Roman"/>
      <w:kern w:val="0"/>
      <w:lang w:eastAsia="en-US"/>
      <w14:ligatures w14:val="none"/>
    </w:rPr>
  </w:style>
  <w:style w:type="paragraph" w:customStyle="1" w:styleId="B3DD0933CE534EB8A6A33129DC1FF2D61">
    <w:name w:val="B3DD0933CE534EB8A6A33129DC1FF2D61"/>
    <w:rsid w:val="007E3868"/>
    <w:pPr>
      <w:spacing w:line="288" w:lineRule="auto"/>
    </w:pPr>
    <w:rPr>
      <w:rFonts w:ascii="Century Gothic" w:eastAsia="Times New Roman" w:hAnsi="Century Gothic" w:cs="Times New Roman"/>
      <w:kern w:val="0"/>
      <w:lang w:eastAsia="en-US"/>
      <w14:ligatures w14:val="none"/>
    </w:rPr>
  </w:style>
  <w:style w:type="paragraph" w:customStyle="1" w:styleId="3D3790B8F4E147B19479E1E3A90C44731">
    <w:name w:val="3D3790B8F4E147B19479E1E3A90C44731"/>
    <w:rsid w:val="007E3868"/>
    <w:pPr>
      <w:spacing w:line="288" w:lineRule="auto"/>
    </w:pPr>
    <w:rPr>
      <w:rFonts w:ascii="Century Gothic" w:eastAsia="Times New Roman" w:hAnsi="Century Gothic" w:cs="Times New Roman"/>
      <w:kern w:val="0"/>
      <w:lang w:eastAsia="en-US"/>
      <w14:ligatures w14:val="none"/>
    </w:rPr>
  </w:style>
  <w:style w:type="paragraph" w:customStyle="1" w:styleId="DE7CF7BCEEA74A5D80F1BA9EE5C3E9C01">
    <w:name w:val="DE7CF7BCEEA74A5D80F1BA9EE5C3E9C01"/>
    <w:rsid w:val="007E3868"/>
    <w:pPr>
      <w:spacing w:line="288" w:lineRule="auto"/>
    </w:pPr>
    <w:rPr>
      <w:rFonts w:ascii="Century Gothic" w:eastAsia="Times New Roman" w:hAnsi="Century Gothic" w:cs="Times New Roman"/>
      <w:kern w:val="0"/>
      <w:lang w:eastAsia="en-US"/>
      <w14:ligatures w14:val="none"/>
    </w:rPr>
  </w:style>
  <w:style w:type="paragraph" w:customStyle="1" w:styleId="3C11FB5797014A68B97B2E551D05A4161">
    <w:name w:val="3C11FB5797014A68B97B2E551D05A4161"/>
    <w:rsid w:val="007E3868"/>
    <w:pPr>
      <w:spacing w:line="288" w:lineRule="auto"/>
    </w:pPr>
    <w:rPr>
      <w:rFonts w:ascii="Century Gothic" w:eastAsia="Times New Roman" w:hAnsi="Century Gothic" w:cs="Times New Roman"/>
      <w:kern w:val="0"/>
      <w:lang w:eastAsia="en-US"/>
      <w14:ligatures w14:val="none"/>
    </w:rPr>
  </w:style>
  <w:style w:type="paragraph" w:customStyle="1" w:styleId="7A38D89368724156BAD967FC3B8112B21">
    <w:name w:val="7A38D89368724156BAD967FC3B8112B21"/>
    <w:rsid w:val="007E3868"/>
    <w:pPr>
      <w:spacing w:line="288" w:lineRule="auto"/>
    </w:pPr>
    <w:rPr>
      <w:rFonts w:ascii="Century Gothic" w:eastAsia="Times New Roman" w:hAnsi="Century Gothic" w:cs="Times New Roman"/>
      <w:kern w:val="0"/>
      <w:lang w:eastAsia="en-US"/>
      <w14:ligatures w14:val="none"/>
    </w:rPr>
  </w:style>
  <w:style w:type="paragraph" w:customStyle="1" w:styleId="9027238033D14087B57E287C104928731">
    <w:name w:val="9027238033D14087B57E287C104928731"/>
    <w:rsid w:val="007E3868"/>
    <w:pPr>
      <w:spacing w:line="288" w:lineRule="auto"/>
    </w:pPr>
    <w:rPr>
      <w:rFonts w:ascii="Century Gothic" w:eastAsia="Times New Roman" w:hAnsi="Century Gothic" w:cs="Times New Roman"/>
      <w:kern w:val="0"/>
      <w:lang w:eastAsia="en-US"/>
      <w14:ligatures w14:val="none"/>
    </w:rPr>
  </w:style>
  <w:style w:type="paragraph" w:customStyle="1" w:styleId="5C4497E007AF45E9AABE0EDC97B12B891">
    <w:name w:val="5C4497E007AF45E9AABE0EDC97B12B891"/>
    <w:rsid w:val="007E3868"/>
    <w:pPr>
      <w:spacing w:line="288" w:lineRule="auto"/>
    </w:pPr>
    <w:rPr>
      <w:rFonts w:ascii="Century Gothic" w:eastAsia="Times New Roman" w:hAnsi="Century Gothic" w:cs="Times New Roman"/>
      <w:kern w:val="0"/>
      <w:lang w:eastAsia="en-US"/>
      <w14:ligatures w14:val="none"/>
    </w:rPr>
  </w:style>
  <w:style w:type="paragraph" w:customStyle="1" w:styleId="E05729A4D11542B59B0933EDE616FD6E1">
    <w:name w:val="E05729A4D11542B59B0933EDE616FD6E1"/>
    <w:rsid w:val="007E3868"/>
    <w:pPr>
      <w:spacing w:line="288" w:lineRule="auto"/>
    </w:pPr>
    <w:rPr>
      <w:rFonts w:ascii="Century Gothic" w:eastAsia="Times New Roman" w:hAnsi="Century Gothic" w:cs="Times New Roman"/>
      <w:kern w:val="0"/>
      <w:lang w:eastAsia="en-US"/>
      <w14:ligatures w14:val="none"/>
    </w:rPr>
  </w:style>
  <w:style w:type="paragraph" w:customStyle="1" w:styleId="97C1639BDFAE4F4C87CD28E671F0FAF51">
    <w:name w:val="97C1639BDFAE4F4C87CD28E671F0FAF51"/>
    <w:rsid w:val="007E3868"/>
    <w:pPr>
      <w:spacing w:line="288" w:lineRule="auto"/>
    </w:pPr>
    <w:rPr>
      <w:rFonts w:ascii="Century Gothic" w:eastAsia="Times New Roman" w:hAnsi="Century Gothic" w:cs="Times New Roman"/>
      <w:kern w:val="0"/>
      <w:lang w:eastAsia="en-US"/>
      <w14:ligatures w14:val="none"/>
    </w:rPr>
  </w:style>
  <w:style w:type="paragraph" w:customStyle="1" w:styleId="529A56698D044BE0B81ACCB6C4B06C8C1">
    <w:name w:val="529A56698D044BE0B81ACCB6C4B06C8C1"/>
    <w:rsid w:val="007E3868"/>
    <w:pPr>
      <w:spacing w:line="288" w:lineRule="auto"/>
    </w:pPr>
    <w:rPr>
      <w:rFonts w:ascii="Century Gothic" w:eastAsia="Times New Roman" w:hAnsi="Century Gothic" w:cs="Times New Roman"/>
      <w:kern w:val="0"/>
      <w:lang w:eastAsia="en-US"/>
      <w14:ligatures w14:val="none"/>
    </w:rPr>
  </w:style>
  <w:style w:type="paragraph" w:customStyle="1" w:styleId="CAD78D473F144CF1A17053D8E7C294351">
    <w:name w:val="CAD78D473F144CF1A17053D8E7C294351"/>
    <w:rsid w:val="007E3868"/>
    <w:pPr>
      <w:spacing w:line="288" w:lineRule="auto"/>
    </w:pPr>
    <w:rPr>
      <w:rFonts w:ascii="Century Gothic" w:eastAsia="Times New Roman" w:hAnsi="Century Gothic" w:cs="Times New Roman"/>
      <w:kern w:val="0"/>
      <w:lang w:eastAsia="en-US"/>
      <w14:ligatures w14:val="none"/>
    </w:rPr>
  </w:style>
  <w:style w:type="paragraph" w:customStyle="1" w:styleId="46BBF53F8547425CAD7C4A2E9BD2769A1">
    <w:name w:val="46BBF53F8547425CAD7C4A2E9BD2769A1"/>
    <w:rsid w:val="007E3868"/>
    <w:pPr>
      <w:spacing w:line="288" w:lineRule="auto"/>
    </w:pPr>
    <w:rPr>
      <w:rFonts w:ascii="Century Gothic" w:eastAsia="Times New Roman" w:hAnsi="Century Gothic" w:cs="Times New Roman"/>
      <w:kern w:val="0"/>
      <w:lang w:eastAsia="en-US"/>
      <w14:ligatures w14:val="none"/>
    </w:rPr>
  </w:style>
  <w:style w:type="paragraph" w:customStyle="1" w:styleId="B798EC03FD29483EAD39D7AA4DBC507D1">
    <w:name w:val="B798EC03FD29483EAD39D7AA4DBC507D1"/>
    <w:rsid w:val="007E3868"/>
    <w:pPr>
      <w:spacing w:line="288" w:lineRule="auto"/>
    </w:pPr>
    <w:rPr>
      <w:rFonts w:ascii="Century Gothic" w:eastAsia="Times New Roman" w:hAnsi="Century Gothic" w:cs="Times New Roman"/>
      <w:kern w:val="0"/>
      <w:lang w:eastAsia="en-US"/>
      <w14:ligatures w14:val="none"/>
    </w:rPr>
  </w:style>
  <w:style w:type="paragraph" w:customStyle="1" w:styleId="8EA7299D72FB4A2F9B6569DDEA1714291">
    <w:name w:val="8EA7299D72FB4A2F9B6569DDEA1714291"/>
    <w:rsid w:val="007E3868"/>
    <w:pPr>
      <w:spacing w:line="288" w:lineRule="auto"/>
    </w:pPr>
    <w:rPr>
      <w:rFonts w:ascii="Century Gothic" w:eastAsia="Times New Roman" w:hAnsi="Century Gothic" w:cs="Times New Roman"/>
      <w:kern w:val="0"/>
      <w:lang w:eastAsia="en-US"/>
      <w14:ligatures w14:val="none"/>
    </w:rPr>
  </w:style>
  <w:style w:type="paragraph" w:customStyle="1" w:styleId="41FE5F890C3E4F04B90E6936EB8B36E11">
    <w:name w:val="41FE5F890C3E4F04B90E6936EB8B36E11"/>
    <w:rsid w:val="007E3868"/>
    <w:pPr>
      <w:spacing w:line="288" w:lineRule="auto"/>
    </w:pPr>
    <w:rPr>
      <w:rFonts w:ascii="Century Gothic" w:eastAsia="Times New Roman" w:hAnsi="Century Gothic" w:cs="Times New Roman"/>
      <w:kern w:val="0"/>
      <w:lang w:eastAsia="en-US"/>
      <w14:ligatures w14:val="none"/>
    </w:rPr>
  </w:style>
  <w:style w:type="paragraph" w:customStyle="1" w:styleId="5ADC29DA0260402E9F6117C32F1452B61">
    <w:name w:val="5ADC29DA0260402E9F6117C32F1452B61"/>
    <w:rsid w:val="007E3868"/>
    <w:pPr>
      <w:spacing w:line="288" w:lineRule="auto"/>
    </w:pPr>
    <w:rPr>
      <w:rFonts w:ascii="Century Gothic" w:eastAsia="Times New Roman" w:hAnsi="Century Gothic" w:cs="Times New Roman"/>
      <w:kern w:val="0"/>
      <w:lang w:eastAsia="en-US"/>
      <w14:ligatures w14:val="none"/>
    </w:rPr>
  </w:style>
  <w:style w:type="paragraph" w:customStyle="1" w:styleId="D9EE710D95CA46F8A886BC21EB5B8C051">
    <w:name w:val="D9EE710D95CA46F8A886BC21EB5B8C051"/>
    <w:rsid w:val="007E3868"/>
    <w:pPr>
      <w:spacing w:line="288" w:lineRule="auto"/>
    </w:pPr>
    <w:rPr>
      <w:rFonts w:ascii="Century Gothic" w:eastAsia="Times New Roman" w:hAnsi="Century Gothic" w:cs="Times New Roman"/>
      <w:kern w:val="0"/>
      <w:lang w:eastAsia="en-US"/>
      <w14:ligatures w14:val="none"/>
    </w:rPr>
  </w:style>
  <w:style w:type="paragraph" w:customStyle="1" w:styleId="01A76731072E43F39F0ABA18E8F701C61">
    <w:name w:val="01A76731072E43F39F0ABA18E8F701C61"/>
    <w:rsid w:val="007E3868"/>
    <w:pPr>
      <w:spacing w:line="288" w:lineRule="auto"/>
    </w:pPr>
    <w:rPr>
      <w:rFonts w:ascii="Century Gothic" w:eastAsia="Times New Roman" w:hAnsi="Century Gothic" w:cs="Times New Roman"/>
      <w:kern w:val="0"/>
      <w:lang w:eastAsia="en-US"/>
      <w14:ligatures w14:val="none"/>
    </w:rPr>
  </w:style>
  <w:style w:type="paragraph" w:customStyle="1" w:styleId="60289217DBC4441B9CB5F942D01E6D141">
    <w:name w:val="60289217DBC4441B9CB5F942D01E6D141"/>
    <w:rsid w:val="007E3868"/>
    <w:pPr>
      <w:spacing w:line="288" w:lineRule="auto"/>
    </w:pPr>
    <w:rPr>
      <w:rFonts w:ascii="Century Gothic" w:eastAsia="Times New Roman" w:hAnsi="Century Gothic" w:cs="Times New Roman"/>
      <w:kern w:val="0"/>
      <w:lang w:eastAsia="en-US"/>
      <w14:ligatures w14:val="none"/>
    </w:rPr>
  </w:style>
  <w:style w:type="paragraph" w:customStyle="1" w:styleId="D16FC5E2FBD24BD99526EA08B6F411EB1">
    <w:name w:val="D16FC5E2FBD24BD99526EA08B6F411EB1"/>
    <w:rsid w:val="007E3868"/>
    <w:pPr>
      <w:spacing w:line="288" w:lineRule="auto"/>
    </w:pPr>
    <w:rPr>
      <w:rFonts w:ascii="Century Gothic" w:eastAsia="Times New Roman" w:hAnsi="Century Gothic" w:cs="Times New Roman"/>
      <w:kern w:val="0"/>
      <w:lang w:eastAsia="en-US"/>
      <w14:ligatures w14:val="none"/>
    </w:rPr>
  </w:style>
  <w:style w:type="paragraph" w:customStyle="1" w:styleId="F2B7E5D34C4B4E9AA2213B03A061F54A1">
    <w:name w:val="F2B7E5D34C4B4E9AA2213B03A061F54A1"/>
    <w:rsid w:val="007E3868"/>
    <w:pPr>
      <w:spacing w:line="288" w:lineRule="auto"/>
    </w:pPr>
    <w:rPr>
      <w:rFonts w:ascii="Century Gothic" w:eastAsia="Times New Roman" w:hAnsi="Century Gothic" w:cs="Times New Roman"/>
      <w:kern w:val="0"/>
      <w:lang w:eastAsia="en-US"/>
      <w14:ligatures w14:val="none"/>
    </w:rPr>
  </w:style>
  <w:style w:type="paragraph" w:customStyle="1" w:styleId="F15031DACCB54AF59F6001C6B02E3F701">
    <w:name w:val="F15031DACCB54AF59F6001C6B02E3F701"/>
    <w:rsid w:val="007E3868"/>
    <w:pPr>
      <w:spacing w:line="288" w:lineRule="auto"/>
    </w:pPr>
    <w:rPr>
      <w:rFonts w:ascii="Century Gothic" w:eastAsia="Times New Roman" w:hAnsi="Century Gothic" w:cs="Times New Roman"/>
      <w:kern w:val="0"/>
      <w:lang w:eastAsia="en-US"/>
      <w14:ligatures w14:val="none"/>
    </w:rPr>
  </w:style>
  <w:style w:type="paragraph" w:customStyle="1" w:styleId="711DF71FCAF14C6BBF16E324B16BAC651">
    <w:name w:val="711DF71FCAF14C6BBF16E324B16BAC651"/>
    <w:rsid w:val="007E3868"/>
    <w:pPr>
      <w:spacing w:line="288" w:lineRule="auto"/>
    </w:pPr>
    <w:rPr>
      <w:rFonts w:ascii="Century Gothic" w:eastAsia="Times New Roman" w:hAnsi="Century Gothic" w:cs="Times New Roman"/>
      <w:kern w:val="0"/>
      <w:lang w:eastAsia="en-US"/>
      <w14:ligatures w14:val="none"/>
    </w:rPr>
  </w:style>
  <w:style w:type="paragraph" w:customStyle="1" w:styleId="8DF194666BCC4D0389175F0154AD59071">
    <w:name w:val="8DF194666BCC4D0389175F0154AD59071"/>
    <w:rsid w:val="007E3868"/>
    <w:pPr>
      <w:spacing w:line="288" w:lineRule="auto"/>
    </w:pPr>
    <w:rPr>
      <w:rFonts w:ascii="Century Gothic" w:eastAsia="Times New Roman" w:hAnsi="Century Gothic" w:cs="Times New Roman"/>
      <w:kern w:val="0"/>
      <w:lang w:eastAsia="en-US"/>
      <w14:ligatures w14:val="none"/>
    </w:rPr>
  </w:style>
  <w:style w:type="paragraph" w:customStyle="1" w:styleId="19AB4FA11A1C460687F4E7DDD9F857471">
    <w:name w:val="19AB4FA11A1C460687F4E7DDD9F857471"/>
    <w:rsid w:val="007E3868"/>
    <w:pPr>
      <w:spacing w:line="288" w:lineRule="auto"/>
    </w:pPr>
    <w:rPr>
      <w:rFonts w:ascii="Century Gothic" w:eastAsia="Times New Roman" w:hAnsi="Century Gothic" w:cs="Times New Roman"/>
      <w:kern w:val="0"/>
      <w:lang w:eastAsia="en-US"/>
      <w14:ligatures w14:val="none"/>
    </w:rPr>
  </w:style>
  <w:style w:type="paragraph" w:customStyle="1" w:styleId="ACFEF0D5905041F6B3AFE711CB0714501">
    <w:name w:val="ACFEF0D5905041F6B3AFE711CB0714501"/>
    <w:rsid w:val="007E3868"/>
    <w:pPr>
      <w:spacing w:line="288" w:lineRule="auto"/>
    </w:pPr>
    <w:rPr>
      <w:rFonts w:ascii="Century Gothic" w:eastAsia="Times New Roman" w:hAnsi="Century Gothic" w:cs="Times New Roman"/>
      <w:kern w:val="0"/>
      <w:lang w:eastAsia="en-US"/>
      <w14:ligatures w14:val="none"/>
    </w:rPr>
  </w:style>
  <w:style w:type="paragraph" w:customStyle="1" w:styleId="D6FEF43F0AAA49DAAFFD55069CB6C6891">
    <w:name w:val="D6FEF43F0AAA49DAAFFD55069CB6C6891"/>
    <w:rsid w:val="007E3868"/>
    <w:pPr>
      <w:spacing w:line="288" w:lineRule="auto"/>
    </w:pPr>
    <w:rPr>
      <w:rFonts w:ascii="Century Gothic" w:eastAsia="Times New Roman" w:hAnsi="Century Gothic" w:cs="Times New Roman"/>
      <w:kern w:val="0"/>
      <w:lang w:eastAsia="en-US"/>
      <w14:ligatures w14:val="none"/>
    </w:rPr>
  </w:style>
  <w:style w:type="paragraph" w:customStyle="1" w:styleId="F9C6F05F104542FC8102E7665635F7F71">
    <w:name w:val="F9C6F05F104542FC8102E7665635F7F71"/>
    <w:rsid w:val="007E3868"/>
    <w:pPr>
      <w:spacing w:line="288" w:lineRule="auto"/>
    </w:pPr>
    <w:rPr>
      <w:rFonts w:ascii="Century Gothic" w:eastAsia="Times New Roman" w:hAnsi="Century Gothic" w:cs="Times New Roman"/>
      <w:kern w:val="0"/>
      <w:lang w:eastAsia="en-US"/>
      <w14:ligatures w14:val="none"/>
    </w:rPr>
  </w:style>
  <w:style w:type="paragraph" w:customStyle="1" w:styleId="A2B0545CAB2B4667B39B3E592D9CB2C41">
    <w:name w:val="A2B0545CAB2B4667B39B3E592D9CB2C41"/>
    <w:rsid w:val="007E3868"/>
    <w:pPr>
      <w:spacing w:line="288" w:lineRule="auto"/>
    </w:pPr>
    <w:rPr>
      <w:rFonts w:ascii="Century Gothic" w:eastAsia="Times New Roman" w:hAnsi="Century Gothic" w:cs="Times New Roman"/>
      <w:kern w:val="0"/>
      <w:lang w:eastAsia="en-US"/>
      <w14:ligatures w14:val="none"/>
    </w:rPr>
  </w:style>
  <w:style w:type="paragraph" w:customStyle="1" w:styleId="362AD2E1A419482B818C925F332742E21">
    <w:name w:val="362AD2E1A419482B818C925F332742E21"/>
    <w:rsid w:val="007E3868"/>
    <w:pPr>
      <w:spacing w:line="288" w:lineRule="auto"/>
    </w:pPr>
    <w:rPr>
      <w:rFonts w:ascii="Century Gothic" w:eastAsia="Times New Roman" w:hAnsi="Century Gothic" w:cs="Times New Roman"/>
      <w:kern w:val="0"/>
      <w:lang w:eastAsia="en-US"/>
      <w14:ligatures w14:val="none"/>
    </w:rPr>
  </w:style>
  <w:style w:type="paragraph" w:customStyle="1" w:styleId="1D7522EA7FD34EC3987544F8503C8C721">
    <w:name w:val="1D7522EA7FD34EC3987544F8503C8C721"/>
    <w:rsid w:val="007E3868"/>
    <w:pPr>
      <w:spacing w:line="288" w:lineRule="auto"/>
    </w:pPr>
    <w:rPr>
      <w:rFonts w:ascii="Century Gothic" w:eastAsia="Times New Roman" w:hAnsi="Century Gothic" w:cs="Times New Roman"/>
      <w:kern w:val="0"/>
      <w:lang w:eastAsia="en-US"/>
      <w14:ligatures w14:val="none"/>
    </w:rPr>
  </w:style>
  <w:style w:type="paragraph" w:customStyle="1" w:styleId="4A2E8017E65D473A9E78D73B1D36DC9E1">
    <w:name w:val="4A2E8017E65D473A9E78D73B1D36DC9E1"/>
    <w:rsid w:val="007E3868"/>
    <w:pPr>
      <w:spacing w:line="288" w:lineRule="auto"/>
    </w:pPr>
    <w:rPr>
      <w:rFonts w:ascii="Century Gothic" w:eastAsia="Times New Roman" w:hAnsi="Century Gothic" w:cs="Times New Roman"/>
      <w:kern w:val="0"/>
      <w:lang w:eastAsia="en-US"/>
      <w14:ligatures w14:val="none"/>
    </w:rPr>
  </w:style>
  <w:style w:type="paragraph" w:customStyle="1" w:styleId="FA38371F737945B29FB6508ADC8B3FE71">
    <w:name w:val="FA38371F737945B29FB6508ADC8B3FE71"/>
    <w:rsid w:val="007E3868"/>
    <w:pPr>
      <w:spacing w:line="288" w:lineRule="auto"/>
    </w:pPr>
    <w:rPr>
      <w:rFonts w:ascii="Century Gothic" w:eastAsia="Times New Roman" w:hAnsi="Century Gothic" w:cs="Times New Roman"/>
      <w:kern w:val="0"/>
      <w:lang w:eastAsia="en-US"/>
      <w14:ligatures w14:val="none"/>
    </w:rPr>
  </w:style>
  <w:style w:type="paragraph" w:customStyle="1" w:styleId="BA8E5FEC6C994F21838B2ED85C9651721">
    <w:name w:val="BA8E5FEC6C994F21838B2ED85C9651721"/>
    <w:rsid w:val="007E3868"/>
    <w:pPr>
      <w:spacing w:line="288" w:lineRule="auto"/>
    </w:pPr>
    <w:rPr>
      <w:rFonts w:ascii="Century Gothic" w:eastAsia="Times New Roman" w:hAnsi="Century Gothic" w:cs="Times New Roman"/>
      <w:kern w:val="0"/>
      <w:lang w:eastAsia="en-US"/>
      <w14:ligatures w14:val="none"/>
    </w:rPr>
  </w:style>
  <w:style w:type="paragraph" w:customStyle="1" w:styleId="B6741053925741A7BD2C022A6EA519BC1">
    <w:name w:val="B6741053925741A7BD2C022A6EA519BC1"/>
    <w:rsid w:val="007E3868"/>
    <w:pPr>
      <w:spacing w:line="288" w:lineRule="auto"/>
    </w:pPr>
    <w:rPr>
      <w:rFonts w:ascii="Century Gothic" w:eastAsia="Times New Roman" w:hAnsi="Century Gothic" w:cs="Times New Roman"/>
      <w:kern w:val="0"/>
      <w:lang w:eastAsia="en-US"/>
      <w14:ligatures w14:val="none"/>
    </w:rPr>
  </w:style>
  <w:style w:type="paragraph" w:customStyle="1" w:styleId="5E79CA7BADAD4885B3BE968D94F999ED1">
    <w:name w:val="5E79CA7BADAD4885B3BE968D94F999ED1"/>
    <w:rsid w:val="007E3868"/>
    <w:pPr>
      <w:spacing w:line="288" w:lineRule="auto"/>
    </w:pPr>
    <w:rPr>
      <w:rFonts w:ascii="Century Gothic" w:eastAsia="Times New Roman" w:hAnsi="Century Gothic" w:cs="Times New Roman"/>
      <w:kern w:val="0"/>
      <w:lang w:eastAsia="en-US"/>
      <w14:ligatures w14:val="none"/>
    </w:rPr>
  </w:style>
  <w:style w:type="paragraph" w:customStyle="1" w:styleId="659E7E1A8C464F8FAF7F3DA83A443F601">
    <w:name w:val="659E7E1A8C464F8FAF7F3DA83A443F601"/>
    <w:rsid w:val="007E3868"/>
    <w:pPr>
      <w:spacing w:line="288" w:lineRule="auto"/>
    </w:pPr>
    <w:rPr>
      <w:rFonts w:ascii="Century Gothic" w:eastAsia="Times New Roman" w:hAnsi="Century Gothic" w:cs="Times New Roman"/>
      <w:kern w:val="0"/>
      <w:lang w:eastAsia="en-US"/>
      <w14:ligatures w14:val="none"/>
    </w:rPr>
  </w:style>
  <w:style w:type="paragraph" w:customStyle="1" w:styleId="627DC27363714EF9AD77D43E303925011">
    <w:name w:val="627DC27363714EF9AD77D43E303925011"/>
    <w:rsid w:val="007E3868"/>
    <w:pPr>
      <w:spacing w:line="288" w:lineRule="auto"/>
    </w:pPr>
    <w:rPr>
      <w:rFonts w:ascii="Century Gothic" w:eastAsia="Times New Roman" w:hAnsi="Century Gothic" w:cs="Times New Roman"/>
      <w:kern w:val="0"/>
      <w:lang w:eastAsia="en-US"/>
      <w14:ligatures w14:val="none"/>
    </w:rPr>
  </w:style>
  <w:style w:type="paragraph" w:customStyle="1" w:styleId="17ECF5C3E6884554933AFB2F94CBB7F61">
    <w:name w:val="17ECF5C3E6884554933AFB2F94CBB7F61"/>
    <w:rsid w:val="007E3868"/>
    <w:pPr>
      <w:spacing w:line="288" w:lineRule="auto"/>
    </w:pPr>
    <w:rPr>
      <w:rFonts w:ascii="Century Gothic" w:eastAsia="Times New Roman" w:hAnsi="Century Gothic" w:cs="Times New Roman"/>
      <w:kern w:val="0"/>
      <w:lang w:eastAsia="en-US"/>
      <w14:ligatures w14:val="none"/>
    </w:rPr>
  </w:style>
  <w:style w:type="paragraph" w:customStyle="1" w:styleId="B0D05B99D956436CAF337A5345BD04191">
    <w:name w:val="B0D05B99D956436CAF337A5345BD04191"/>
    <w:rsid w:val="007E3868"/>
    <w:pPr>
      <w:spacing w:line="288" w:lineRule="auto"/>
    </w:pPr>
    <w:rPr>
      <w:rFonts w:ascii="Century Gothic" w:eastAsia="Times New Roman" w:hAnsi="Century Gothic" w:cs="Times New Roman"/>
      <w:kern w:val="0"/>
      <w:lang w:eastAsia="en-US"/>
      <w14:ligatures w14:val="none"/>
    </w:rPr>
  </w:style>
  <w:style w:type="paragraph" w:customStyle="1" w:styleId="9788740826124E38832B4054561474581">
    <w:name w:val="9788740826124E38832B4054561474581"/>
    <w:rsid w:val="007E3868"/>
    <w:pPr>
      <w:spacing w:line="288" w:lineRule="auto"/>
    </w:pPr>
    <w:rPr>
      <w:rFonts w:ascii="Century Gothic" w:eastAsia="Times New Roman" w:hAnsi="Century Gothic" w:cs="Times New Roman"/>
      <w:kern w:val="0"/>
      <w:lang w:eastAsia="en-US"/>
      <w14:ligatures w14:val="none"/>
    </w:rPr>
  </w:style>
  <w:style w:type="paragraph" w:customStyle="1" w:styleId="A610DDFCA09E489095C2F109B674E6B51">
    <w:name w:val="A610DDFCA09E489095C2F109B674E6B51"/>
    <w:rsid w:val="007E3868"/>
    <w:pPr>
      <w:spacing w:line="288" w:lineRule="auto"/>
    </w:pPr>
    <w:rPr>
      <w:rFonts w:ascii="Century Gothic" w:eastAsia="Times New Roman" w:hAnsi="Century Gothic" w:cs="Times New Roman"/>
      <w:kern w:val="0"/>
      <w:lang w:eastAsia="en-US"/>
      <w14:ligatures w14:val="none"/>
    </w:rPr>
  </w:style>
  <w:style w:type="paragraph" w:customStyle="1" w:styleId="4B880ACDBEBB4319BE4378F1A147D024">
    <w:name w:val="4B880ACDBEBB4319BE4378F1A147D024"/>
    <w:rsid w:val="007E3868"/>
    <w:pPr>
      <w:spacing w:after="120" w:line="312" w:lineRule="auto"/>
    </w:pPr>
    <w:rPr>
      <w:rFonts w:ascii="Arial" w:eastAsiaTheme="minorHAnsi" w:hAnsi="Arial"/>
      <w:color w:val="000000" w:themeColor="text1"/>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4e3209-d273-4f42-8aa1-0c2e36a35342">
      <Terms xmlns="http://schemas.microsoft.com/office/infopath/2007/PartnerControls"/>
    </lcf76f155ced4ddcb4097134ff3c332f>
    <TaxCatchAll xmlns="dfd6265f-a3fc-4c6f-8c61-efd7eef341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837A1839356A4F838876748AE60FD1" ma:contentTypeVersion="13" ma:contentTypeDescription="Create a new document." ma:contentTypeScope="" ma:versionID="0b0d9bed66becec177c9d7dbf0c3aa94">
  <xsd:schema xmlns:xsd="http://www.w3.org/2001/XMLSchema" xmlns:xs="http://www.w3.org/2001/XMLSchema" xmlns:p="http://schemas.microsoft.com/office/2006/metadata/properties" xmlns:ns2="4c4e3209-d273-4f42-8aa1-0c2e36a35342" xmlns:ns3="dfd6265f-a3fc-4c6f-8c61-efd7eef341c2" targetNamespace="http://schemas.microsoft.com/office/2006/metadata/properties" ma:root="true" ma:fieldsID="6762f42626a7a9ac2f43352efbe03697" ns2:_="" ns3:_="">
    <xsd:import namespace="4c4e3209-d273-4f42-8aa1-0c2e36a35342"/>
    <xsd:import namespace="dfd6265f-a3fc-4c6f-8c61-efd7eef34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e3209-d273-4f42-8aa1-0c2e36a35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84e838-4337-40d7-8614-cb222593b7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6265f-a3fc-4c6f-8c61-efd7eef341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184b3c-aef4-4412-9d1c-af3ed80fc677}" ma:internalName="TaxCatchAll" ma:showField="CatchAllData" ma:web="dfd6265f-a3fc-4c6f-8c61-efd7eef34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F3B27-7C63-48B4-985B-DCAD858B2A62}">
  <ds:schemaRefs>
    <ds:schemaRef ds:uri="http://schemas.microsoft.com/office/2006/metadata/properties"/>
    <ds:schemaRef ds:uri="http://schemas.microsoft.com/office/infopath/2007/PartnerControls"/>
    <ds:schemaRef ds:uri="4c4e3209-d273-4f42-8aa1-0c2e36a35342"/>
    <ds:schemaRef ds:uri="dfd6265f-a3fc-4c6f-8c61-efd7eef341c2"/>
  </ds:schemaRefs>
</ds:datastoreItem>
</file>

<file path=customXml/itemProps2.xml><?xml version="1.0" encoding="utf-8"?>
<ds:datastoreItem xmlns:ds="http://schemas.openxmlformats.org/officeDocument/2006/customXml" ds:itemID="{3F4D0ACB-61C5-4536-8A1E-B254343A6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e3209-d273-4f42-8aa1-0c2e36a35342"/>
    <ds:schemaRef ds:uri="dfd6265f-a3fc-4c6f-8c61-efd7eef34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D5996C-DCD2-4ABD-A50D-C0B78B390AF7}">
  <ds:schemaRefs>
    <ds:schemaRef ds:uri="http://schemas.microsoft.com/sharepoint/v3/contenttype/forms"/>
  </ds:schemaRefs>
</ds:datastoreItem>
</file>

<file path=customXml/itemProps4.xml><?xml version="1.0" encoding="utf-8"?>
<ds:datastoreItem xmlns:ds="http://schemas.openxmlformats.org/officeDocument/2006/customXml" ds:itemID="{67630024-867E-4055-AD75-32FCB495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Public%20Trustee%20Letterhead%20-2026</Template>
  <TotalTime>2</TotalTime>
  <Pages>20</Pages>
  <Words>2324</Words>
  <Characters>13248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Tierney Kaimatsoglu</dc:creator>
  <cp:keywords/>
  <dc:description/>
  <cp:lastModifiedBy>Maria Tierney Kaimatsoglu</cp:lastModifiedBy>
  <cp:revision>4</cp:revision>
  <cp:lastPrinted>2026-09-22T00:20:00Z</cp:lastPrinted>
  <dcterms:created xsi:type="dcterms:W3CDTF">2026-09-23T06:36:00Z</dcterms:created>
  <dcterms:modified xsi:type="dcterms:W3CDTF">2026-09-23T06:37:00Z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6ff4c0f2,7d17a14e,32e7762d</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5458d5c8,54b2d81c,443db063</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4413e457-4e4b-40f6-9507-365301b2e0d0_Enabled">
    <vt:lpwstr>true</vt:lpwstr>
  </property>
  <property fmtid="{D5CDD505-2E9C-101B-9397-08002B2CF9AE}" pid="10" name="MSIP_Label_4413e457-4e4b-40f6-9507-365301b2e0d0_SetDate">
    <vt:lpwstr>2025-10-22T00:00:49Z</vt:lpwstr>
  </property>
  <property fmtid="{D5CDD505-2E9C-101B-9397-08002B2CF9AE}" pid="11" name="MSIP_Label_4413e457-4e4b-40f6-9507-365301b2e0d0_Method">
    <vt:lpwstr>Privileged</vt:lpwstr>
  </property>
  <property fmtid="{D5CDD505-2E9C-101B-9397-08002B2CF9AE}" pid="12" name="MSIP_Label_4413e457-4e4b-40f6-9507-365301b2e0d0_Name">
    <vt:lpwstr>OFFICIAL</vt:lpwstr>
  </property>
  <property fmtid="{D5CDD505-2E9C-101B-9397-08002B2CF9AE}" pid="13" name="MSIP_Label_4413e457-4e4b-40f6-9507-365301b2e0d0_SiteId">
    <vt:lpwstr>ea732b1f-3d1a-4be9-b48b-6cee25b8a074</vt:lpwstr>
  </property>
  <property fmtid="{D5CDD505-2E9C-101B-9397-08002B2CF9AE}" pid="14" name="MSIP_Label_4413e457-4e4b-40f6-9507-365301b2e0d0_ActionId">
    <vt:lpwstr>e798ae10-2bfa-4f39-a00a-bea51a1af910</vt:lpwstr>
  </property>
  <property fmtid="{D5CDD505-2E9C-101B-9397-08002B2CF9AE}" pid="15" name="MSIP_Label_4413e457-4e4b-40f6-9507-365301b2e0d0_ContentBits">
    <vt:lpwstr>3</vt:lpwstr>
  </property>
  <property fmtid="{D5CDD505-2E9C-101B-9397-08002B2CF9AE}" pid="16" name="MSIP_Label_4413e457-4e4b-40f6-9507-365301b2e0d0_Tag">
    <vt:lpwstr>10, 0, 1, 1</vt:lpwstr>
  </property>
  <property fmtid="{D5CDD505-2E9C-101B-9397-08002B2CF9AE}" pid="17" name="ContentTypeId">
    <vt:lpwstr>0x01010041837A1839356A4F838876748AE60FD1</vt:lpwstr>
  </property>
</Properties>
</file>